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71674" w14:textId="77777777" w:rsidR="00C03181" w:rsidRPr="00B402D0" w:rsidRDefault="00C03181" w:rsidP="00727BCA">
      <w:pPr>
        <w:widowControl w:val="0"/>
        <w:autoSpaceDE w:val="0"/>
        <w:autoSpaceDN w:val="0"/>
        <w:adjustRightInd w:val="0"/>
        <w:rPr>
          <w:rFonts w:cs="Times"/>
          <w:b/>
          <w:color w:val="003975"/>
        </w:rPr>
      </w:pPr>
      <w:r w:rsidRPr="00B402D0">
        <w:rPr>
          <w:rFonts w:cs="Times"/>
          <w:b/>
          <w:bCs/>
          <w:iCs/>
          <w:color w:val="003975"/>
        </w:rPr>
        <w:t>PRESENTING CLINICAL SIGNS</w:t>
      </w:r>
    </w:p>
    <w:p w14:paraId="39BD9C37" w14:textId="46600192" w:rsidR="00C03181" w:rsidRPr="00B402D0" w:rsidRDefault="00C03181" w:rsidP="00C03181">
      <w:pPr>
        <w:rPr>
          <w:rFonts w:cs="Calibri"/>
        </w:rPr>
      </w:pPr>
      <w:r w:rsidRPr="00B402D0">
        <w:rPr>
          <w:rFonts w:cs="Calibri"/>
        </w:rPr>
        <w:br/>
        <w:t>History: Vomiting and bloody diarrhea</w:t>
      </w:r>
      <w:r w:rsidRPr="00B402D0">
        <w:rPr>
          <w:rFonts w:cs="Calibri"/>
        </w:rPr>
        <w:br/>
      </w:r>
    </w:p>
    <w:p w14:paraId="3A1ECE89" w14:textId="77777777" w:rsidR="00C03181" w:rsidRPr="00B402D0" w:rsidRDefault="00C03181" w:rsidP="00727BCA">
      <w:pPr>
        <w:shd w:val="clear" w:color="auto" w:fill="FFFFFF"/>
        <w:rPr>
          <w:rFonts w:cs="Times"/>
          <w:b/>
          <w:bCs/>
          <w:iCs/>
          <w:color w:val="003975"/>
        </w:rPr>
      </w:pPr>
      <w:r w:rsidRPr="00B402D0">
        <w:rPr>
          <w:rFonts w:cs="Times"/>
          <w:b/>
          <w:bCs/>
          <w:iCs/>
          <w:color w:val="003975"/>
        </w:rPr>
        <w:t xml:space="preserve">ULTRASONOGRAPHIC EXAMINATION OF THE ABDOMEN </w:t>
      </w:r>
    </w:p>
    <w:p w14:paraId="4AE62E78" w14:textId="77777777" w:rsidR="00C03181" w:rsidRPr="00B402D0" w:rsidRDefault="00C03181" w:rsidP="00727BCA">
      <w:pPr>
        <w:shd w:val="clear" w:color="auto" w:fill="FFFFFF"/>
        <w:rPr>
          <w:rFonts w:cs="Times"/>
          <w:b/>
          <w:bCs/>
          <w:iCs/>
          <w:color w:val="003975"/>
        </w:rPr>
      </w:pPr>
    </w:p>
    <w:p w14:paraId="7B917D1E" w14:textId="77777777" w:rsidR="00C03181" w:rsidRPr="00B402D0" w:rsidRDefault="00C03181" w:rsidP="00727BCA">
      <w:pPr>
        <w:ind w:right="-24"/>
        <w:rPr>
          <w:b/>
          <w:i/>
          <w:color w:val="003975"/>
        </w:rPr>
      </w:pPr>
      <w:r w:rsidRPr="00B402D0">
        <w:rPr>
          <w:b/>
          <w:i/>
          <w:color w:val="003975"/>
        </w:rPr>
        <w:t>Urinary System</w:t>
      </w:r>
    </w:p>
    <w:p w14:paraId="1779EBB3" w14:textId="23016B4A" w:rsidR="00C03181" w:rsidRPr="00B402D0" w:rsidRDefault="00C03181" w:rsidP="00665D5D">
      <w:pPr>
        <w:rPr>
          <w:rFonts w:cs="Arial"/>
        </w:rPr>
      </w:pPr>
      <w:r w:rsidRPr="00B402D0">
        <w:rPr>
          <w:rFonts w:cs="Arial"/>
        </w:rPr>
        <w:t xml:space="preserve">The urinary bladder is </w:t>
      </w:r>
      <w:r w:rsidR="00A011DF" w:rsidRPr="00B402D0">
        <w:rPr>
          <w:rFonts w:cs="Arial"/>
        </w:rPr>
        <w:t>small,</w:t>
      </w:r>
      <w:r w:rsidRPr="00B402D0">
        <w:rPr>
          <w:rFonts w:cs="Arial"/>
        </w:rPr>
        <w:t xml:space="preserve"> with a normal thickness and smooth appearance of the wall. </w:t>
      </w:r>
      <w:r w:rsidR="00A011DF" w:rsidRPr="00B402D0">
        <w:rPr>
          <w:rFonts w:cs="Arial"/>
        </w:rPr>
        <w:t xml:space="preserve">Small amount of hyperechoic </w:t>
      </w:r>
      <w:r w:rsidRPr="00B402D0">
        <w:rPr>
          <w:rFonts w:cs="Arial"/>
        </w:rPr>
        <w:t xml:space="preserve">sediment </w:t>
      </w:r>
      <w:r w:rsidR="00A011DF" w:rsidRPr="00B402D0">
        <w:rPr>
          <w:rFonts w:cs="Arial"/>
        </w:rPr>
        <w:t>present. No</w:t>
      </w:r>
      <w:r w:rsidRPr="00B402D0">
        <w:rPr>
          <w:rFonts w:cs="Arial"/>
        </w:rPr>
        <w:t xml:space="preserve"> uroliths evident.</w:t>
      </w:r>
    </w:p>
    <w:p w14:paraId="3B53F8FC" w14:textId="77777777" w:rsidR="00C03181" w:rsidRPr="00B402D0" w:rsidRDefault="00C03181" w:rsidP="00665D5D">
      <w:pPr>
        <w:rPr>
          <w:rFonts w:cs="Arial"/>
        </w:rPr>
      </w:pPr>
    </w:p>
    <w:p w14:paraId="1F83B5EA" w14:textId="77777777" w:rsidR="00C03181" w:rsidRPr="00B402D0" w:rsidRDefault="00C03181" w:rsidP="00665D5D">
      <w:pPr>
        <w:rPr>
          <w:rFonts w:cs="Arial"/>
        </w:rPr>
      </w:pPr>
      <w:r w:rsidRPr="00B402D0">
        <w:rPr>
          <w:rFonts w:cs="Arial"/>
        </w:rPr>
        <w:t>Normal appearance of the trigone area, proximal urethra, and iliac blood vessels.</w:t>
      </w:r>
    </w:p>
    <w:p w14:paraId="1AE687BC" w14:textId="77777777" w:rsidR="00C03181" w:rsidRPr="00B402D0" w:rsidRDefault="00C03181" w:rsidP="00665D5D">
      <w:pPr>
        <w:rPr>
          <w:rFonts w:cs="Arial"/>
        </w:rPr>
      </w:pPr>
    </w:p>
    <w:p w14:paraId="18F1F3D7" w14:textId="77777777" w:rsidR="00C03181" w:rsidRPr="00B402D0" w:rsidRDefault="00C03181" w:rsidP="00665D5D">
      <w:pPr>
        <w:rPr>
          <w:rFonts w:cs="Arial"/>
        </w:rPr>
      </w:pPr>
      <w:r w:rsidRPr="00B402D0">
        <w:rPr>
          <w:rFonts w:cs="Arial"/>
        </w:rPr>
        <w:t>Normal appearance and size of the iliac lymph nodes.  Ureters not visualized, which can be considered a normal finding.</w:t>
      </w:r>
    </w:p>
    <w:p w14:paraId="15244FF5" w14:textId="77777777" w:rsidR="00C03181" w:rsidRPr="00B402D0" w:rsidRDefault="00C03181" w:rsidP="00665D5D">
      <w:pPr>
        <w:rPr>
          <w:rFonts w:cs="Arial"/>
        </w:rPr>
      </w:pPr>
    </w:p>
    <w:p w14:paraId="2D1C1D1B" w14:textId="654A1E02" w:rsidR="00C03181" w:rsidRPr="00B402D0" w:rsidRDefault="00C03181" w:rsidP="00665D5D">
      <w:pPr>
        <w:rPr>
          <w:rFonts w:cs="Arial"/>
        </w:rPr>
      </w:pPr>
      <w:r w:rsidRPr="00B402D0">
        <w:rPr>
          <w:rFonts w:cs="Arial"/>
        </w:rPr>
        <w:t>Normal renal size</w:t>
      </w:r>
      <w:r w:rsidR="00A011DF" w:rsidRPr="00B402D0">
        <w:rPr>
          <w:rFonts w:cs="Arial"/>
        </w:rPr>
        <w:t xml:space="preserve"> (left kidney 3.80 cm) (right kidney 3.80 cm)</w:t>
      </w:r>
      <w:r w:rsidRPr="00B402D0">
        <w:rPr>
          <w:rFonts w:cs="Arial"/>
        </w:rPr>
        <w:t xml:space="preserve">, architecture, echogenic appearance, cortico-medullary differentiation, which maintains a 1:3 cortex to medulla ratio, pelvis, and capsule. No infarcts, mineralization or </w:t>
      </w:r>
      <w:proofErr w:type="spellStart"/>
      <w:r w:rsidRPr="00B402D0">
        <w:rPr>
          <w:rFonts w:cs="Arial"/>
        </w:rPr>
        <w:t>renoliths</w:t>
      </w:r>
      <w:proofErr w:type="spellEnd"/>
      <w:r w:rsidRPr="00B402D0">
        <w:rPr>
          <w:rFonts w:cs="Arial"/>
        </w:rPr>
        <w:t xml:space="preserve"> evident.</w:t>
      </w:r>
    </w:p>
    <w:p w14:paraId="2A956A01" w14:textId="77777777" w:rsidR="00C03181" w:rsidRPr="00B402D0" w:rsidRDefault="00C03181" w:rsidP="00727BCA">
      <w:pPr>
        <w:rPr>
          <w:rFonts w:cs="Arial"/>
        </w:rPr>
      </w:pPr>
    </w:p>
    <w:p w14:paraId="41106FFF" w14:textId="77777777" w:rsidR="00C03181" w:rsidRPr="00B402D0" w:rsidRDefault="00C03181" w:rsidP="00727BCA">
      <w:pPr>
        <w:ind w:right="-24"/>
        <w:rPr>
          <w:b/>
          <w:i/>
          <w:color w:val="003975"/>
        </w:rPr>
      </w:pPr>
      <w:r w:rsidRPr="00B402D0">
        <w:rPr>
          <w:b/>
          <w:i/>
          <w:color w:val="003975"/>
        </w:rPr>
        <w:t>Adrenal Glands</w:t>
      </w:r>
    </w:p>
    <w:p w14:paraId="2EA555FD" w14:textId="306A2BF3" w:rsidR="00C03181" w:rsidRPr="00B402D0" w:rsidRDefault="00C03181" w:rsidP="00727BCA">
      <w:pPr>
        <w:rPr>
          <w:rFonts w:cs="Arial"/>
        </w:rPr>
      </w:pPr>
      <w:r w:rsidRPr="00B402D0">
        <w:rPr>
          <w:rFonts w:cs="Arial"/>
        </w:rPr>
        <w:t>Normal shape, echogenic appearance, size</w:t>
      </w:r>
      <w:r w:rsidR="00A011DF" w:rsidRPr="00B402D0">
        <w:rPr>
          <w:rFonts w:cs="Arial"/>
        </w:rPr>
        <w:t xml:space="preserve"> (left 1.01 in length x 0.34 cm) (right 1.03 in length x 0.30 cm)</w:t>
      </w:r>
      <w:r w:rsidRPr="00B402D0">
        <w:rPr>
          <w:rFonts w:cs="Arial"/>
        </w:rPr>
        <w:t>, position, and appearance of the visible peri-renal vasculature.</w:t>
      </w:r>
    </w:p>
    <w:p w14:paraId="17E0A846" w14:textId="77777777" w:rsidR="00C03181" w:rsidRPr="00B402D0" w:rsidRDefault="00C03181" w:rsidP="00727BCA">
      <w:pPr>
        <w:rPr>
          <w:rFonts w:cs="Arial"/>
        </w:rPr>
      </w:pPr>
    </w:p>
    <w:p w14:paraId="20A44559" w14:textId="77777777" w:rsidR="00C03181" w:rsidRPr="00B402D0" w:rsidRDefault="00C03181" w:rsidP="00727BCA">
      <w:pPr>
        <w:ind w:right="-24"/>
        <w:rPr>
          <w:rFonts w:cs="Arial"/>
          <w:b/>
          <w:color w:val="003975"/>
        </w:rPr>
      </w:pPr>
      <w:r w:rsidRPr="00B402D0">
        <w:rPr>
          <w:b/>
          <w:i/>
          <w:color w:val="003975"/>
        </w:rPr>
        <w:t>Spleen</w:t>
      </w:r>
    </w:p>
    <w:p w14:paraId="5905187C" w14:textId="56B2D3F6" w:rsidR="00C03181" w:rsidRPr="00B402D0" w:rsidRDefault="00C03181" w:rsidP="00727BCA">
      <w:pPr>
        <w:rPr>
          <w:rFonts w:cs="Arial"/>
        </w:rPr>
      </w:pPr>
      <w:r w:rsidRPr="00B402D0">
        <w:rPr>
          <w:rFonts w:cs="Arial"/>
        </w:rPr>
        <w:t xml:space="preserve">Normal size </w:t>
      </w:r>
      <w:r w:rsidR="00A011DF" w:rsidRPr="00B402D0">
        <w:rPr>
          <w:rFonts w:cs="Arial"/>
        </w:rPr>
        <w:t xml:space="preserve">(0.90 cm) </w:t>
      </w:r>
      <w:r w:rsidRPr="00B402D0">
        <w:rPr>
          <w:rFonts w:cs="Arial"/>
        </w:rPr>
        <w:t>and echogenic appearance. Smooth homogenous parenchyma and regular curvilinear capsule. Normal volume of the splenic vasculature without any overt congestion or thrombosis evident. No inflammatory, neoplastic, infarction, or infiltrative changes evident.</w:t>
      </w:r>
    </w:p>
    <w:p w14:paraId="33892CE2" w14:textId="77777777" w:rsidR="00C03181" w:rsidRPr="00B402D0" w:rsidRDefault="00C03181" w:rsidP="00727BCA">
      <w:pPr>
        <w:rPr>
          <w:rFonts w:cs="Arial"/>
        </w:rPr>
      </w:pPr>
    </w:p>
    <w:p w14:paraId="308B99CB" w14:textId="77777777" w:rsidR="00C03181" w:rsidRPr="00B402D0" w:rsidRDefault="00C03181" w:rsidP="00727BCA">
      <w:pPr>
        <w:ind w:right="-24"/>
        <w:rPr>
          <w:rFonts w:cs="Arial"/>
          <w:b/>
          <w:color w:val="003975"/>
        </w:rPr>
      </w:pPr>
      <w:r w:rsidRPr="00B402D0">
        <w:rPr>
          <w:b/>
          <w:i/>
          <w:color w:val="003975"/>
        </w:rPr>
        <w:t>Liver</w:t>
      </w:r>
    </w:p>
    <w:p w14:paraId="7697C35B" w14:textId="77777777" w:rsidR="00C03181" w:rsidRPr="00B402D0" w:rsidRDefault="00C03181" w:rsidP="00727BCA">
      <w:pPr>
        <w:rPr>
          <w:rFonts w:cs="Arial"/>
        </w:rPr>
      </w:pPr>
      <w:r w:rsidRPr="00B402D0">
        <w:rPr>
          <w:rFonts w:cs="Arial"/>
        </w:rPr>
        <w:t>Normal size, echogenic appearance, portal markings, and regular curvilinear capsule. No nodules or masses evident. Normal appearance of the hepatic and portal vasculature.</w:t>
      </w:r>
    </w:p>
    <w:p w14:paraId="372E6642" w14:textId="77777777" w:rsidR="00C03181" w:rsidRPr="00B402D0" w:rsidRDefault="00C03181" w:rsidP="00727BCA">
      <w:pPr>
        <w:rPr>
          <w:rFonts w:cs="Arial"/>
        </w:rPr>
      </w:pPr>
    </w:p>
    <w:p w14:paraId="0A15B08C" w14:textId="77777777" w:rsidR="00C03181" w:rsidRPr="00B402D0" w:rsidRDefault="00C03181" w:rsidP="00727BCA">
      <w:pPr>
        <w:ind w:right="-24"/>
        <w:rPr>
          <w:b/>
          <w:i/>
          <w:color w:val="003975"/>
        </w:rPr>
      </w:pPr>
      <w:r w:rsidRPr="00B402D0">
        <w:rPr>
          <w:b/>
          <w:i/>
          <w:color w:val="003975"/>
        </w:rPr>
        <w:t>Gallbladder</w:t>
      </w:r>
    </w:p>
    <w:p w14:paraId="323B50C5" w14:textId="491516D7" w:rsidR="00C03181" w:rsidRPr="00B402D0" w:rsidRDefault="00C03181" w:rsidP="00665D5D">
      <w:pPr>
        <w:rPr>
          <w:rFonts w:cs="Arial"/>
        </w:rPr>
      </w:pPr>
      <w:r w:rsidRPr="00B402D0">
        <w:rPr>
          <w:rFonts w:cs="Arial"/>
        </w:rPr>
        <w:t xml:space="preserve">The gallbladder is </w:t>
      </w:r>
      <w:r w:rsidR="00A011DF" w:rsidRPr="00B402D0">
        <w:rPr>
          <w:rFonts w:cs="Arial"/>
        </w:rPr>
        <w:t>full,</w:t>
      </w:r>
      <w:r w:rsidRPr="00B402D0">
        <w:rPr>
          <w:rFonts w:cs="Arial"/>
        </w:rPr>
        <w:t xml:space="preserve"> containing normal anechoic bile. Normal thickness and echogenic appearance of the wall. Normal size and appearance of the cystic and common bile duct</w:t>
      </w:r>
      <w:r w:rsidRPr="00B402D0">
        <w:rPr>
          <w:rFonts w:cs="Arial"/>
          <w:bCs/>
        </w:rPr>
        <w:t>.</w:t>
      </w:r>
    </w:p>
    <w:p w14:paraId="289674F4" w14:textId="77777777" w:rsidR="00C03181" w:rsidRPr="00B402D0" w:rsidRDefault="00C03181" w:rsidP="00727BCA">
      <w:pPr>
        <w:rPr>
          <w:rFonts w:cs="Arial"/>
        </w:rPr>
      </w:pPr>
    </w:p>
    <w:p w14:paraId="2F1170E2" w14:textId="77777777" w:rsidR="00C03181" w:rsidRPr="00B402D0" w:rsidRDefault="00C03181" w:rsidP="00727BCA">
      <w:pPr>
        <w:ind w:right="-24"/>
        <w:rPr>
          <w:rFonts w:cs="Arial"/>
          <w:b/>
          <w:color w:val="003975"/>
        </w:rPr>
      </w:pPr>
      <w:r w:rsidRPr="00B402D0">
        <w:rPr>
          <w:b/>
          <w:i/>
          <w:color w:val="003975"/>
        </w:rPr>
        <w:t>Gastrointestinal</w:t>
      </w:r>
    </w:p>
    <w:p w14:paraId="4B246970" w14:textId="77777777" w:rsidR="00C03181" w:rsidRPr="00B402D0" w:rsidRDefault="00C03181" w:rsidP="00727BCA">
      <w:pPr>
        <w:rPr>
          <w:rFonts w:cs="Arial"/>
        </w:rPr>
      </w:pPr>
      <w:r w:rsidRPr="00B402D0">
        <w:rPr>
          <w:rFonts w:cs="Arial"/>
        </w:rPr>
        <w:t>Normal appearance of the stomach, duodenum, small intestine, ileo-cecal junction, and colon with no loss of layering, 1:3 muscularis to mucosa ratio, normal wall thickness and peristaltic activity, and no distension of the lumen.</w:t>
      </w:r>
    </w:p>
    <w:p w14:paraId="4EEDD7A3" w14:textId="77777777" w:rsidR="00C03181" w:rsidRPr="00B402D0" w:rsidRDefault="00C03181" w:rsidP="00727BCA">
      <w:pPr>
        <w:rPr>
          <w:rFonts w:cs="Arial"/>
        </w:rPr>
      </w:pPr>
    </w:p>
    <w:p w14:paraId="15765BEA" w14:textId="77777777" w:rsidR="00C03181" w:rsidRPr="00B402D0" w:rsidRDefault="00C03181" w:rsidP="00727BCA">
      <w:pPr>
        <w:ind w:right="-24"/>
        <w:rPr>
          <w:b/>
          <w:i/>
          <w:color w:val="003975"/>
        </w:rPr>
      </w:pPr>
      <w:r w:rsidRPr="00B402D0">
        <w:rPr>
          <w:b/>
          <w:i/>
          <w:color w:val="003975"/>
        </w:rPr>
        <w:t>Pancreas</w:t>
      </w:r>
    </w:p>
    <w:p w14:paraId="78B0CF5C" w14:textId="53C953E1" w:rsidR="00C03181" w:rsidRPr="00B402D0" w:rsidRDefault="00C03181" w:rsidP="00727BCA">
      <w:pPr>
        <w:rPr>
          <w:rFonts w:cs="Arial"/>
        </w:rPr>
      </w:pPr>
      <w:r w:rsidRPr="00B402D0">
        <w:rPr>
          <w:rFonts w:cs="Arial"/>
        </w:rPr>
        <w:t xml:space="preserve">Normal size </w:t>
      </w:r>
      <w:r w:rsidR="00A011DF" w:rsidRPr="00B402D0">
        <w:rPr>
          <w:rFonts w:cs="Arial"/>
        </w:rPr>
        <w:t xml:space="preserve">(0.43 cm) </w:t>
      </w:r>
      <w:r w:rsidRPr="00B402D0">
        <w:rPr>
          <w:rFonts w:cs="Arial"/>
        </w:rPr>
        <w:t>and echogenic appearance. Regular capsule. Normal echogenic appearance of the mesentery and fat surrounding the pancreas.</w:t>
      </w:r>
    </w:p>
    <w:p w14:paraId="320FF4D5" w14:textId="77777777" w:rsidR="00C03181" w:rsidRPr="00B402D0" w:rsidRDefault="00C03181" w:rsidP="00727BCA">
      <w:pPr>
        <w:rPr>
          <w:rFonts w:cs="Arial"/>
        </w:rPr>
      </w:pPr>
    </w:p>
    <w:p w14:paraId="29306553" w14:textId="77777777" w:rsidR="00C03181" w:rsidRPr="00B402D0" w:rsidRDefault="00C03181" w:rsidP="00727BCA">
      <w:pPr>
        <w:ind w:right="-24"/>
        <w:rPr>
          <w:b/>
          <w:i/>
          <w:color w:val="003975"/>
        </w:rPr>
      </w:pPr>
      <w:r w:rsidRPr="00B402D0">
        <w:rPr>
          <w:b/>
          <w:i/>
          <w:color w:val="003975"/>
        </w:rPr>
        <w:t>Free Abdomen</w:t>
      </w:r>
    </w:p>
    <w:p w14:paraId="40ABE1BE" w14:textId="77777777" w:rsidR="00C03181" w:rsidRPr="00B402D0" w:rsidRDefault="00C03181" w:rsidP="00727BCA">
      <w:pPr>
        <w:rPr>
          <w:rFonts w:cs="Arial"/>
        </w:rPr>
      </w:pPr>
      <w:r w:rsidRPr="00B402D0">
        <w:rPr>
          <w:rFonts w:cs="Arial"/>
        </w:rPr>
        <w:t>Normal mesenteric lymph nodes.</w:t>
      </w:r>
    </w:p>
    <w:p w14:paraId="1CFFFF88" w14:textId="77777777" w:rsidR="00C03181" w:rsidRPr="00B402D0" w:rsidRDefault="00C03181" w:rsidP="00727BCA">
      <w:pPr>
        <w:rPr>
          <w:rFonts w:cs="Arial"/>
        </w:rPr>
      </w:pPr>
    </w:p>
    <w:p w14:paraId="23FABF27" w14:textId="77777777" w:rsidR="00C03181" w:rsidRPr="00B402D0" w:rsidRDefault="00C03181" w:rsidP="00727BCA">
      <w:pPr>
        <w:rPr>
          <w:rFonts w:cs="Arial"/>
        </w:rPr>
      </w:pPr>
      <w:r w:rsidRPr="00B402D0">
        <w:rPr>
          <w:rFonts w:cs="Arial"/>
        </w:rPr>
        <w:t>No ascites evident.</w:t>
      </w:r>
    </w:p>
    <w:p w14:paraId="3DC46DBD" w14:textId="77777777" w:rsidR="00A011DF" w:rsidRPr="00B402D0" w:rsidRDefault="00A011DF" w:rsidP="00727BCA">
      <w:pPr>
        <w:rPr>
          <w:rFonts w:cs="Arial"/>
        </w:rPr>
      </w:pPr>
    </w:p>
    <w:p w14:paraId="6BEDD591" w14:textId="77777777" w:rsidR="00A011DF" w:rsidRPr="00B402D0" w:rsidRDefault="00A011DF" w:rsidP="00727BCA">
      <w:pPr>
        <w:rPr>
          <w:rFonts w:cs="Arial"/>
        </w:rPr>
      </w:pPr>
    </w:p>
    <w:p w14:paraId="5B547048" w14:textId="77777777" w:rsidR="00A011DF" w:rsidRPr="00B402D0" w:rsidRDefault="00A011DF" w:rsidP="00727BCA">
      <w:pPr>
        <w:rPr>
          <w:rFonts w:cs="Arial"/>
        </w:rPr>
      </w:pPr>
    </w:p>
    <w:p w14:paraId="6583FE3A" w14:textId="77777777" w:rsidR="00C03181" w:rsidRPr="00B402D0" w:rsidRDefault="00C03181" w:rsidP="00727BCA">
      <w:pPr>
        <w:rPr>
          <w:rFonts w:cs="Arial"/>
        </w:rPr>
      </w:pPr>
    </w:p>
    <w:p w14:paraId="13BCE6B7" w14:textId="77777777" w:rsidR="00C03181" w:rsidRPr="00B402D0" w:rsidRDefault="00C03181" w:rsidP="00727BCA">
      <w:pPr>
        <w:ind w:right="-24"/>
        <w:rPr>
          <w:b/>
          <w:color w:val="003975"/>
        </w:rPr>
      </w:pPr>
      <w:r w:rsidRPr="00B402D0">
        <w:rPr>
          <w:rFonts w:cs="Times"/>
          <w:b/>
          <w:bCs/>
          <w:iCs/>
          <w:color w:val="003975"/>
        </w:rPr>
        <w:lastRenderedPageBreak/>
        <w:t>ULTRASONOGRAPHIC</w:t>
      </w:r>
      <w:r w:rsidRPr="00B402D0">
        <w:rPr>
          <w:b/>
          <w:color w:val="003975"/>
        </w:rPr>
        <w:t xml:space="preserve"> FINDINGS</w:t>
      </w:r>
    </w:p>
    <w:p w14:paraId="50EBC6AF" w14:textId="77777777" w:rsidR="00C03181" w:rsidRPr="00B402D0" w:rsidRDefault="00C03181" w:rsidP="00727BCA">
      <w:pPr>
        <w:ind w:right="-24"/>
        <w:rPr>
          <w:b/>
          <w:color w:val="003975"/>
        </w:rPr>
      </w:pPr>
    </w:p>
    <w:p w14:paraId="0031F701" w14:textId="77777777" w:rsidR="00C03181" w:rsidRPr="00B402D0" w:rsidRDefault="00C03181" w:rsidP="00405E46">
      <w:pPr>
        <w:ind w:right="-24"/>
        <w:jc w:val="both"/>
        <w:rPr>
          <w:b/>
          <w:color w:val="003975"/>
        </w:rPr>
      </w:pPr>
      <w:r w:rsidRPr="00B402D0">
        <w:rPr>
          <w:b/>
          <w:color w:val="003975"/>
        </w:rPr>
        <w:t>Primary Findings</w:t>
      </w:r>
    </w:p>
    <w:p w14:paraId="17DD8329" w14:textId="77777777" w:rsidR="00C03181" w:rsidRPr="00B402D0" w:rsidRDefault="00C03181" w:rsidP="00405E46">
      <w:pPr>
        <w:ind w:right="-24"/>
        <w:jc w:val="both"/>
        <w:rPr>
          <w:b/>
          <w:color w:val="003975"/>
        </w:rPr>
      </w:pPr>
    </w:p>
    <w:p w14:paraId="27FD6C4D" w14:textId="7DACB7B3" w:rsidR="00C03181" w:rsidRPr="00B402D0" w:rsidRDefault="00A011DF" w:rsidP="00C03181">
      <w:pPr>
        <w:numPr>
          <w:ilvl w:val="0"/>
          <w:numId w:val="11"/>
        </w:numPr>
        <w:shd w:val="clear" w:color="auto" w:fill="FFFFFF"/>
        <w:rPr>
          <w:rFonts w:cs="Arial"/>
          <w:color w:val="000000"/>
        </w:rPr>
      </w:pPr>
      <w:r w:rsidRPr="00B402D0">
        <w:rPr>
          <w:rFonts w:cs="Arial"/>
          <w:color w:val="000000"/>
        </w:rPr>
        <w:t>None</w:t>
      </w:r>
    </w:p>
    <w:p w14:paraId="6E7550A4" w14:textId="1CACA721" w:rsidR="00C03181" w:rsidRPr="00B402D0" w:rsidRDefault="00C03181" w:rsidP="00665D5D">
      <w:pPr>
        <w:ind w:right="-24"/>
        <w:rPr>
          <w:b/>
          <w:color w:val="003975"/>
        </w:rPr>
      </w:pPr>
    </w:p>
    <w:p w14:paraId="25A3A37C" w14:textId="77777777" w:rsidR="00C03181" w:rsidRPr="00B402D0" w:rsidRDefault="00C03181" w:rsidP="00405E46">
      <w:pPr>
        <w:ind w:right="-24"/>
        <w:jc w:val="both"/>
        <w:rPr>
          <w:b/>
          <w:color w:val="003975"/>
        </w:rPr>
      </w:pPr>
      <w:r w:rsidRPr="00B402D0">
        <w:rPr>
          <w:b/>
          <w:color w:val="003975"/>
        </w:rPr>
        <w:t>Secondary Findings</w:t>
      </w:r>
    </w:p>
    <w:p w14:paraId="11C381EC" w14:textId="77777777" w:rsidR="00C03181" w:rsidRPr="00B402D0" w:rsidRDefault="00C03181" w:rsidP="00405E46">
      <w:pPr>
        <w:ind w:right="-24"/>
        <w:jc w:val="both"/>
        <w:rPr>
          <w:b/>
          <w:color w:val="003975"/>
        </w:rPr>
      </w:pPr>
    </w:p>
    <w:p w14:paraId="379B6FB5" w14:textId="50DBEDA7" w:rsidR="00C03181" w:rsidRPr="00B402D0" w:rsidRDefault="00A011DF" w:rsidP="00C03181">
      <w:pPr>
        <w:pStyle w:val="ListParagraph"/>
        <w:numPr>
          <w:ilvl w:val="0"/>
          <w:numId w:val="12"/>
        </w:numPr>
        <w:ind w:right="-24"/>
        <w:rPr>
          <w:rFonts w:cs="Latha"/>
        </w:rPr>
      </w:pPr>
      <w:r w:rsidRPr="00B402D0">
        <w:rPr>
          <w:rFonts w:cs="Latha"/>
        </w:rPr>
        <w:t>Urinary bladder sediment</w:t>
      </w:r>
    </w:p>
    <w:p w14:paraId="611940E7" w14:textId="77777777" w:rsidR="00C03181" w:rsidRPr="00B402D0" w:rsidRDefault="00C03181" w:rsidP="00727BCA">
      <w:pPr>
        <w:pStyle w:val="ListParagraph"/>
        <w:ind w:right="-24"/>
        <w:rPr>
          <w:rFonts w:cs="Latha"/>
        </w:rPr>
      </w:pPr>
    </w:p>
    <w:p w14:paraId="20DBC911" w14:textId="77777777" w:rsidR="00C03181" w:rsidRPr="00B402D0" w:rsidRDefault="00C03181" w:rsidP="00727BCA">
      <w:pPr>
        <w:ind w:right="-24"/>
        <w:rPr>
          <w:rFonts w:cs="Latha"/>
          <w:b/>
          <w:color w:val="003975"/>
          <w:u w:val="single"/>
        </w:rPr>
      </w:pPr>
      <w:r w:rsidRPr="00B402D0">
        <w:rPr>
          <w:rFonts w:cs="Latha"/>
          <w:b/>
          <w:color w:val="003975"/>
          <w:u w:val="single"/>
        </w:rPr>
        <w:t>INTERPRETATION OF THE FINDINGS &amp; FURTHER RECOMMENDATIONS</w:t>
      </w:r>
    </w:p>
    <w:p w14:paraId="2ABD6147" w14:textId="77777777" w:rsidR="00C03181" w:rsidRPr="00B402D0" w:rsidRDefault="00C03181" w:rsidP="00727BCA">
      <w:pPr>
        <w:ind w:right="-24"/>
        <w:rPr>
          <w:rFonts w:cs="Latha"/>
          <w:b/>
          <w:color w:val="003975"/>
          <w:u w:val="single"/>
        </w:rPr>
      </w:pPr>
    </w:p>
    <w:p w14:paraId="7E626D07" w14:textId="57EF9ACA" w:rsidR="00A011DF" w:rsidRPr="00B402D0" w:rsidRDefault="00A011DF" w:rsidP="00727BCA">
      <w:pPr>
        <w:rPr>
          <w:rFonts w:cs="Arial"/>
        </w:rPr>
      </w:pPr>
      <w:r w:rsidRPr="00B402D0">
        <w:rPr>
          <w:rFonts w:cs="Arial"/>
        </w:rPr>
        <w:t xml:space="preserve">In essence, a normal ultrasound examination of the abdomen with no obvious etiology for the presenting clinical signs. If the clinical signs are of an acute nature, then dietary indiscretion, parasites, viral and toxins would need to be considered. However, if more of a chronic nature, then inflammatory bowel disease, dietary hypersensitivity and parasitic enteritis would be differential diagnoses. </w:t>
      </w:r>
    </w:p>
    <w:p w14:paraId="3B8D7C00" w14:textId="77777777" w:rsidR="00A011DF" w:rsidRPr="00B402D0" w:rsidRDefault="00A011DF" w:rsidP="00727BCA">
      <w:pPr>
        <w:rPr>
          <w:rFonts w:cs="Arial"/>
        </w:rPr>
      </w:pPr>
    </w:p>
    <w:p w14:paraId="3E499AF0" w14:textId="26AEB543" w:rsidR="00C03181" w:rsidRPr="00B402D0" w:rsidRDefault="00C03181" w:rsidP="00727BCA">
      <w:pPr>
        <w:rPr>
          <w:rFonts w:cs="Arial"/>
        </w:rPr>
      </w:pPr>
      <w:r w:rsidRPr="00B402D0">
        <w:rPr>
          <w:rFonts w:cs="Arial"/>
        </w:rPr>
        <w:t xml:space="preserve">Further assessment would be </w:t>
      </w:r>
      <w:r w:rsidR="00A011DF" w:rsidRPr="00B402D0">
        <w:rPr>
          <w:rFonts w:cs="Arial"/>
        </w:rPr>
        <w:t xml:space="preserve">urine and fecal analysis, and if more of a chronic nature, then cobalamin assay and endoscopy of the upper GI tract with biopsies. </w:t>
      </w:r>
    </w:p>
    <w:p w14:paraId="28C9C13B" w14:textId="77777777" w:rsidR="00C03181" w:rsidRPr="00B402D0" w:rsidRDefault="00C03181" w:rsidP="00727BCA">
      <w:pPr>
        <w:rPr>
          <w:rFonts w:cs="Arial"/>
        </w:rPr>
      </w:pPr>
    </w:p>
    <w:p w14:paraId="5F06B851" w14:textId="77777777" w:rsidR="00C03181" w:rsidRPr="00B402D0" w:rsidRDefault="00C03181" w:rsidP="00727BCA">
      <w:pPr>
        <w:rPr>
          <w:rFonts w:cs="Arial"/>
        </w:rPr>
      </w:pPr>
      <w:r w:rsidRPr="00B402D0">
        <w:rPr>
          <w:rFonts w:cs="Arial"/>
        </w:rPr>
        <w:t>Specific therapy would be dependent on an etiological diagnosis.</w:t>
      </w:r>
    </w:p>
    <w:p w14:paraId="1FD9EAFF" w14:textId="77777777" w:rsidR="00C03181" w:rsidRPr="00B402D0" w:rsidRDefault="00C03181" w:rsidP="00727BCA">
      <w:pPr>
        <w:rPr>
          <w:rFonts w:cs="Arial"/>
        </w:rPr>
      </w:pPr>
    </w:p>
    <w:p w14:paraId="7C266786" w14:textId="77777777" w:rsidR="00B402D0" w:rsidRDefault="00C03181" w:rsidP="00727BCA">
      <w:pPr>
        <w:rPr>
          <w:rFonts w:cs="Arial"/>
        </w:rPr>
      </w:pPr>
      <w:r w:rsidRPr="00B402D0">
        <w:rPr>
          <w:rFonts w:cs="Arial"/>
          <w:noProof/>
        </w:rPr>
        <w:drawing>
          <wp:inline distT="0" distB="0" distL="0" distR="0" wp14:anchorId="27B3A87C" wp14:editId="51D2450C">
            <wp:extent cx="2468880" cy="1851797"/>
            <wp:effectExtent l="0" t="0" r="0" b="2540"/>
            <wp:docPr id="1684197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97584" name="Picture 1684197584"/>
                    <pic:cNvPicPr/>
                  </pic:nvPicPr>
                  <pic:blipFill>
                    <a:blip r:embed="rId7"/>
                    <a:stretch>
                      <a:fillRect/>
                    </a:stretch>
                  </pic:blipFill>
                  <pic:spPr>
                    <a:xfrm>
                      <a:off x="0" y="0"/>
                      <a:ext cx="2468880" cy="1851797"/>
                    </a:xfrm>
                    <a:prstGeom prst="rect">
                      <a:avLst/>
                    </a:prstGeom>
                  </pic:spPr>
                </pic:pic>
              </a:graphicData>
            </a:graphic>
          </wp:inline>
        </w:drawing>
      </w:r>
      <w:r w:rsidRPr="00B402D0">
        <w:rPr>
          <w:rFonts w:cs="Arial"/>
          <w:noProof/>
        </w:rPr>
        <w:drawing>
          <wp:inline distT="0" distB="0" distL="0" distR="0" wp14:anchorId="2F531718" wp14:editId="01032636">
            <wp:extent cx="2468880" cy="1851797"/>
            <wp:effectExtent l="0" t="0" r="0" b="2540"/>
            <wp:docPr id="1561826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26178" name="Picture 1561826178"/>
                    <pic:cNvPicPr/>
                  </pic:nvPicPr>
                  <pic:blipFill>
                    <a:blip r:embed="rId8"/>
                    <a:stretch>
                      <a:fillRect/>
                    </a:stretch>
                  </pic:blipFill>
                  <pic:spPr>
                    <a:xfrm>
                      <a:off x="0" y="0"/>
                      <a:ext cx="2468880" cy="1851797"/>
                    </a:xfrm>
                    <a:prstGeom prst="rect">
                      <a:avLst/>
                    </a:prstGeom>
                  </pic:spPr>
                </pic:pic>
              </a:graphicData>
            </a:graphic>
          </wp:inline>
        </w:drawing>
      </w:r>
    </w:p>
    <w:p w14:paraId="0BC479A2" w14:textId="77777777" w:rsidR="00B402D0" w:rsidRDefault="00C03181" w:rsidP="00727BCA">
      <w:pPr>
        <w:rPr>
          <w:rFonts w:cs="Arial"/>
        </w:rPr>
      </w:pPr>
      <w:r w:rsidRPr="00B402D0">
        <w:rPr>
          <w:rFonts w:cs="Arial"/>
          <w:noProof/>
        </w:rPr>
        <w:drawing>
          <wp:inline distT="0" distB="0" distL="0" distR="0" wp14:anchorId="66F55163" wp14:editId="75F347C1">
            <wp:extent cx="2468880" cy="1851797"/>
            <wp:effectExtent l="0" t="0" r="0" b="2540"/>
            <wp:docPr id="120976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6106" name="Picture 120976106"/>
                    <pic:cNvPicPr/>
                  </pic:nvPicPr>
                  <pic:blipFill>
                    <a:blip r:embed="rId9"/>
                    <a:stretch>
                      <a:fillRect/>
                    </a:stretch>
                  </pic:blipFill>
                  <pic:spPr>
                    <a:xfrm>
                      <a:off x="0" y="0"/>
                      <a:ext cx="2468880" cy="1851797"/>
                    </a:xfrm>
                    <a:prstGeom prst="rect">
                      <a:avLst/>
                    </a:prstGeom>
                  </pic:spPr>
                </pic:pic>
              </a:graphicData>
            </a:graphic>
          </wp:inline>
        </w:drawing>
      </w:r>
      <w:r w:rsidRPr="00B402D0">
        <w:rPr>
          <w:rFonts w:cs="Arial"/>
          <w:noProof/>
        </w:rPr>
        <w:drawing>
          <wp:inline distT="0" distB="0" distL="0" distR="0" wp14:anchorId="0E4547A2" wp14:editId="1AA97C35">
            <wp:extent cx="2468880" cy="1851797"/>
            <wp:effectExtent l="0" t="0" r="0" b="2540"/>
            <wp:docPr id="235393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93919" name="Picture 235393919"/>
                    <pic:cNvPicPr/>
                  </pic:nvPicPr>
                  <pic:blipFill>
                    <a:blip r:embed="rId10"/>
                    <a:stretch>
                      <a:fillRect/>
                    </a:stretch>
                  </pic:blipFill>
                  <pic:spPr>
                    <a:xfrm>
                      <a:off x="0" y="0"/>
                      <a:ext cx="2468880" cy="1851797"/>
                    </a:xfrm>
                    <a:prstGeom prst="rect">
                      <a:avLst/>
                    </a:prstGeom>
                  </pic:spPr>
                </pic:pic>
              </a:graphicData>
            </a:graphic>
          </wp:inline>
        </w:drawing>
      </w:r>
    </w:p>
    <w:p w14:paraId="41FB6024" w14:textId="685E7BE9" w:rsidR="00C03181" w:rsidRPr="00B402D0" w:rsidRDefault="00C03181" w:rsidP="00727BCA">
      <w:pPr>
        <w:rPr>
          <w:rFonts w:cs="Arial"/>
        </w:rPr>
      </w:pPr>
      <w:r w:rsidRPr="00B402D0">
        <w:rPr>
          <w:rFonts w:cs="Arial"/>
          <w:noProof/>
        </w:rPr>
        <w:lastRenderedPageBreak/>
        <w:drawing>
          <wp:inline distT="0" distB="0" distL="0" distR="0" wp14:anchorId="3768A313" wp14:editId="44F0A59A">
            <wp:extent cx="2468880" cy="1851797"/>
            <wp:effectExtent l="0" t="0" r="0" b="2540"/>
            <wp:docPr id="4284684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68428" name="Picture 428468428"/>
                    <pic:cNvPicPr/>
                  </pic:nvPicPr>
                  <pic:blipFill>
                    <a:blip r:embed="rId11"/>
                    <a:stretch>
                      <a:fillRect/>
                    </a:stretch>
                  </pic:blipFill>
                  <pic:spPr>
                    <a:xfrm>
                      <a:off x="0" y="0"/>
                      <a:ext cx="2468880" cy="1851797"/>
                    </a:xfrm>
                    <a:prstGeom prst="rect">
                      <a:avLst/>
                    </a:prstGeom>
                  </pic:spPr>
                </pic:pic>
              </a:graphicData>
            </a:graphic>
          </wp:inline>
        </w:drawing>
      </w:r>
    </w:p>
    <w:p w14:paraId="0618FDE0" w14:textId="77777777" w:rsidR="00C03181" w:rsidRPr="00B402D0" w:rsidRDefault="00C03181" w:rsidP="00727BCA">
      <w:pPr>
        <w:rPr>
          <w:rFonts w:cs="Arial"/>
        </w:rPr>
      </w:pPr>
    </w:p>
    <w:p w14:paraId="07D0278F" w14:textId="77777777" w:rsidR="00C03181" w:rsidRPr="00B402D0" w:rsidRDefault="00C03181" w:rsidP="00727BCA">
      <w:pPr>
        <w:rPr>
          <w:rFonts w:cs="Arial"/>
        </w:rPr>
      </w:pPr>
      <w:r w:rsidRPr="00B402D0">
        <w:rPr>
          <w:rFonts w:cs="Arial"/>
          <w:b/>
          <w:bCs/>
        </w:rPr>
        <w:t>The information and recommendations provided are based on the images presented by the referring veterinarian. No evaluation can be communicated regarding pathology that was not visible in the image/video clips provided.</w:t>
      </w:r>
      <w:r w:rsidRPr="00B402D0">
        <w:rPr>
          <w:rFonts w:cs="Arial"/>
        </w:rPr>
        <w:t xml:space="preserve"> </w:t>
      </w:r>
    </w:p>
    <w:p w14:paraId="578A60BB" w14:textId="77777777" w:rsidR="00C03181" w:rsidRPr="00B402D0" w:rsidRDefault="00C03181" w:rsidP="00727BCA">
      <w:pPr>
        <w:rPr>
          <w:rFonts w:cs="Arial"/>
        </w:rPr>
      </w:pPr>
    </w:p>
    <w:p w14:paraId="72ADC038" w14:textId="77777777" w:rsidR="00C03181" w:rsidRPr="00B402D0" w:rsidRDefault="00C03181" w:rsidP="00727BCA">
      <w:pPr>
        <w:rPr>
          <w:rFonts w:cs="Arial"/>
        </w:rPr>
      </w:pPr>
      <w:r w:rsidRPr="00B402D0">
        <w:rPr>
          <w:rFonts w:cs="Arial"/>
        </w:rPr>
        <w:t>Thank you for this referral. If the clinical or image interpretation does not parallel your findings or if I can be of any further assistance, please contact me.</w:t>
      </w:r>
    </w:p>
    <w:p w14:paraId="0EB41FD4" w14:textId="77777777" w:rsidR="00C03181" w:rsidRPr="00B402D0" w:rsidRDefault="00C03181" w:rsidP="00727BCA">
      <w:pPr>
        <w:rPr>
          <w:rFonts w:cs="Arial"/>
        </w:rPr>
      </w:pPr>
    </w:p>
    <w:p w14:paraId="2F35C8AE" w14:textId="77777777" w:rsidR="00C03181" w:rsidRPr="00B402D0" w:rsidRDefault="00C03181" w:rsidP="00727BCA">
      <w:pPr>
        <w:rPr>
          <w:rFonts w:cs="Arial"/>
        </w:rPr>
      </w:pPr>
      <w:r w:rsidRPr="00B402D0">
        <w:rPr>
          <w:rFonts w:cs="Arial"/>
          <w:b/>
        </w:rPr>
        <w:t xml:space="preserve">Remo </w:t>
      </w:r>
      <w:proofErr w:type="spellStart"/>
      <w:r w:rsidRPr="00B402D0">
        <w:rPr>
          <w:rFonts w:cs="Arial"/>
          <w:b/>
        </w:rPr>
        <w:t>Lobetti</w:t>
      </w:r>
      <w:proofErr w:type="spellEnd"/>
      <w:r w:rsidRPr="00B402D0">
        <w:rPr>
          <w:rFonts w:cs="Arial"/>
        </w:rPr>
        <w:t xml:space="preserve">, BVSc, </w:t>
      </w:r>
      <w:proofErr w:type="spellStart"/>
      <w:r w:rsidRPr="00B402D0">
        <w:rPr>
          <w:rFonts w:cs="Arial"/>
        </w:rPr>
        <w:t>MMedVet</w:t>
      </w:r>
      <w:proofErr w:type="spellEnd"/>
      <w:r w:rsidRPr="00B402D0">
        <w:rPr>
          <w:rFonts w:cs="Arial"/>
        </w:rPr>
        <w:t xml:space="preserve"> (Med), PhD, Dipl. ECVIM (Internal Medicine)</w:t>
      </w:r>
    </w:p>
    <w:p w14:paraId="3D608BAF" w14:textId="77777777" w:rsidR="00C03181" w:rsidRPr="00B402D0" w:rsidRDefault="00C03181" w:rsidP="00727BCA">
      <w:pPr>
        <w:rPr>
          <w:rFonts w:cs="Arial"/>
        </w:rPr>
      </w:pPr>
      <w:r w:rsidRPr="00B402D0">
        <w:rPr>
          <w:rFonts w:cs="Arial"/>
          <w:u w:val="single"/>
        </w:rPr>
        <w:t>info@sonopath.com</w:t>
      </w:r>
    </w:p>
    <w:p w14:paraId="3BDB9590" w14:textId="77777777" w:rsidR="00C03181" w:rsidRPr="00B402D0" w:rsidRDefault="00C03181" w:rsidP="00727BCA"/>
    <w:p w14:paraId="720578BF" w14:textId="77777777" w:rsidR="00C03181" w:rsidRPr="00B402D0" w:rsidRDefault="00C03181" w:rsidP="000358A4">
      <w:pPr>
        <w:tabs>
          <w:tab w:val="left" w:pos="1319"/>
        </w:tabs>
      </w:pPr>
    </w:p>
    <w:p w14:paraId="56F62382" w14:textId="77777777" w:rsidR="00C03181" w:rsidRPr="00B402D0" w:rsidRDefault="00C03181" w:rsidP="000358A4">
      <w:pPr>
        <w:tabs>
          <w:tab w:val="left" w:pos="1319"/>
        </w:tabs>
      </w:pPr>
    </w:p>
    <w:p w14:paraId="15985B89" w14:textId="7CB6C957" w:rsidR="00400585" w:rsidRPr="00B402D0" w:rsidRDefault="00400585" w:rsidP="00E17F13"/>
    <w:sectPr w:rsidR="00400585" w:rsidRPr="00B402D0" w:rsidSect="00F26FA6">
      <w:headerReference w:type="default" r:id="rId12"/>
      <w:headerReference w:type="first" r:id="rId13"/>
      <w:pgSz w:w="12240" w:h="15840"/>
      <w:pgMar w:top="2790" w:right="648" w:bottom="864" w:left="26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FD335" w14:textId="77777777" w:rsidR="00CD4FD1" w:rsidRDefault="00CD4FD1" w:rsidP="00AA6F00">
      <w:r>
        <w:separator/>
      </w:r>
    </w:p>
  </w:endnote>
  <w:endnote w:type="continuationSeparator" w:id="0">
    <w:p w14:paraId="7BD26DE8" w14:textId="77777777" w:rsidR="00CD4FD1" w:rsidRDefault="00CD4FD1" w:rsidP="00AA6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 w:name="Lato Regular">
    <w:altName w:val="Lato"/>
    <w:panose1 w:val="020B0604020202020204"/>
    <w:charset w:val="00"/>
    <w:family w:val="auto"/>
    <w:pitch w:val="variable"/>
    <w:sig w:usb0="A00000AF" w:usb1="50006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B18C2" w14:textId="77777777" w:rsidR="00CD4FD1" w:rsidRDefault="00CD4FD1" w:rsidP="00AA6F00">
      <w:r>
        <w:separator/>
      </w:r>
    </w:p>
  </w:footnote>
  <w:footnote w:type="continuationSeparator" w:id="0">
    <w:p w14:paraId="7949788A" w14:textId="77777777" w:rsidR="00CD4FD1" w:rsidRDefault="00CD4FD1" w:rsidP="00AA6F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760C" w14:textId="77777777" w:rsidR="00F26FA6" w:rsidRDefault="00F26FA6" w:rsidP="00F26FA6">
    <w:pPr>
      <w:pStyle w:val="Header"/>
    </w:pPr>
    <w:r>
      <w:rPr>
        <w:noProof/>
      </w:rPr>
      <mc:AlternateContent>
        <mc:Choice Requires="wps">
          <w:drawing>
            <wp:anchor distT="0" distB="0" distL="114300" distR="114300" simplePos="0" relativeHeight="251664384" behindDoc="0" locked="0" layoutInCell="1" allowOverlap="1" wp14:anchorId="57B7973B" wp14:editId="3931896D">
              <wp:simplePos x="0" y="0"/>
              <wp:positionH relativeFrom="page">
                <wp:posOffset>131974</wp:posOffset>
              </wp:positionH>
              <wp:positionV relativeFrom="page">
                <wp:posOffset>1786379</wp:posOffset>
              </wp:positionV>
              <wp:extent cx="1475295" cy="8834120"/>
              <wp:effectExtent l="0" t="0" r="0" b="5080"/>
              <wp:wrapThrough wrapText="bothSides">
                <wp:wrapPolygon edited="0">
                  <wp:start x="558" y="0"/>
                  <wp:lineTo x="558" y="21581"/>
                  <wp:lineTo x="20828" y="21581"/>
                  <wp:lineTo x="20828" y="0"/>
                  <wp:lineTo x="558" y="0"/>
                </wp:wrapPolygon>
              </wp:wrapThrough>
              <wp:docPr id="1793756266" name="Text Box 1793756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5295" cy="883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F26FA6" w:rsidRPr="006B22B9" w14:paraId="4B51E522" w14:textId="77777777" w:rsidTr="00EF18B6">
                            <w:trPr>
                              <w:trHeight w:val="984"/>
                            </w:trPr>
                            <w:tc>
                              <w:tcPr>
                                <w:tcW w:w="2085" w:type="dxa"/>
                                <w:shd w:val="clear" w:color="auto" w:fill="auto"/>
                              </w:tcPr>
                              <w:p w14:paraId="581B1C99" w14:textId="77777777" w:rsidR="00F26FA6" w:rsidRPr="006B22B9" w:rsidRDefault="00F26FA6" w:rsidP="00522E6C">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2325022F" w14:textId="77777777" w:rsidR="00F26FA6" w:rsidRPr="006B22B9" w:rsidRDefault="00F26FA6" w:rsidP="00522E6C">
                                <w:pPr>
                                  <w:pStyle w:val="Header"/>
                                  <w:tabs>
                                    <w:tab w:val="left" w:pos="630"/>
                                  </w:tabs>
                                  <w:jc w:val="right"/>
                                  <w:rPr>
                                    <w:rFonts w:ascii="Lato Regular" w:hAnsi="Lato Regular"/>
                                    <w:noProof/>
                                    <w:color w:val="E09010"/>
                                    <w:sz w:val="18"/>
                                    <w:szCs w:val="18"/>
                                  </w:rPr>
                                </w:pPr>
                              </w:p>
                              <w:p w14:paraId="5DD18E6D" w14:textId="427C3A81" w:rsidR="00F26FA6" w:rsidRPr="006B22B9" w:rsidRDefault="00C236D1" w:rsidP="00522E6C">
                                <w:pPr>
                                  <w:pStyle w:val="Header"/>
                                  <w:tabs>
                                    <w:tab w:val="left" w:pos="630"/>
                                  </w:tabs>
                                  <w:jc w:val="right"/>
                                  <w:rPr>
                                    <w:rFonts w:ascii="Lato Regular" w:hAnsi="Lato Regular"/>
                                    <w:noProof/>
                                    <w:color w:val="333333"/>
                                    <w:sz w:val="18"/>
                                    <w:szCs w:val="18"/>
                                  </w:rPr>
                                </w:pPr>
                                <w:r w:rsidRPr="00C236D1">
                                  <w:rPr>
                                    <w:rFonts w:cs="Calibri"/>
                                  </w:rPr>
                                  <w:t xml:space="preserve">Cookie Oh </w:t>
                                </w:r>
                              </w:p>
                            </w:tc>
                          </w:tr>
                          <w:tr w:rsidR="00F26FA6" w:rsidRPr="006B22B9" w14:paraId="5E4A6C38" w14:textId="77777777" w:rsidTr="00EF18B6">
                            <w:trPr>
                              <w:trHeight w:val="984"/>
                            </w:trPr>
                            <w:tc>
                              <w:tcPr>
                                <w:tcW w:w="2085" w:type="dxa"/>
                                <w:shd w:val="clear" w:color="auto" w:fill="auto"/>
                              </w:tcPr>
                              <w:p w14:paraId="1FD014A8" w14:textId="77777777" w:rsidR="00F26FA6" w:rsidRPr="006B22B9" w:rsidRDefault="00F26FA6"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0CB53991" w14:textId="77777777" w:rsidR="00F26FA6" w:rsidRPr="006B22B9" w:rsidRDefault="00F26FA6" w:rsidP="00522E6C">
                                <w:pPr>
                                  <w:pStyle w:val="Header"/>
                                  <w:jc w:val="right"/>
                                  <w:rPr>
                                    <w:rFonts w:ascii="Lato Regular" w:hAnsi="Lato Regular"/>
                                    <w:noProof/>
                                    <w:color w:val="E09010"/>
                                    <w:sz w:val="18"/>
                                    <w:szCs w:val="18"/>
                                  </w:rPr>
                                </w:pPr>
                              </w:p>
                              <w:p w14:paraId="1F6E1C8F" w14:textId="77777777" w:rsidR="00F26FA6" w:rsidRPr="006B22B9" w:rsidRDefault="00F26FA6" w:rsidP="00522E6C">
                                <w:pPr>
                                  <w:pStyle w:val="Header"/>
                                  <w:jc w:val="right"/>
                                  <w:rPr>
                                    <w:rFonts w:ascii="Lato Regular" w:hAnsi="Lato Regular"/>
                                    <w:noProof/>
                                    <w:sz w:val="18"/>
                                    <w:szCs w:val="18"/>
                                  </w:rPr>
                                </w:pPr>
                                <w:r>
                                  <w:rPr>
                                    <w:rFonts w:ascii="Lato Regular" w:hAnsi="Lato Regular"/>
                                    <w:noProof/>
                                    <w:sz w:val="18"/>
                                    <w:szCs w:val="18"/>
                                  </w:rPr>
                                  <w:t>Feline</w:t>
                                </w:r>
                              </w:p>
                            </w:tc>
                          </w:tr>
                          <w:tr w:rsidR="00F26FA6" w:rsidRPr="006B22B9" w14:paraId="407E2458" w14:textId="77777777" w:rsidTr="00EF18B6">
                            <w:trPr>
                              <w:trHeight w:val="984"/>
                            </w:trPr>
                            <w:tc>
                              <w:tcPr>
                                <w:tcW w:w="2085" w:type="dxa"/>
                                <w:shd w:val="clear" w:color="auto" w:fill="auto"/>
                              </w:tcPr>
                              <w:p w14:paraId="68268B1D" w14:textId="77777777" w:rsidR="00F26FA6" w:rsidRPr="006B22B9" w:rsidRDefault="00F26FA6"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29B3D185" w14:textId="77777777" w:rsidR="00F26FA6" w:rsidRPr="006B22B9" w:rsidRDefault="00F26FA6" w:rsidP="00522E6C">
                                <w:pPr>
                                  <w:pStyle w:val="Header"/>
                                  <w:jc w:val="right"/>
                                  <w:rPr>
                                    <w:rFonts w:ascii="Lato Regular" w:hAnsi="Lato Regular"/>
                                    <w:noProof/>
                                    <w:color w:val="E09010"/>
                                    <w:sz w:val="18"/>
                                    <w:szCs w:val="18"/>
                                  </w:rPr>
                                </w:pPr>
                              </w:p>
                              <w:p w14:paraId="7279AA10" w14:textId="6B3EFF9F" w:rsidR="00F26FA6" w:rsidRPr="006B22B9" w:rsidRDefault="00F26FA6" w:rsidP="00522E6C">
                                <w:pPr>
                                  <w:pStyle w:val="Header"/>
                                  <w:jc w:val="right"/>
                                  <w:rPr>
                                    <w:rFonts w:ascii="Lato Regular" w:hAnsi="Lato Regular"/>
                                    <w:noProof/>
                                    <w:sz w:val="18"/>
                                    <w:szCs w:val="18"/>
                                  </w:rPr>
                                </w:pPr>
                                <w:r>
                                  <w:rPr>
                                    <w:rFonts w:ascii="Lato Regular" w:hAnsi="Lato Regular"/>
                                    <w:noProof/>
                                    <w:sz w:val="18"/>
                                    <w:szCs w:val="18"/>
                                  </w:rPr>
                                  <w:t>D</w:t>
                                </w:r>
                                <w:r w:rsidR="00C236D1">
                                  <w:rPr>
                                    <w:rFonts w:ascii="Lato Regular" w:hAnsi="Lato Regular"/>
                                    <w:noProof/>
                                    <w:sz w:val="18"/>
                                    <w:szCs w:val="18"/>
                                  </w:rPr>
                                  <w:t>L</w:t>
                                </w:r>
                                <w:r>
                                  <w:rPr>
                                    <w:rFonts w:ascii="Lato Regular" w:hAnsi="Lato Regular"/>
                                    <w:noProof/>
                                    <w:sz w:val="18"/>
                                    <w:szCs w:val="18"/>
                                  </w:rPr>
                                  <w:t>H</w:t>
                                </w:r>
                              </w:p>
                            </w:tc>
                          </w:tr>
                          <w:tr w:rsidR="00F26FA6" w:rsidRPr="006B22B9" w14:paraId="2DBBFD5D" w14:textId="77777777" w:rsidTr="00EF18B6">
                            <w:trPr>
                              <w:trHeight w:val="984"/>
                            </w:trPr>
                            <w:tc>
                              <w:tcPr>
                                <w:tcW w:w="2085" w:type="dxa"/>
                                <w:shd w:val="clear" w:color="auto" w:fill="auto"/>
                              </w:tcPr>
                              <w:p w14:paraId="4245199D" w14:textId="77777777" w:rsidR="00F26FA6" w:rsidRPr="006B22B9" w:rsidRDefault="00F26FA6"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6FF4671C" w14:textId="77777777" w:rsidR="00F26FA6" w:rsidRPr="006B22B9" w:rsidRDefault="00F26FA6" w:rsidP="00522E6C">
                                <w:pPr>
                                  <w:pStyle w:val="Header"/>
                                  <w:jc w:val="right"/>
                                  <w:rPr>
                                    <w:rFonts w:ascii="Lato Regular" w:hAnsi="Lato Regular"/>
                                    <w:noProof/>
                                    <w:color w:val="E09010"/>
                                    <w:sz w:val="18"/>
                                    <w:szCs w:val="18"/>
                                  </w:rPr>
                                </w:pPr>
                              </w:p>
                              <w:p w14:paraId="0E249D87" w14:textId="5F9DF199" w:rsidR="00F26FA6" w:rsidRPr="006B22B9" w:rsidRDefault="00C236D1" w:rsidP="00522E6C">
                                <w:pPr>
                                  <w:pStyle w:val="Header"/>
                                  <w:jc w:val="right"/>
                                  <w:rPr>
                                    <w:rFonts w:ascii="Lato Regular" w:hAnsi="Lato Regular"/>
                                    <w:noProof/>
                                    <w:sz w:val="18"/>
                                    <w:szCs w:val="18"/>
                                  </w:rPr>
                                </w:pPr>
                                <w:r>
                                  <w:rPr>
                                    <w:rFonts w:ascii="Lato Regular" w:hAnsi="Lato Regular"/>
                                    <w:noProof/>
                                    <w:sz w:val="18"/>
                                    <w:szCs w:val="18"/>
                                  </w:rPr>
                                  <w:t xml:space="preserve">Spayed Female </w:t>
                                </w:r>
                              </w:p>
                            </w:tc>
                          </w:tr>
                          <w:tr w:rsidR="00F26FA6" w:rsidRPr="006B22B9" w14:paraId="47818410" w14:textId="77777777" w:rsidTr="00EF18B6">
                            <w:trPr>
                              <w:trHeight w:val="984"/>
                            </w:trPr>
                            <w:tc>
                              <w:tcPr>
                                <w:tcW w:w="2085" w:type="dxa"/>
                                <w:shd w:val="clear" w:color="auto" w:fill="auto"/>
                              </w:tcPr>
                              <w:p w14:paraId="1FF3B0E7" w14:textId="77777777" w:rsidR="00F26FA6" w:rsidRPr="006B22B9" w:rsidRDefault="00F26FA6" w:rsidP="00522E6C">
                                <w:pPr>
                                  <w:jc w:val="right"/>
                                  <w:rPr>
                                    <w:rFonts w:ascii="Lato Regular" w:hAnsi="Lato Regular"/>
                                    <w:b/>
                                    <w:color w:val="003975"/>
                                    <w:sz w:val="18"/>
                                    <w:szCs w:val="18"/>
                                  </w:rPr>
                                </w:pPr>
                                <w:r w:rsidRPr="006B22B9">
                                  <w:rPr>
                                    <w:rFonts w:ascii="Lato Regular" w:hAnsi="Lato Regular"/>
                                    <w:b/>
                                    <w:color w:val="003975"/>
                                    <w:sz w:val="18"/>
                                    <w:szCs w:val="18"/>
                                  </w:rPr>
                                  <w:t>AGE</w:t>
                                </w:r>
                              </w:p>
                              <w:p w14:paraId="62D658C5" w14:textId="77777777" w:rsidR="00F26FA6" w:rsidRDefault="00F26FA6" w:rsidP="00522E6C">
                                <w:pPr>
                                  <w:jc w:val="right"/>
                                  <w:rPr>
                                    <w:rFonts w:ascii="Lato Regular" w:hAnsi="Lato Regular"/>
                                    <w:sz w:val="18"/>
                                    <w:szCs w:val="18"/>
                                  </w:rPr>
                                </w:pPr>
                              </w:p>
                              <w:p w14:paraId="54186903" w14:textId="110FDE88" w:rsidR="00F26FA6" w:rsidRPr="006B22B9" w:rsidRDefault="00F26FA6" w:rsidP="00522E6C">
                                <w:pPr>
                                  <w:jc w:val="right"/>
                                  <w:rPr>
                                    <w:rFonts w:ascii="Lato Regular" w:hAnsi="Lato Regular"/>
                                    <w:sz w:val="18"/>
                                    <w:szCs w:val="18"/>
                                  </w:rPr>
                                </w:pPr>
                                <w:r>
                                  <w:rPr>
                                    <w:rFonts w:ascii="Lato Regular" w:hAnsi="Lato Regular"/>
                                    <w:sz w:val="18"/>
                                    <w:szCs w:val="18"/>
                                  </w:rPr>
                                  <w:t xml:space="preserve"> </w:t>
                                </w:r>
                                <w:r w:rsidR="00A011DF">
                                  <w:rPr>
                                    <w:rFonts w:ascii="Lato Regular" w:hAnsi="Lato Regular"/>
                                    <w:sz w:val="18"/>
                                    <w:szCs w:val="18"/>
                                  </w:rPr>
                                  <w:t xml:space="preserve">8 </w:t>
                                </w:r>
                                <w:r>
                                  <w:rPr>
                                    <w:rFonts w:ascii="Lato Regular" w:hAnsi="Lato Regular"/>
                                    <w:sz w:val="18"/>
                                    <w:szCs w:val="18"/>
                                  </w:rPr>
                                  <w:t>years</w:t>
                                </w:r>
                                <w:r w:rsidR="00A011DF">
                                  <w:rPr>
                                    <w:rFonts w:ascii="Lato Regular" w:hAnsi="Lato Regular"/>
                                    <w:sz w:val="18"/>
                                    <w:szCs w:val="18"/>
                                  </w:rPr>
                                  <w:t xml:space="preserve">, 6 </w:t>
                                </w:r>
                                <w:proofErr w:type="spellStart"/>
                                <w:r w:rsidR="00A011DF">
                                  <w:rPr>
                                    <w:rFonts w:ascii="Lato Regular" w:hAnsi="Lato Regular"/>
                                    <w:sz w:val="18"/>
                                    <w:szCs w:val="18"/>
                                  </w:rPr>
                                  <w:t>mos</w:t>
                                </w:r>
                                <w:proofErr w:type="spellEnd"/>
                              </w:p>
                            </w:tc>
                          </w:tr>
                          <w:tr w:rsidR="00F26FA6" w:rsidRPr="006B22B9" w14:paraId="5EA4AB73" w14:textId="77777777" w:rsidTr="00EF18B6">
                            <w:trPr>
                              <w:trHeight w:val="984"/>
                            </w:trPr>
                            <w:tc>
                              <w:tcPr>
                                <w:tcW w:w="2085" w:type="dxa"/>
                                <w:shd w:val="clear" w:color="auto" w:fill="auto"/>
                              </w:tcPr>
                              <w:p w14:paraId="4EB429D6" w14:textId="77777777" w:rsidR="00F26FA6" w:rsidRPr="006B22B9" w:rsidRDefault="00F26FA6" w:rsidP="00522E6C">
                                <w:pPr>
                                  <w:jc w:val="right"/>
                                  <w:rPr>
                                    <w:rFonts w:ascii="Lato Regular" w:hAnsi="Lato Regular"/>
                                    <w:b/>
                                    <w:color w:val="003975"/>
                                    <w:sz w:val="18"/>
                                    <w:szCs w:val="18"/>
                                  </w:rPr>
                                </w:pPr>
                                <w:r w:rsidRPr="006B22B9">
                                  <w:rPr>
                                    <w:rFonts w:ascii="Lato Regular" w:hAnsi="Lato Regular"/>
                                    <w:b/>
                                    <w:color w:val="003975"/>
                                    <w:sz w:val="18"/>
                                    <w:szCs w:val="18"/>
                                  </w:rPr>
                                  <w:t>WEIGHT</w:t>
                                </w:r>
                              </w:p>
                              <w:p w14:paraId="70B5D047" w14:textId="77777777" w:rsidR="00F26FA6" w:rsidRDefault="00F26FA6" w:rsidP="00522E6C">
                                <w:pPr>
                                  <w:jc w:val="right"/>
                                  <w:rPr>
                                    <w:rFonts w:ascii="Lato Regular" w:hAnsi="Lato Regular"/>
                                    <w:noProof/>
                                    <w:sz w:val="18"/>
                                    <w:szCs w:val="18"/>
                                  </w:rPr>
                                </w:pPr>
                              </w:p>
                              <w:p w14:paraId="0A043652" w14:textId="2CDADA96" w:rsidR="00F26FA6" w:rsidRPr="006B22B9" w:rsidRDefault="00A011DF" w:rsidP="00522E6C">
                                <w:pPr>
                                  <w:jc w:val="right"/>
                                  <w:rPr>
                                    <w:rFonts w:ascii="Lato Regular" w:hAnsi="Lato Regular"/>
                                    <w:sz w:val="18"/>
                                    <w:szCs w:val="18"/>
                                  </w:rPr>
                                </w:pPr>
                                <w:r>
                                  <w:rPr>
                                    <w:rFonts w:ascii="Lato Regular" w:hAnsi="Lato Regular"/>
                                    <w:noProof/>
                                    <w:sz w:val="18"/>
                                    <w:szCs w:val="18"/>
                                  </w:rPr>
                                  <w:t xml:space="preserve">8.5 </w:t>
                                </w:r>
                                <w:r w:rsidR="00F26FA6">
                                  <w:rPr>
                                    <w:rFonts w:ascii="Lato Regular" w:hAnsi="Lato Regular"/>
                                    <w:noProof/>
                                    <w:sz w:val="18"/>
                                    <w:szCs w:val="18"/>
                                  </w:rPr>
                                  <w:t>lbs</w:t>
                                </w:r>
                              </w:p>
                            </w:tc>
                          </w:tr>
                          <w:tr w:rsidR="00F26FA6" w:rsidRPr="006B22B9" w14:paraId="216804CA" w14:textId="77777777" w:rsidTr="00EF18B6">
                            <w:trPr>
                              <w:trHeight w:val="984"/>
                            </w:trPr>
                            <w:tc>
                              <w:tcPr>
                                <w:tcW w:w="2085" w:type="dxa"/>
                                <w:shd w:val="clear" w:color="auto" w:fill="auto"/>
                              </w:tcPr>
                              <w:p w14:paraId="6E523570" w14:textId="77777777" w:rsidR="00F26FA6" w:rsidRPr="006B22B9" w:rsidRDefault="00F26FA6"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62D901A5" w14:textId="77777777" w:rsidR="00F26FA6" w:rsidRPr="006B22B9" w:rsidRDefault="00F26FA6" w:rsidP="00522E6C">
                                <w:pPr>
                                  <w:pStyle w:val="Header"/>
                                  <w:jc w:val="right"/>
                                  <w:rPr>
                                    <w:rFonts w:ascii="Lato Regular" w:hAnsi="Lato Regular"/>
                                    <w:noProof/>
                                    <w:color w:val="E09010"/>
                                    <w:sz w:val="18"/>
                                    <w:szCs w:val="18"/>
                                  </w:rPr>
                                </w:pPr>
                              </w:p>
                              <w:p w14:paraId="3A210FCD" w14:textId="1F52A3B4" w:rsidR="00F26FA6" w:rsidRPr="00910567" w:rsidRDefault="00A011DF" w:rsidP="00522E6C">
                                <w:pPr>
                                  <w:jc w:val="right"/>
                                  <w:rPr>
                                    <w:rFonts w:ascii="Lato Regular" w:hAnsi="Lato Regular"/>
                                    <w:sz w:val="18"/>
                                    <w:szCs w:val="18"/>
                                  </w:rPr>
                                </w:pPr>
                                <w:r>
                                  <w:rPr>
                                    <w:rFonts w:ascii="Lato Regular" w:hAnsi="Lato Regular"/>
                                    <w:noProof/>
                                    <w:sz w:val="18"/>
                                    <w:szCs w:val="18"/>
                                  </w:rPr>
                                  <w:t xml:space="preserve">Remo Lobetti, BVSc, MMedVet (Med), PhD, Dipl. ECVIM </w:t>
                                </w:r>
                              </w:p>
                            </w:tc>
                          </w:tr>
                          <w:tr w:rsidR="00F26FA6" w:rsidRPr="006B22B9" w14:paraId="63FDF16D" w14:textId="77777777" w:rsidTr="00EF18B6">
                            <w:trPr>
                              <w:trHeight w:val="984"/>
                            </w:trPr>
                            <w:tc>
                              <w:tcPr>
                                <w:tcW w:w="2085" w:type="dxa"/>
                                <w:shd w:val="clear" w:color="auto" w:fill="auto"/>
                              </w:tcPr>
                              <w:p w14:paraId="2E8C80A4" w14:textId="77777777" w:rsidR="00F26FA6" w:rsidRPr="006B22B9" w:rsidRDefault="00F26FA6"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F2FE373" w14:textId="77777777" w:rsidR="00F26FA6" w:rsidRPr="006B22B9" w:rsidRDefault="00F26FA6" w:rsidP="00522E6C">
                                <w:pPr>
                                  <w:pStyle w:val="Header"/>
                                  <w:jc w:val="right"/>
                                  <w:rPr>
                                    <w:rFonts w:ascii="Lato Regular" w:hAnsi="Lato Regular"/>
                                    <w:b/>
                                    <w:noProof/>
                                    <w:color w:val="003975"/>
                                    <w:sz w:val="18"/>
                                    <w:szCs w:val="18"/>
                                  </w:rPr>
                                </w:pPr>
                              </w:p>
                              <w:p w14:paraId="4B35A4BE" w14:textId="3992D6CB" w:rsidR="00F26FA6" w:rsidRPr="003720C3" w:rsidRDefault="00A011DF" w:rsidP="00522E6C">
                                <w:pPr>
                                  <w:pStyle w:val="Header"/>
                                  <w:jc w:val="right"/>
                                  <w:rPr>
                                    <w:rFonts w:ascii="Lato Regular" w:hAnsi="Lato Regular"/>
                                    <w:noProof/>
                                    <w:sz w:val="18"/>
                                    <w:szCs w:val="18"/>
                                  </w:rPr>
                                </w:pPr>
                                <w:r w:rsidRPr="00C236D1">
                                  <w:rPr>
                                    <w:rFonts w:cs="Calibri"/>
                                  </w:rPr>
                                  <w:t>Dr. Paul Kim</w:t>
                                </w:r>
                                <w:r w:rsidRPr="00C236D1">
                                  <w:rPr>
                                    <w:rFonts w:cs="Calibri"/>
                                  </w:rPr>
                                  <w:br/>
                                </w:r>
                              </w:p>
                            </w:tc>
                          </w:tr>
                          <w:tr w:rsidR="00F26FA6" w:rsidRPr="006B22B9" w14:paraId="13375328" w14:textId="77777777" w:rsidTr="00EF18B6">
                            <w:trPr>
                              <w:trHeight w:val="984"/>
                            </w:trPr>
                            <w:tc>
                              <w:tcPr>
                                <w:tcW w:w="2085" w:type="dxa"/>
                                <w:shd w:val="clear" w:color="auto" w:fill="auto"/>
                              </w:tcPr>
                              <w:p w14:paraId="2023CBB9" w14:textId="77777777" w:rsidR="00F26FA6" w:rsidRPr="006B22B9" w:rsidRDefault="00F26FA6"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184B4BFB" w14:textId="77777777" w:rsidR="00F26FA6" w:rsidRPr="006B22B9" w:rsidRDefault="00F26FA6" w:rsidP="00522E6C">
                                <w:pPr>
                                  <w:pStyle w:val="Header"/>
                                  <w:jc w:val="right"/>
                                  <w:rPr>
                                    <w:rFonts w:ascii="Lato Regular" w:hAnsi="Lato Regular"/>
                                    <w:noProof/>
                                    <w:color w:val="E09010"/>
                                    <w:sz w:val="18"/>
                                    <w:szCs w:val="18"/>
                                  </w:rPr>
                                </w:pPr>
                              </w:p>
                              <w:p w14:paraId="1BAE9282" w14:textId="6E48D565" w:rsidR="00F26FA6" w:rsidRPr="006B22B9" w:rsidRDefault="00A011DF" w:rsidP="00522E6C">
                                <w:pPr>
                                  <w:pStyle w:val="Header"/>
                                  <w:jc w:val="right"/>
                                  <w:rPr>
                                    <w:rFonts w:ascii="Lato Regular" w:hAnsi="Lato Regular"/>
                                    <w:noProof/>
                                    <w:sz w:val="18"/>
                                    <w:szCs w:val="18"/>
                                  </w:rPr>
                                </w:pPr>
                                <w:r w:rsidRPr="00C236D1">
                                  <w:rPr>
                                    <w:rFonts w:cs="Calibri"/>
                                  </w:rPr>
                                  <w:t xml:space="preserve">Ridgefield Park AH </w:t>
                                </w:r>
                              </w:p>
                            </w:tc>
                          </w:tr>
                          <w:tr w:rsidR="00F26FA6" w:rsidRPr="006B22B9" w14:paraId="7C82FEE7" w14:textId="77777777" w:rsidTr="00EF18B6">
                            <w:trPr>
                              <w:trHeight w:val="984"/>
                            </w:trPr>
                            <w:tc>
                              <w:tcPr>
                                <w:tcW w:w="2085" w:type="dxa"/>
                                <w:shd w:val="clear" w:color="auto" w:fill="auto"/>
                              </w:tcPr>
                              <w:p w14:paraId="4C7DD569" w14:textId="77777777" w:rsidR="00F26FA6" w:rsidRPr="006B22B9" w:rsidRDefault="00F26FA6"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1270F99C" w14:textId="77777777" w:rsidR="00F26FA6" w:rsidRPr="006B22B9" w:rsidRDefault="00F26FA6" w:rsidP="00522E6C">
                                <w:pPr>
                                  <w:pStyle w:val="Header"/>
                                  <w:jc w:val="right"/>
                                  <w:rPr>
                                    <w:rFonts w:ascii="Lato Regular" w:hAnsi="Lato Regular"/>
                                    <w:noProof/>
                                    <w:color w:val="E09010"/>
                                    <w:sz w:val="18"/>
                                    <w:szCs w:val="18"/>
                                  </w:rPr>
                                </w:pPr>
                              </w:p>
                              <w:p w14:paraId="13248EB2" w14:textId="65120852" w:rsidR="00F26FA6" w:rsidRPr="006B22B9" w:rsidRDefault="00A011DF" w:rsidP="00522E6C">
                                <w:pPr>
                                  <w:pStyle w:val="Header"/>
                                  <w:jc w:val="right"/>
                                  <w:rPr>
                                    <w:rFonts w:ascii="Lato Regular" w:hAnsi="Lato Regular"/>
                                    <w:noProof/>
                                    <w:color w:val="808080"/>
                                    <w:sz w:val="18"/>
                                    <w:szCs w:val="18"/>
                                  </w:rPr>
                                </w:pPr>
                                <w:r w:rsidRPr="00C236D1">
                                  <w:rPr>
                                    <w:rFonts w:cs="Calibri"/>
                                  </w:rPr>
                                  <w:t>Dr. Paul Kim</w:t>
                                </w:r>
                                <w:r w:rsidRPr="00C236D1">
                                  <w:rPr>
                                    <w:rFonts w:cs="Calibri"/>
                                  </w:rPr>
                                  <w:br/>
                                </w:r>
                              </w:p>
                            </w:tc>
                          </w:tr>
                          <w:tr w:rsidR="00F26FA6" w:rsidRPr="006B22B9" w14:paraId="24909627" w14:textId="77777777" w:rsidTr="00EF18B6">
                            <w:trPr>
                              <w:trHeight w:val="865"/>
                            </w:trPr>
                            <w:tc>
                              <w:tcPr>
                                <w:tcW w:w="2085" w:type="dxa"/>
                                <w:shd w:val="clear" w:color="auto" w:fill="auto"/>
                              </w:tcPr>
                              <w:p w14:paraId="4879E59E" w14:textId="77777777" w:rsidR="00F26FA6" w:rsidRPr="006B22B9" w:rsidRDefault="00F26FA6"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076AC86D" w14:textId="77777777" w:rsidR="00F26FA6" w:rsidRPr="006B22B9" w:rsidRDefault="00F26FA6" w:rsidP="00522E6C">
                                <w:pPr>
                                  <w:pStyle w:val="Header"/>
                                  <w:jc w:val="right"/>
                                  <w:rPr>
                                    <w:rFonts w:ascii="Lato Regular" w:hAnsi="Lato Regular"/>
                                    <w:noProof/>
                                    <w:color w:val="E09010"/>
                                    <w:sz w:val="18"/>
                                    <w:szCs w:val="18"/>
                                  </w:rPr>
                                </w:pPr>
                              </w:p>
                              <w:p w14:paraId="2697B1E6" w14:textId="6987927D" w:rsidR="00F26FA6" w:rsidRPr="004D69F3" w:rsidRDefault="00A011DF" w:rsidP="00522E6C">
                                <w:pPr>
                                  <w:pStyle w:val="Header"/>
                                  <w:jc w:val="right"/>
                                  <w:rPr>
                                    <w:rFonts w:ascii="Lato Regular" w:hAnsi="Lato Regular"/>
                                    <w:noProof/>
                                    <w:sz w:val="18"/>
                                    <w:szCs w:val="18"/>
                                  </w:rPr>
                                </w:pPr>
                                <w:r w:rsidRPr="00C236D1">
                                  <w:rPr>
                                    <w:rFonts w:cs="Calibri"/>
                                  </w:rPr>
                                  <w:t>13509</w:t>
                                </w:r>
                              </w:p>
                            </w:tc>
                          </w:tr>
                          <w:tr w:rsidR="00F26FA6" w:rsidRPr="006B22B9" w14:paraId="1D4604CD" w14:textId="77777777" w:rsidTr="00EF18B6">
                            <w:trPr>
                              <w:trHeight w:val="984"/>
                            </w:trPr>
                            <w:tc>
                              <w:tcPr>
                                <w:tcW w:w="2085" w:type="dxa"/>
                                <w:shd w:val="clear" w:color="auto" w:fill="auto"/>
                              </w:tcPr>
                              <w:p w14:paraId="59DD2896" w14:textId="77777777" w:rsidR="00F26FA6" w:rsidRPr="006B22B9" w:rsidRDefault="00F26FA6"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146AFB34" w14:textId="77777777" w:rsidR="00F26FA6" w:rsidRPr="006B22B9" w:rsidRDefault="00F26FA6" w:rsidP="00522E6C">
                                <w:pPr>
                                  <w:pStyle w:val="Header"/>
                                  <w:jc w:val="right"/>
                                  <w:rPr>
                                    <w:rFonts w:ascii="Lato Regular" w:hAnsi="Lato Regular"/>
                                    <w:noProof/>
                                    <w:color w:val="E09010"/>
                                    <w:sz w:val="18"/>
                                    <w:szCs w:val="18"/>
                                  </w:rPr>
                                </w:pPr>
                              </w:p>
                              <w:p w14:paraId="6733C544" w14:textId="39EC71E1" w:rsidR="00F26FA6" w:rsidRPr="006B22B9" w:rsidRDefault="00A011DF" w:rsidP="00522E6C">
                                <w:pPr>
                                  <w:pStyle w:val="Header"/>
                                  <w:jc w:val="right"/>
                                  <w:rPr>
                                    <w:rFonts w:ascii="Lato Regular" w:hAnsi="Lato Regular"/>
                                    <w:noProof/>
                                    <w:sz w:val="18"/>
                                    <w:szCs w:val="18"/>
                                  </w:rPr>
                                </w:pPr>
                                <w:r>
                                  <w:rPr>
                                    <w:rFonts w:ascii="Lato Regular" w:hAnsi="Lato Regular"/>
                                    <w:noProof/>
                                    <w:sz w:val="18"/>
                                    <w:szCs w:val="18"/>
                                  </w:rPr>
                                  <w:t>6.27</w:t>
                                </w:r>
                                <w:r w:rsidR="00F26FA6">
                                  <w:rPr>
                                    <w:rFonts w:ascii="Lato Regular" w:hAnsi="Lato Regular"/>
                                    <w:noProof/>
                                    <w:sz w:val="18"/>
                                    <w:szCs w:val="18"/>
                                  </w:rPr>
                                  <w:t>.23</w:t>
                                </w:r>
                              </w:p>
                              <w:p w14:paraId="4823B791" w14:textId="77777777" w:rsidR="00F26FA6" w:rsidRPr="006B22B9" w:rsidRDefault="00F26FA6" w:rsidP="00522E6C">
                                <w:pPr>
                                  <w:pStyle w:val="Header"/>
                                  <w:jc w:val="right"/>
                                  <w:rPr>
                                    <w:rFonts w:ascii="Lato Regular" w:hAnsi="Lato Regular"/>
                                    <w:noProof/>
                                    <w:color w:val="808080"/>
                                    <w:sz w:val="18"/>
                                    <w:szCs w:val="18"/>
                                  </w:rPr>
                                </w:pPr>
                              </w:p>
                            </w:tc>
                          </w:tr>
                        </w:tbl>
                        <w:p w14:paraId="2232FF1F" w14:textId="77777777" w:rsidR="00F26FA6" w:rsidRPr="00F27ED3" w:rsidRDefault="00F26FA6" w:rsidP="00F26FA6">
                          <w:pPr>
                            <w:rPr>
                              <w:sz w:val="20"/>
                              <w:szCs w:val="20"/>
                            </w:rPr>
                          </w:pPr>
                        </w:p>
                        <w:p w14:paraId="19720927" w14:textId="77777777" w:rsidR="00F26FA6" w:rsidRPr="00F27ED3" w:rsidRDefault="00F26FA6" w:rsidP="00F26FA6">
                          <w:pPr>
                            <w:rPr>
                              <w:sz w:val="20"/>
                              <w:szCs w:val="20"/>
                            </w:rPr>
                          </w:pPr>
                        </w:p>
                        <w:p w14:paraId="46D5DC2F" w14:textId="77777777" w:rsidR="00F26FA6" w:rsidRPr="00F27ED3" w:rsidRDefault="00F26FA6" w:rsidP="00F26FA6">
                          <w:pPr>
                            <w:rPr>
                              <w:sz w:val="20"/>
                              <w:szCs w:val="20"/>
                            </w:rPr>
                          </w:pPr>
                        </w:p>
                        <w:p w14:paraId="156CC7B3" w14:textId="77777777" w:rsidR="00F26FA6" w:rsidRPr="00F27ED3" w:rsidRDefault="00F26FA6" w:rsidP="00F26FA6">
                          <w:pPr>
                            <w:rPr>
                              <w:sz w:val="20"/>
                              <w:szCs w:val="20"/>
                            </w:rPr>
                          </w:pPr>
                        </w:p>
                      </w:txbxContent>
                    </wps:txbx>
                    <wps:bodyPr rot="0" vert="horz" wrap="square" lIns="73025" tIns="0" rIns="73025"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B7973B" id="_x0000_t202" coordsize="21600,21600" o:spt="202" path="m,l,21600r21600,l21600,xe">
              <v:stroke joinstyle="miter"/>
              <v:path gradientshapeok="t" o:connecttype="rect"/>
            </v:shapetype>
            <v:shape id="Text Box 1793756266" o:spid="_x0000_s1026" type="#_x0000_t202" style="position:absolute;margin-left:10.4pt;margin-top:140.65pt;width:116.15pt;height:695.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" filled="f" stroked="f">
              <v:path arrowok="t"/>
              <v:textbox style="mso-fit-shape-to-text:t"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F26FA6" w:rsidRPr="006B22B9" w14:paraId="4B51E522" w14:textId="77777777" w:rsidTr="00EF18B6">
                      <w:trPr>
                        <w:trHeight w:val="984"/>
                      </w:trPr>
                      <w:tc>
                        <w:tcPr>
                          <w:tcW w:w="2085" w:type="dxa"/>
                          <w:shd w:val="clear" w:color="auto" w:fill="auto"/>
                        </w:tcPr>
                        <w:p w14:paraId="581B1C99" w14:textId="77777777" w:rsidR="00F26FA6" w:rsidRPr="006B22B9" w:rsidRDefault="00F26FA6" w:rsidP="00522E6C">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2325022F" w14:textId="77777777" w:rsidR="00F26FA6" w:rsidRPr="006B22B9" w:rsidRDefault="00F26FA6" w:rsidP="00522E6C">
                          <w:pPr>
                            <w:pStyle w:val="Header"/>
                            <w:tabs>
                              <w:tab w:val="left" w:pos="630"/>
                            </w:tabs>
                            <w:jc w:val="right"/>
                            <w:rPr>
                              <w:rFonts w:ascii="Lato Regular" w:hAnsi="Lato Regular"/>
                              <w:noProof/>
                              <w:color w:val="E09010"/>
                              <w:sz w:val="18"/>
                              <w:szCs w:val="18"/>
                            </w:rPr>
                          </w:pPr>
                        </w:p>
                        <w:p w14:paraId="5DD18E6D" w14:textId="427C3A81" w:rsidR="00F26FA6" w:rsidRPr="006B22B9" w:rsidRDefault="00C236D1" w:rsidP="00522E6C">
                          <w:pPr>
                            <w:pStyle w:val="Header"/>
                            <w:tabs>
                              <w:tab w:val="left" w:pos="630"/>
                            </w:tabs>
                            <w:jc w:val="right"/>
                            <w:rPr>
                              <w:rFonts w:ascii="Lato Regular" w:hAnsi="Lato Regular"/>
                              <w:noProof/>
                              <w:color w:val="333333"/>
                              <w:sz w:val="18"/>
                              <w:szCs w:val="18"/>
                            </w:rPr>
                          </w:pPr>
                          <w:r w:rsidRPr="00C236D1">
                            <w:rPr>
                              <w:rFonts w:cs="Calibri"/>
                            </w:rPr>
                            <w:t xml:space="preserve">Cookie Oh </w:t>
                          </w:r>
                        </w:p>
                      </w:tc>
                    </w:tr>
                    <w:tr w:rsidR="00F26FA6" w:rsidRPr="006B22B9" w14:paraId="5E4A6C38" w14:textId="77777777" w:rsidTr="00EF18B6">
                      <w:trPr>
                        <w:trHeight w:val="984"/>
                      </w:trPr>
                      <w:tc>
                        <w:tcPr>
                          <w:tcW w:w="2085" w:type="dxa"/>
                          <w:shd w:val="clear" w:color="auto" w:fill="auto"/>
                        </w:tcPr>
                        <w:p w14:paraId="1FD014A8" w14:textId="77777777" w:rsidR="00F26FA6" w:rsidRPr="006B22B9" w:rsidRDefault="00F26FA6"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0CB53991" w14:textId="77777777" w:rsidR="00F26FA6" w:rsidRPr="006B22B9" w:rsidRDefault="00F26FA6" w:rsidP="00522E6C">
                          <w:pPr>
                            <w:pStyle w:val="Header"/>
                            <w:jc w:val="right"/>
                            <w:rPr>
                              <w:rFonts w:ascii="Lato Regular" w:hAnsi="Lato Regular"/>
                              <w:noProof/>
                              <w:color w:val="E09010"/>
                              <w:sz w:val="18"/>
                              <w:szCs w:val="18"/>
                            </w:rPr>
                          </w:pPr>
                        </w:p>
                        <w:p w14:paraId="1F6E1C8F" w14:textId="77777777" w:rsidR="00F26FA6" w:rsidRPr="006B22B9" w:rsidRDefault="00F26FA6" w:rsidP="00522E6C">
                          <w:pPr>
                            <w:pStyle w:val="Header"/>
                            <w:jc w:val="right"/>
                            <w:rPr>
                              <w:rFonts w:ascii="Lato Regular" w:hAnsi="Lato Regular"/>
                              <w:noProof/>
                              <w:sz w:val="18"/>
                              <w:szCs w:val="18"/>
                            </w:rPr>
                          </w:pPr>
                          <w:r>
                            <w:rPr>
                              <w:rFonts w:ascii="Lato Regular" w:hAnsi="Lato Regular"/>
                              <w:noProof/>
                              <w:sz w:val="18"/>
                              <w:szCs w:val="18"/>
                            </w:rPr>
                            <w:t>Feline</w:t>
                          </w:r>
                        </w:p>
                      </w:tc>
                    </w:tr>
                    <w:tr w:rsidR="00F26FA6" w:rsidRPr="006B22B9" w14:paraId="407E2458" w14:textId="77777777" w:rsidTr="00EF18B6">
                      <w:trPr>
                        <w:trHeight w:val="984"/>
                      </w:trPr>
                      <w:tc>
                        <w:tcPr>
                          <w:tcW w:w="2085" w:type="dxa"/>
                          <w:shd w:val="clear" w:color="auto" w:fill="auto"/>
                        </w:tcPr>
                        <w:p w14:paraId="68268B1D" w14:textId="77777777" w:rsidR="00F26FA6" w:rsidRPr="006B22B9" w:rsidRDefault="00F26FA6"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29B3D185" w14:textId="77777777" w:rsidR="00F26FA6" w:rsidRPr="006B22B9" w:rsidRDefault="00F26FA6" w:rsidP="00522E6C">
                          <w:pPr>
                            <w:pStyle w:val="Header"/>
                            <w:jc w:val="right"/>
                            <w:rPr>
                              <w:rFonts w:ascii="Lato Regular" w:hAnsi="Lato Regular"/>
                              <w:noProof/>
                              <w:color w:val="E09010"/>
                              <w:sz w:val="18"/>
                              <w:szCs w:val="18"/>
                            </w:rPr>
                          </w:pPr>
                        </w:p>
                        <w:p w14:paraId="7279AA10" w14:textId="6B3EFF9F" w:rsidR="00F26FA6" w:rsidRPr="006B22B9" w:rsidRDefault="00F26FA6" w:rsidP="00522E6C">
                          <w:pPr>
                            <w:pStyle w:val="Header"/>
                            <w:jc w:val="right"/>
                            <w:rPr>
                              <w:rFonts w:ascii="Lato Regular" w:hAnsi="Lato Regular"/>
                              <w:noProof/>
                              <w:sz w:val="18"/>
                              <w:szCs w:val="18"/>
                            </w:rPr>
                          </w:pPr>
                          <w:r>
                            <w:rPr>
                              <w:rFonts w:ascii="Lato Regular" w:hAnsi="Lato Regular"/>
                              <w:noProof/>
                              <w:sz w:val="18"/>
                              <w:szCs w:val="18"/>
                            </w:rPr>
                            <w:t>D</w:t>
                          </w:r>
                          <w:r w:rsidR="00C236D1">
                            <w:rPr>
                              <w:rFonts w:ascii="Lato Regular" w:hAnsi="Lato Regular"/>
                              <w:noProof/>
                              <w:sz w:val="18"/>
                              <w:szCs w:val="18"/>
                            </w:rPr>
                            <w:t>L</w:t>
                          </w:r>
                          <w:r>
                            <w:rPr>
                              <w:rFonts w:ascii="Lato Regular" w:hAnsi="Lato Regular"/>
                              <w:noProof/>
                              <w:sz w:val="18"/>
                              <w:szCs w:val="18"/>
                            </w:rPr>
                            <w:t>H</w:t>
                          </w:r>
                        </w:p>
                      </w:tc>
                    </w:tr>
                    <w:tr w:rsidR="00F26FA6" w:rsidRPr="006B22B9" w14:paraId="2DBBFD5D" w14:textId="77777777" w:rsidTr="00EF18B6">
                      <w:trPr>
                        <w:trHeight w:val="984"/>
                      </w:trPr>
                      <w:tc>
                        <w:tcPr>
                          <w:tcW w:w="2085" w:type="dxa"/>
                          <w:shd w:val="clear" w:color="auto" w:fill="auto"/>
                        </w:tcPr>
                        <w:p w14:paraId="4245199D" w14:textId="77777777" w:rsidR="00F26FA6" w:rsidRPr="006B22B9" w:rsidRDefault="00F26FA6"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6FF4671C" w14:textId="77777777" w:rsidR="00F26FA6" w:rsidRPr="006B22B9" w:rsidRDefault="00F26FA6" w:rsidP="00522E6C">
                          <w:pPr>
                            <w:pStyle w:val="Header"/>
                            <w:jc w:val="right"/>
                            <w:rPr>
                              <w:rFonts w:ascii="Lato Regular" w:hAnsi="Lato Regular"/>
                              <w:noProof/>
                              <w:color w:val="E09010"/>
                              <w:sz w:val="18"/>
                              <w:szCs w:val="18"/>
                            </w:rPr>
                          </w:pPr>
                        </w:p>
                        <w:p w14:paraId="0E249D87" w14:textId="5F9DF199" w:rsidR="00F26FA6" w:rsidRPr="006B22B9" w:rsidRDefault="00C236D1" w:rsidP="00522E6C">
                          <w:pPr>
                            <w:pStyle w:val="Header"/>
                            <w:jc w:val="right"/>
                            <w:rPr>
                              <w:rFonts w:ascii="Lato Regular" w:hAnsi="Lato Regular"/>
                              <w:noProof/>
                              <w:sz w:val="18"/>
                              <w:szCs w:val="18"/>
                            </w:rPr>
                          </w:pPr>
                          <w:r>
                            <w:rPr>
                              <w:rFonts w:ascii="Lato Regular" w:hAnsi="Lato Regular"/>
                              <w:noProof/>
                              <w:sz w:val="18"/>
                              <w:szCs w:val="18"/>
                            </w:rPr>
                            <w:t xml:space="preserve">Spayed Female </w:t>
                          </w:r>
                        </w:p>
                      </w:tc>
                    </w:tr>
                    <w:tr w:rsidR="00F26FA6" w:rsidRPr="006B22B9" w14:paraId="47818410" w14:textId="77777777" w:rsidTr="00EF18B6">
                      <w:trPr>
                        <w:trHeight w:val="984"/>
                      </w:trPr>
                      <w:tc>
                        <w:tcPr>
                          <w:tcW w:w="2085" w:type="dxa"/>
                          <w:shd w:val="clear" w:color="auto" w:fill="auto"/>
                        </w:tcPr>
                        <w:p w14:paraId="1FF3B0E7" w14:textId="77777777" w:rsidR="00F26FA6" w:rsidRPr="006B22B9" w:rsidRDefault="00F26FA6" w:rsidP="00522E6C">
                          <w:pPr>
                            <w:jc w:val="right"/>
                            <w:rPr>
                              <w:rFonts w:ascii="Lato Regular" w:hAnsi="Lato Regular"/>
                              <w:b/>
                              <w:color w:val="003975"/>
                              <w:sz w:val="18"/>
                              <w:szCs w:val="18"/>
                            </w:rPr>
                          </w:pPr>
                          <w:r w:rsidRPr="006B22B9">
                            <w:rPr>
                              <w:rFonts w:ascii="Lato Regular" w:hAnsi="Lato Regular"/>
                              <w:b/>
                              <w:color w:val="003975"/>
                              <w:sz w:val="18"/>
                              <w:szCs w:val="18"/>
                            </w:rPr>
                            <w:t>AGE</w:t>
                          </w:r>
                        </w:p>
                        <w:p w14:paraId="62D658C5" w14:textId="77777777" w:rsidR="00F26FA6" w:rsidRDefault="00F26FA6" w:rsidP="00522E6C">
                          <w:pPr>
                            <w:jc w:val="right"/>
                            <w:rPr>
                              <w:rFonts w:ascii="Lato Regular" w:hAnsi="Lato Regular"/>
                              <w:sz w:val="18"/>
                              <w:szCs w:val="18"/>
                            </w:rPr>
                          </w:pPr>
                        </w:p>
                        <w:p w14:paraId="54186903" w14:textId="110FDE88" w:rsidR="00F26FA6" w:rsidRPr="006B22B9" w:rsidRDefault="00F26FA6" w:rsidP="00522E6C">
                          <w:pPr>
                            <w:jc w:val="right"/>
                            <w:rPr>
                              <w:rFonts w:ascii="Lato Regular" w:hAnsi="Lato Regular"/>
                              <w:sz w:val="18"/>
                              <w:szCs w:val="18"/>
                            </w:rPr>
                          </w:pPr>
                          <w:r>
                            <w:rPr>
                              <w:rFonts w:ascii="Lato Regular" w:hAnsi="Lato Regular"/>
                              <w:sz w:val="18"/>
                              <w:szCs w:val="18"/>
                            </w:rPr>
                            <w:t xml:space="preserve"> </w:t>
                          </w:r>
                          <w:r w:rsidR="00A011DF">
                            <w:rPr>
                              <w:rFonts w:ascii="Lato Regular" w:hAnsi="Lato Regular"/>
                              <w:sz w:val="18"/>
                              <w:szCs w:val="18"/>
                            </w:rPr>
                            <w:t xml:space="preserve">8 </w:t>
                          </w:r>
                          <w:r>
                            <w:rPr>
                              <w:rFonts w:ascii="Lato Regular" w:hAnsi="Lato Regular"/>
                              <w:sz w:val="18"/>
                              <w:szCs w:val="18"/>
                            </w:rPr>
                            <w:t>years</w:t>
                          </w:r>
                          <w:r w:rsidR="00A011DF">
                            <w:rPr>
                              <w:rFonts w:ascii="Lato Regular" w:hAnsi="Lato Regular"/>
                              <w:sz w:val="18"/>
                              <w:szCs w:val="18"/>
                            </w:rPr>
                            <w:t xml:space="preserve">, 6 </w:t>
                          </w:r>
                          <w:proofErr w:type="spellStart"/>
                          <w:r w:rsidR="00A011DF">
                            <w:rPr>
                              <w:rFonts w:ascii="Lato Regular" w:hAnsi="Lato Regular"/>
                              <w:sz w:val="18"/>
                              <w:szCs w:val="18"/>
                            </w:rPr>
                            <w:t>mos</w:t>
                          </w:r>
                          <w:proofErr w:type="spellEnd"/>
                        </w:p>
                      </w:tc>
                    </w:tr>
                    <w:tr w:rsidR="00F26FA6" w:rsidRPr="006B22B9" w14:paraId="5EA4AB73" w14:textId="77777777" w:rsidTr="00EF18B6">
                      <w:trPr>
                        <w:trHeight w:val="984"/>
                      </w:trPr>
                      <w:tc>
                        <w:tcPr>
                          <w:tcW w:w="2085" w:type="dxa"/>
                          <w:shd w:val="clear" w:color="auto" w:fill="auto"/>
                        </w:tcPr>
                        <w:p w14:paraId="4EB429D6" w14:textId="77777777" w:rsidR="00F26FA6" w:rsidRPr="006B22B9" w:rsidRDefault="00F26FA6" w:rsidP="00522E6C">
                          <w:pPr>
                            <w:jc w:val="right"/>
                            <w:rPr>
                              <w:rFonts w:ascii="Lato Regular" w:hAnsi="Lato Regular"/>
                              <w:b/>
                              <w:color w:val="003975"/>
                              <w:sz w:val="18"/>
                              <w:szCs w:val="18"/>
                            </w:rPr>
                          </w:pPr>
                          <w:r w:rsidRPr="006B22B9">
                            <w:rPr>
                              <w:rFonts w:ascii="Lato Regular" w:hAnsi="Lato Regular"/>
                              <w:b/>
                              <w:color w:val="003975"/>
                              <w:sz w:val="18"/>
                              <w:szCs w:val="18"/>
                            </w:rPr>
                            <w:t>WEIGHT</w:t>
                          </w:r>
                        </w:p>
                        <w:p w14:paraId="70B5D047" w14:textId="77777777" w:rsidR="00F26FA6" w:rsidRDefault="00F26FA6" w:rsidP="00522E6C">
                          <w:pPr>
                            <w:jc w:val="right"/>
                            <w:rPr>
                              <w:rFonts w:ascii="Lato Regular" w:hAnsi="Lato Regular"/>
                              <w:noProof/>
                              <w:sz w:val="18"/>
                              <w:szCs w:val="18"/>
                            </w:rPr>
                          </w:pPr>
                        </w:p>
                        <w:p w14:paraId="0A043652" w14:textId="2CDADA96" w:rsidR="00F26FA6" w:rsidRPr="006B22B9" w:rsidRDefault="00A011DF" w:rsidP="00522E6C">
                          <w:pPr>
                            <w:jc w:val="right"/>
                            <w:rPr>
                              <w:rFonts w:ascii="Lato Regular" w:hAnsi="Lato Regular"/>
                              <w:sz w:val="18"/>
                              <w:szCs w:val="18"/>
                            </w:rPr>
                          </w:pPr>
                          <w:r>
                            <w:rPr>
                              <w:rFonts w:ascii="Lato Regular" w:hAnsi="Lato Regular"/>
                              <w:noProof/>
                              <w:sz w:val="18"/>
                              <w:szCs w:val="18"/>
                            </w:rPr>
                            <w:t xml:space="preserve">8.5 </w:t>
                          </w:r>
                          <w:r w:rsidR="00F26FA6">
                            <w:rPr>
                              <w:rFonts w:ascii="Lato Regular" w:hAnsi="Lato Regular"/>
                              <w:noProof/>
                              <w:sz w:val="18"/>
                              <w:szCs w:val="18"/>
                            </w:rPr>
                            <w:t>lbs</w:t>
                          </w:r>
                        </w:p>
                      </w:tc>
                    </w:tr>
                    <w:tr w:rsidR="00F26FA6" w:rsidRPr="006B22B9" w14:paraId="216804CA" w14:textId="77777777" w:rsidTr="00EF18B6">
                      <w:trPr>
                        <w:trHeight w:val="984"/>
                      </w:trPr>
                      <w:tc>
                        <w:tcPr>
                          <w:tcW w:w="2085" w:type="dxa"/>
                          <w:shd w:val="clear" w:color="auto" w:fill="auto"/>
                        </w:tcPr>
                        <w:p w14:paraId="6E523570" w14:textId="77777777" w:rsidR="00F26FA6" w:rsidRPr="006B22B9" w:rsidRDefault="00F26FA6"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62D901A5" w14:textId="77777777" w:rsidR="00F26FA6" w:rsidRPr="006B22B9" w:rsidRDefault="00F26FA6" w:rsidP="00522E6C">
                          <w:pPr>
                            <w:pStyle w:val="Header"/>
                            <w:jc w:val="right"/>
                            <w:rPr>
                              <w:rFonts w:ascii="Lato Regular" w:hAnsi="Lato Regular"/>
                              <w:noProof/>
                              <w:color w:val="E09010"/>
                              <w:sz w:val="18"/>
                              <w:szCs w:val="18"/>
                            </w:rPr>
                          </w:pPr>
                        </w:p>
                        <w:p w14:paraId="3A210FCD" w14:textId="1F52A3B4" w:rsidR="00F26FA6" w:rsidRPr="00910567" w:rsidRDefault="00A011DF" w:rsidP="00522E6C">
                          <w:pPr>
                            <w:jc w:val="right"/>
                            <w:rPr>
                              <w:rFonts w:ascii="Lato Regular" w:hAnsi="Lato Regular"/>
                              <w:sz w:val="18"/>
                              <w:szCs w:val="18"/>
                            </w:rPr>
                          </w:pPr>
                          <w:r>
                            <w:rPr>
                              <w:rFonts w:ascii="Lato Regular" w:hAnsi="Lato Regular"/>
                              <w:noProof/>
                              <w:sz w:val="18"/>
                              <w:szCs w:val="18"/>
                            </w:rPr>
                            <w:t xml:space="preserve">Remo Lobetti, BVSc, MMedVet (Med), PhD, Dipl. ECVIM </w:t>
                          </w:r>
                        </w:p>
                      </w:tc>
                    </w:tr>
                    <w:tr w:rsidR="00F26FA6" w:rsidRPr="006B22B9" w14:paraId="63FDF16D" w14:textId="77777777" w:rsidTr="00EF18B6">
                      <w:trPr>
                        <w:trHeight w:val="984"/>
                      </w:trPr>
                      <w:tc>
                        <w:tcPr>
                          <w:tcW w:w="2085" w:type="dxa"/>
                          <w:shd w:val="clear" w:color="auto" w:fill="auto"/>
                        </w:tcPr>
                        <w:p w14:paraId="2E8C80A4" w14:textId="77777777" w:rsidR="00F26FA6" w:rsidRPr="006B22B9" w:rsidRDefault="00F26FA6"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F2FE373" w14:textId="77777777" w:rsidR="00F26FA6" w:rsidRPr="006B22B9" w:rsidRDefault="00F26FA6" w:rsidP="00522E6C">
                          <w:pPr>
                            <w:pStyle w:val="Header"/>
                            <w:jc w:val="right"/>
                            <w:rPr>
                              <w:rFonts w:ascii="Lato Regular" w:hAnsi="Lato Regular"/>
                              <w:b/>
                              <w:noProof/>
                              <w:color w:val="003975"/>
                              <w:sz w:val="18"/>
                              <w:szCs w:val="18"/>
                            </w:rPr>
                          </w:pPr>
                        </w:p>
                        <w:p w14:paraId="4B35A4BE" w14:textId="3992D6CB" w:rsidR="00F26FA6" w:rsidRPr="003720C3" w:rsidRDefault="00A011DF" w:rsidP="00522E6C">
                          <w:pPr>
                            <w:pStyle w:val="Header"/>
                            <w:jc w:val="right"/>
                            <w:rPr>
                              <w:rFonts w:ascii="Lato Regular" w:hAnsi="Lato Regular"/>
                              <w:noProof/>
                              <w:sz w:val="18"/>
                              <w:szCs w:val="18"/>
                            </w:rPr>
                          </w:pPr>
                          <w:r w:rsidRPr="00C236D1">
                            <w:rPr>
                              <w:rFonts w:cs="Calibri"/>
                            </w:rPr>
                            <w:t>Dr. Paul Kim</w:t>
                          </w:r>
                          <w:r w:rsidRPr="00C236D1">
                            <w:rPr>
                              <w:rFonts w:cs="Calibri"/>
                            </w:rPr>
                            <w:br/>
                          </w:r>
                        </w:p>
                      </w:tc>
                    </w:tr>
                    <w:tr w:rsidR="00F26FA6" w:rsidRPr="006B22B9" w14:paraId="13375328" w14:textId="77777777" w:rsidTr="00EF18B6">
                      <w:trPr>
                        <w:trHeight w:val="984"/>
                      </w:trPr>
                      <w:tc>
                        <w:tcPr>
                          <w:tcW w:w="2085" w:type="dxa"/>
                          <w:shd w:val="clear" w:color="auto" w:fill="auto"/>
                        </w:tcPr>
                        <w:p w14:paraId="2023CBB9" w14:textId="77777777" w:rsidR="00F26FA6" w:rsidRPr="006B22B9" w:rsidRDefault="00F26FA6"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184B4BFB" w14:textId="77777777" w:rsidR="00F26FA6" w:rsidRPr="006B22B9" w:rsidRDefault="00F26FA6" w:rsidP="00522E6C">
                          <w:pPr>
                            <w:pStyle w:val="Header"/>
                            <w:jc w:val="right"/>
                            <w:rPr>
                              <w:rFonts w:ascii="Lato Regular" w:hAnsi="Lato Regular"/>
                              <w:noProof/>
                              <w:color w:val="E09010"/>
                              <w:sz w:val="18"/>
                              <w:szCs w:val="18"/>
                            </w:rPr>
                          </w:pPr>
                        </w:p>
                        <w:p w14:paraId="1BAE9282" w14:textId="6E48D565" w:rsidR="00F26FA6" w:rsidRPr="006B22B9" w:rsidRDefault="00A011DF" w:rsidP="00522E6C">
                          <w:pPr>
                            <w:pStyle w:val="Header"/>
                            <w:jc w:val="right"/>
                            <w:rPr>
                              <w:rFonts w:ascii="Lato Regular" w:hAnsi="Lato Regular"/>
                              <w:noProof/>
                              <w:sz w:val="18"/>
                              <w:szCs w:val="18"/>
                            </w:rPr>
                          </w:pPr>
                          <w:r w:rsidRPr="00C236D1">
                            <w:rPr>
                              <w:rFonts w:cs="Calibri"/>
                            </w:rPr>
                            <w:t xml:space="preserve">Ridgefield Park AH </w:t>
                          </w:r>
                        </w:p>
                      </w:tc>
                    </w:tr>
                    <w:tr w:rsidR="00F26FA6" w:rsidRPr="006B22B9" w14:paraId="7C82FEE7" w14:textId="77777777" w:rsidTr="00EF18B6">
                      <w:trPr>
                        <w:trHeight w:val="984"/>
                      </w:trPr>
                      <w:tc>
                        <w:tcPr>
                          <w:tcW w:w="2085" w:type="dxa"/>
                          <w:shd w:val="clear" w:color="auto" w:fill="auto"/>
                        </w:tcPr>
                        <w:p w14:paraId="4C7DD569" w14:textId="77777777" w:rsidR="00F26FA6" w:rsidRPr="006B22B9" w:rsidRDefault="00F26FA6"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1270F99C" w14:textId="77777777" w:rsidR="00F26FA6" w:rsidRPr="006B22B9" w:rsidRDefault="00F26FA6" w:rsidP="00522E6C">
                          <w:pPr>
                            <w:pStyle w:val="Header"/>
                            <w:jc w:val="right"/>
                            <w:rPr>
                              <w:rFonts w:ascii="Lato Regular" w:hAnsi="Lato Regular"/>
                              <w:noProof/>
                              <w:color w:val="E09010"/>
                              <w:sz w:val="18"/>
                              <w:szCs w:val="18"/>
                            </w:rPr>
                          </w:pPr>
                        </w:p>
                        <w:p w14:paraId="13248EB2" w14:textId="65120852" w:rsidR="00F26FA6" w:rsidRPr="006B22B9" w:rsidRDefault="00A011DF" w:rsidP="00522E6C">
                          <w:pPr>
                            <w:pStyle w:val="Header"/>
                            <w:jc w:val="right"/>
                            <w:rPr>
                              <w:rFonts w:ascii="Lato Regular" w:hAnsi="Lato Regular"/>
                              <w:noProof/>
                              <w:color w:val="808080"/>
                              <w:sz w:val="18"/>
                              <w:szCs w:val="18"/>
                            </w:rPr>
                          </w:pPr>
                          <w:r w:rsidRPr="00C236D1">
                            <w:rPr>
                              <w:rFonts w:cs="Calibri"/>
                            </w:rPr>
                            <w:t>Dr. Paul Kim</w:t>
                          </w:r>
                          <w:r w:rsidRPr="00C236D1">
                            <w:rPr>
                              <w:rFonts w:cs="Calibri"/>
                            </w:rPr>
                            <w:br/>
                          </w:r>
                        </w:p>
                      </w:tc>
                    </w:tr>
                    <w:tr w:rsidR="00F26FA6" w:rsidRPr="006B22B9" w14:paraId="24909627" w14:textId="77777777" w:rsidTr="00EF18B6">
                      <w:trPr>
                        <w:trHeight w:val="865"/>
                      </w:trPr>
                      <w:tc>
                        <w:tcPr>
                          <w:tcW w:w="2085" w:type="dxa"/>
                          <w:shd w:val="clear" w:color="auto" w:fill="auto"/>
                        </w:tcPr>
                        <w:p w14:paraId="4879E59E" w14:textId="77777777" w:rsidR="00F26FA6" w:rsidRPr="006B22B9" w:rsidRDefault="00F26FA6"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076AC86D" w14:textId="77777777" w:rsidR="00F26FA6" w:rsidRPr="006B22B9" w:rsidRDefault="00F26FA6" w:rsidP="00522E6C">
                          <w:pPr>
                            <w:pStyle w:val="Header"/>
                            <w:jc w:val="right"/>
                            <w:rPr>
                              <w:rFonts w:ascii="Lato Regular" w:hAnsi="Lato Regular"/>
                              <w:noProof/>
                              <w:color w:val="E09010"/>
                              <w:sz w:val="18"/>
                              <w:szCs w:val="18"/>
                            </w:rPr>
                          </w:pPr>
                        </w:p>
                        <w:p w14:paraId="2697B1E6" w14:textId="6987927D" w:rsidR="00F26FA6" w:rsidRPr="004D69F3" w:rsidRDefault="00A011DF" w:rsidP="00522E6C">
                          <w:pPr>
                            <w:pStyle w:val="Header"/>
                            <w:jc w:val="right"/>
                            <w:rPr>
                              <w:rFonts w:ascii="Lato Regular" w:hAnsi="Lato Regular"/>
                              <w:noProof/>
                              <w:sz w:val="18"/>
                              <w:szCs w:val="18"/>
                            </w:rPr>
                          </w:pPr>
                          <w:r w:rsidRPr="00C236D1">
                            <w:rPr>
                              <w:rFonts w:cs="Calibri"/>
                            </w:rPr>
                            <w:t>13509</w:t>
                          </w:r>
                        </w:p>
                      </w:tc>
                    </w:tr>
                    <w:tr w:rsidR="00F26FA6" w:rsidRPr="006B22B9" w14:paraId="1D4604CD" w14:textId="77777777" w:rsidTr="00EF18B6">
                      <w:trPr>
                        <w:trHeight w:val="984"/>
                      </w:trPr>
                      <w:tc>
                        <w:tcPr>
                          <w:tcW w:w="2085" w:type="dxa"/>
                          <w:shd w:val="clear" w:color="auto" w:fill="auto"/>
                        </w:tcPr>
                        <w:p w14:paraId="59DD2896" w14:textId="77777777" w:rsidR="00F26FA6" w:rsidRPr="006B22B9" w:rsidRDefault="00F26FA6"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146AFB34" w14:textId="77777777" w:rsidR="00F26FA6" w:rsidRPr="006B22B9" w:rsidRDefault="00F26FA6" w:rsidP="00522E6C">
                          <w:pPr>
                            <w:pStyle w:val="Header"/>
                            <w:jc w:val="right"/>
                            <w:rPr>
                              <w:rFonts w:ascii="Lato Regular" w:hAnsi="Lato Regular"/>
                              <w:noProof/>
                              <w:color w:val="E09010"/>
                              <w:sz w:val="18"/>
                              <w:szCs w:val="18"/>
                            </w:rPr>
                          </w:pPr>
                        </w:p>
                        <w:p w14:paraId="6733C544" w14:textId="39EC71E1" w:rsidR="00F26FA6" w:rsidRPr="006B22B9" w:rsidRDefault="00A011DF" w:rsidP="00522E6C">
                          <w:pPr>
                            <w:pStyle w:val="Header"/>
                            <w:jc w:val="right"/>
                            <w:rPr>
                              <w:rFonts w:ascii="Lato Regular" w:hAnsi="Lato Regular"/>
                              <w:noProof/>
                              <w:sz w:val="18"/>
                              <w:szCs w:val="18"/>
                            </w:rPr>
                          </w:pPr>
                          <w:r>
                            <w:rPr>
                              <w:rFonts w:ascii="Lato Regular" w:hAnsi="Lato Regular"/>
                              <w:noProof/>
                              <w:sz w:val="18"/>
                              <w:szCs w:val="18"/>
                            </w:rPr>
                            <w:t>6.27</w:t>
                          </w:r>
                          <w:r w:rsidR="00F26FA6">
                            <w:rPr>
                              <w:rFonts w:ascii="Lato Regular" w:hAnsi="Lato Regular"/>
                              <w:noProof/>
                              <w:sz w:val="18"/>
                              <w:szCs w:val="18"/>
                            </w:rPr>
                            <w:t>.23</w:t>
                          </w:r>
                        </w:p>
                        <w:p w14:paraId="4823B791" w14:textId="77777777" w:rsidR="00F26FA6" w:rsidRPr="006B22B9" w:rsidRDefault="00F26FA6" w:rsidP="00522E6C">
                          <w:pPr>
                            <w:pStyle w:val="Header"/>
                            <w:jc w:val="right"/>
                            <w:rPr>
                              <w:rFonts w:ascii="Lato Regular" w:hAnsi="Lato Regular"/>
                              <w:noProof/>
                              <w:color w:val="808080"/>
                              <w:sz w:val="18"/>
                              <w:szCs w:val="18"/>
                            </w:rPr>
                          </w:pPr>
                        </w:p>
                      </w:tc>
                    </w:tr>
                  </w:tbl>
                  <w:p w14:paraId="2232FF1F" w14:textId="77777777" w:rsidR="00F26FA6" w:rsidRPr="00F27ED3" w:rsidRDefault="00F26FA6" w:rsidP="00F26FA6">
                    <w:pPr>
                      <w:rPr>
                        <w:sz w:val="20"/>
                        <w:szCs w:val="20"/>
                      </w:rPr>
                    </w:pPr>
                  </w:p>
                  <w:p w14:paraId="19720927" w14:textId="77777777" w:rsidR="00F26FA6" w:rsidRPr="00F27ED3" w:rsidRDefault="00F26FA6" w:rsidP="00F26FA6">
                    <w:pPr>
                      <w:rPr>
                        <w:sz w:val="20"/>
                        <w:szCs w:val="20"/>
                      </w:rPr>
                    </w:pPr>
                  </w:p>
                  <w:p w14:paraId="46D5DC2F" w14:textId="77777777" w:rsidR="00F26FA6" w:rsidRPr="00F27ED3" w:rsidRDefault="00F26FA6" w:rsidP="00F26FA6">
                    <w:pPr>
                      <w:rPr>
                        <w:sz w:val="20"/>
                        <w:szCs w:val="20"/>
                      </w:rPr>
                    </w:pPr>
                  </w:p>
                  <w:p w14:paraId="156CC7B3" w14:textId="77777777" w:rsidR="00F26FA6" w:rsidRPr="00F27ED3" w:rsidRDefault="00F26FA6" w:rsidP="00F26FA6">
                    <w:pPr>
                      <w:rPr>
                        <w:sz w:val="20"/>
                        <w:szCs w:val="20"/>
                      </w:rPr>
                    </w:pPr>
                  </w:p>
                </w:txbxContent>
              </v:textbox>
              <w10:wrap type="through" anchorx="page" anchory="page"/>
            </v:shape>
          </w:pict>
        </mc:Fallback>
      </mc:AlternateContent>
    </w:r>
    <w:r>
      <w:rPr>
        <w:noProof/>
      </w:rPr>
      <w:drawing>
        <wp:anchor distT="0" distB="0" distL="114300" distR="114300" simplePos="0" relativeHeight="251663360" behindDoc="0" locked="0" layoutInCell="1" allowOverlap="1" wp14:anchorId="3C71F004" wp14:editId="7A11A5FD">
          <wp:simplePos x="0" y="0"/>
          <wp:positionH relativeFrom="page">
            <wp:posOffset>623375</wp:posOffset>
          </wp:positionH>
          <wp:positionV relativeFrom="page">
            <wp:posOffset>457444</wp:posOffset>
          </wp:positionV>
          <wp:extent cx="6846570" cy="1090930"/>
          <wp:effectExtent l="0" t="0" r="0" b="0"/>
          <wp:wrapThrough wrapText="bothSides">
            <wp:wrapPolygon edited="0">
              <wp:start x="11339" y="503"/>
              <wp:lineTo x="1122" y="1006"/>
              <wp:lineTo x="80" y="1257"/>
              <wp:lineTo x="80" y="5029"/>
              <wp:lineTo x="280" y="9052"/>
              <wp:lineTo x="40" y="13076"/>
              <wp:lineTo x="40" y="18608"/>
              <wp:lineTo x="13302" y="21122"/>
              <wp:lineTo x="20274" y="21374"/>
              <wp:lineTo x="20434" y="21374"/>
              <wp:lineTo x="21235" y="21122"/>
              <wp:lineTo x="21396" y="20368"/>
              <wp:lineTo x="21396" y="503"/>
              <wp:lineTo x="11339" y="503"/>
            </wp:wrapPolygon>
          </wp:wrapThrough>
          <wp:docPr id="808131088" name="Picture 808131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657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27E56" w14:textId="77777777" w:rsidR="006C570E" w:rsidRDefault="006C5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2CF0" w14:textId="77777777" w:rsidR="00AA6F00" w:rsidRDefault="00AF4EBC">
    <w:pPr>
      <w:pStyle w:val="Header"/>
    </w:pPr>
    <w:r>
      <w:rPr>
        <w:noProof/>
      </w:rPr>
      <mc:AlternateContent>
        <mc:Choice Requires="wps">
          <w:drawing>
            <wp:anchor distT="0" distB="0" distL="114300" distR="114300" simplePos="0" relativeHeight="251661312" behindDoc="0" locked="0" layoutInCell="1" allowOverlap="1" wp14:anchorId="4671E2A5" wp14:editId="573F2C1D">
              <wp:simplePos x="0" y="0"/>
              <wp:positionH relativeFrom="page">
                <wp:posOffset>131974</wp:posOffset>
              </wp:positionH>
              <wp:positionV relativeFrom="page">
                <wp:posOffset>1786379</wp:posOffset>
              </wp:positionV>
              <wp:extent cx="1475295" cy="8834120"/>
              <wp:effectExtent l="0" t="0" r="0" b="5080"/>
              <wp:wrapThrough wrapText="bothSides">
                <wp:wrapPolygon edited="0">
                  <wp:start x="558" y="0"/>
                  <wp:lineTo x="558" y="21581"/>
                  <wp:lineTo x="20828" y="21581"/>
                  <wp:lineTo x="20828" y="0"/>
                  <wp:lineTo x="558"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5295" cy="883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522E6C" w:rsidRPr="006B22B9" w14:paraId="371DF028" w14:textId="77777777" w:rsidTr="00EF18B6">
                            <w:trPr>
                              <w:trHeight w:val="984"/>
                            </w:trPr>
                            <w:tc>
                              <w:tcPr>
                                <w:tcW w:w="2085" w:type="dxa"/>
                                <w:shd w:val="clear" w:color="auto" w:fill="auto"/>
                              </w:tcPr>
                              <w:p w14:paraId="0B35524C" w14:textId="77777777" w:rsidR="00522E6C" w:rsidRPr="006B22B9" w:rsidRDefault="00522E6C" w:rsidP="00522E6C">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17A2EF79" w14:textId="77777777" w:rsidR="00522E6C" w:rsidRPr="006B22B9" w:rsidRDefault="00522E6C" w:rsidP="00522E6C">
                                <w:pPr>
                                  <w:pStyle w:val="Header"/>
                                  <w:tabs>
                                    <w:tab w:val="left" w:pos="630"/>
                                  </w:tabs>
                                  <w:jc w:val="right"/>
                                  <w:rPr>
                                    <w:rFonts w:ascii="Lato Regular" w:hAnsi="Lato Regular"/>
                                    <w:noProof/>
                                    <w:color w:val="E09010"/>
                                    <w:sz w:val="18"/>
                                    <w:szCs w:val="18"/>
                                  </w:rPr>
                                </w:pPr>
                              </w:p>
                              <w:p w14:paraId="60C9C1D5" w14:textId="77777777" w:rsidR="00522E6C" w:rsidRPr="006B22B9" w:rsidRDefault="00522E6C" w:rsidP="00522E6C">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__</w:t>
                                </w:r>
                              </w:p>
                            </w:tc>
                          </w:tr>
                          <w:tr w:rsidR="00522E6C" w:rsidRPr="006B22B9" w14:paraId="199B010D" w14:textId="77777777" w:rsidTr="00EF18B6">
                            <w:trPr>
                              <w:trHeight w:val="984"/>
                            </w:trPr>
                            <w:tc>
                              <w:tcPr>
                                <w:tcW w:w="2085" w:type="dxa"/>
                                <w:shd w:val="clear" w:color="auto" w:fill="auto"/>
                              </w:tcPr>
                              <w:p w14:paraId="1292F7F7"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2B3F7282" w14:textId="77777777" w:rsidR="00522E6C" w:rsidRPr="006B22B9" w:rsidRDefault="00522E6C" w:rsidP="00522E6C">
                                <w:pPr>
                                  <w:pStyle w:val="Header"/>
                                  <w:jc w:val="right"/>
                                  <w:rPr>
                                    <w:rFonts w:ascii="Lato Regular" w:hAnsi="Lato Regular"/>
                                    <w:noProof/>
                                    <w:color w:val="E09010"/>
                                    <w:sz w:val="18"/>
                                    <w:szCs w:val="18"/>
                                  </w:rPr>
                                </w:pPr>
                              </w:p>
                              <w:p w14:paraId="3C18AC69" w14:textId="29436CB1" w:rsidR="00522E6C" w:rsidRPr="006B22B9" w:rsidRDefault="004213E7" w:rsidP="00522E6C">
                                <w:pPr>
                                  <w:pStyle w:val="Header"/>
                                  <w:jc w:val="right"/>
                                  <w:rPr>
                                    <w:rFonts w:ascii="Lato Regular" w:hAnsi="Lato Regular"/>
                                    <w:noProof/>
                                    <w:sz w:val="18"/>
                                    <w:szCs w:val="18"/>
                                  </w:rPr>
                                </w:pPr>
                                <w:r>
                                  <w:rPr>
                                    <w:rFonts w:ascii="Lato Regular" w:hAnsi="Lato Regular"/>
                                    <w:noProof/>
                                    <w:sz w:val="18"/>
                                    <w:szCs w:val="18"/>
                                  </w:rPr>
                                  <w:t>Fe</w:t>
                                </w:r>
                                <w:r w:rsidR="008370C7">
                                  <w:rPr>
                                    <w:rFonts w:ascii="Lato Regular" w:hAnsi="Lato Regular"/>
                                    <w:noProof/>
                                    <w:sz w:val="18"/>
                                    <w:szCs w:val="18"/>
                                  </w:rPr>
                                  <w:t>l</w:t>
                                </w:r>
                                <w:r>
                                  <w:rPr>
                                    <w:rFonts w:ascii="Lato Regular" w:hAnsi="Lato Regular"/>
                                    <w:noProof/>
                                    <w:sz w:val="18"/>
                                    <w:szCs w:val="18"/>
                                  </w:rPr>
                                  <w:t>ine</w:t>
                                </w:r>
                              </w:p>
                            </w:tc>
                          </w:tr>
                          <w:tr w:rsidR="00522E6C" w:rsidRPr="006B22B9" w14:paraId="6FAC4009" w14:textId="77777777" w:rsidTr="00EF18B6">
                            <w:trPr>
                              <w:trHeight w:val="984"/>
                            </w:trPr>
                            <w:tc>
                              <w:tcPr>
                                <w:tcW w:w="2085" w:type="dxa"/>
                                <w:shd w:val="clear" w:color="auto" w:fill="auto"/>
                              </w:tcPr>
                              <w:p w14:paraId="6A841F72"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9B73C71" w14:textId="77777777" w:rsidR="00522E6C" w:rsidRPr="006B22B9" w:rsidRDefault="00522E6C" w:rsidP="00522E6C">
                                <w:pPr>
                                  <w:pStyle w:val="Header"/>
                                  <w:jc w:val="right"/>
                                  <w:rPr>
                                    <w:rFonts w:ascii="Lato Regular" w:hAnsi="Lato Regular"/>
                                    <w:noProof/>
                                    <w:color w:val="E09010"/>
                                    <w:sz w:val="18"/>
                                    <w:szCs w:val="18"/>
                                  </w:rPr>
                                </w:pPr>
                              </w:p>
                              <w:p w14:paraId="3596A7B3" w14:textId="42327FD5" w:rsidR="00522E6C" w:rsidRPr="006B22B9" w:rsidRDefault="004213E7" w:rsidP="00522E6C">
                                <w:pPr>
                                  <w:pStyle w:val="Header"/>
                                  <w:jc w:val="right"/>
                                  <w:rPr>
                                    <w:rFonts w:ascii="Lato Regular" w:hAnsi="Lato Regular"/>
                                    <w:noProof/>
                                    <w:sz w:val="18"/>
                                    <w:szCs w:val="18"/>
                                  </w:rPr>
                                </w:pPr>
                                <w:r>
                                  <w:rPr>
                                    <w:rFonts w:ascii="Lato Regular" w:hAnsi="Lato Regular"/>
                                    <w:noProof/>
                                    <w:sz w:val="18"/>
                                    <w:szCs w:val="18"/>
                                  </w:rPr>
                                  <w:t>DSH</w:t>
                                </w:r>
                              </w:p>
                            </w:tc>
                          </w:tr>
                          <w:tr w:rsidR="00522E6C" w:rsidRPr="006B22B9" w14:paraId="2256D59A" w14:textId="77777777" w:rsidTr="00EF18B6">
                            <w:trPr>
                              <w:trHeight w:val="984"/>
                            </w:trPr>
                            <w:tc>
                              <w:tcPr>
                                <w:tcW w:w="2085" w:type="dxa"/>
                                <w:shd w:val="clear" w:color="auto" w:fill="auto"/>
                              </w:tcPr>
                              <w:p w14:paraId="3E219A72"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2A2EE6F3" w14:textId="77777777" w:rsidR="00522E6C" w:rsidRPr="006B22B9" w:rsidRDefault="00522E6C" w:rsidP="00522E6C">
                                <w:pPr>
                                  <w:pStyle w:val="Header"/>
                                  <w:jc w:val="right"/>
                                  <w:rPr>
                                    <w:rFonts w:ascii="Lato Regular" w:hAnsi="Lato Regular"/>
                                    <w:noProof/>
                                    <w:color w:val="E09010"/>
                                    <w:sz w:val="18"/>
                                    <w:szCs w:val="18"/>
                                  </w:rPr>
                                </w:pPr>
                              </w:p>
                              <w:p w14:paraId="645EC274" w14:textId="77777777" w:rsidR="00522E6C" w:rsidRPr="006B22B9"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3E5CC334" w14:textId="77777777" w:rsidTr="00EF18B6">
                            <w:trPr>
                              <w:trHeight w:val="984"/>
                            </w:trPr>
                            <w:tc>
                              <w:tcPr>
                                <w:tcW w:w="2085" w:type="dxa"/>
                                <w:shd w:val="clear" w:color="auto" w:fill="auto"/>
                              </w:tcPr>
                              <w:p w14:paraId="784D3947" w14:textId="77777777" w:rsidR="00522E6C" w:rsidRPr="006B22B9" w:rsidRDefault="00522E6C" w:rsidP="00522E6C">
                                <w:pPr>
                                  <w:jc w:val="right"/>
                                  <w:rPr>
                                    <w:rFonts w:ascii="Lato Regular" w:hAnsi="Lato Regular"/>
                                    <w:b/>
                                    <w:color w:val="003975"/>
                                    <w:sz w:val="18"/>
                                    <w:szCs w:val="18"/>
                                  </w:rPr>
                                </w:pPr>
                                <w:r w:rsidRPr="006B22B9">
                                  <w:rPr>
                                    <w:rFonts w:ascii="Lato Regular" w:hAnsi="Lato Regular"/>
                                    <w:b/>
                                    <w:color w:val="003975"/>
                                    <w:sz w:val="18"/>
                                    <w:szCs w:val="18"/>
                                  </w:rPr>
                                  <w:t>AGE</w:t>
                                </w:r>
                              </w:p>
                              <w:p w14:paraId="459B4BCF" w14:textId="77777777" w:rsidR="00522E6C" w:rsidRDefault="00522E6C" w:rsidP="00522E6C">
                                <w:pPr>
                                  <w:jc w:val="right"/>
                                  <w:rPr>
                                    <w:rFonts w:ascii="Lato Regular" w:hAnsi="Lato Regular"/>
                                    <w:sz w:val="18"/>
                                    <w:szCs w:val="18"/>
                                  </w:rPr>
                                </w:pPr>
                              </w:p>
                              <w:p w14:paraId="71B81724" w14:textId="77777777" w:rsidR="00522E6C" w:rsidRPr="006B22B9" w:rsidRDefault="00522E6C" w:rsidP="00522E6C">
                                <w:pPr>
                                  <w:jc w:val="right"/>
                                  <w:rPr>
                                    <w:rFonts w:ascii="Lato Regular" w:hAnsi="Lato Regular"/>
                                    <w:sz w:val="18"/>
                                    <w:szCs w:val="18"/>
                                  </w:rPr>
                                </w:pPr>
                                <w:r>
                                  <w:rPr>
                                    <w:rFonts w:ascii="Lato Regular" w:hAnsi="Lato Regular"/>
                                    <w:sz w:val="18"/>
                                    <w:szCs w:val="18"/>
                                  </w:rPr>
                                  <w:t xml:space="preserve"> years</w:t>
                                </w:r>
                              </w:p>
                            </w:tc>
                          </w:tr>
                          <w:tr w:rsidR="00522E6C" w:rsidRPr="006B22B9" w14:paraId="5183B15A" w14:textId="77777777" w:rsidTr="00EF18B6">
                            <w:trPr>
                              <w:trHeight w:val="984"/>
                            </w:trPr>
                            <w:tc>
                              <w:tcPr>
                                <w:tcW w:w="2085" w:type="dxa"/>
                                <w:shd w:val="clear" w:color="auto" w:fill="auto"/>
                              </w:tcPr>
                              <w:p w14:paraId="07B976F0" w14:textId="77777777" w:rsidR="00522E6C" w:rsidRPr="006B22B9" w:rsidRDefault="00522E6C" w:rsidP="00522E6C">
                                <w:pPr>
                                  <w:jc w:val="right"/>
                                  <w:rPr>
                                    <w:rFonts w:ascii="Lato Regular" w:hAnsi="Lato Regular"/>
                                    <w:b/>
                                    <w:color w:val="003975"/>
                                    <w:sz w:val="18"/>
                                    <w:szCs w:val="18"/>
                                  </w:rPr>
                                </w:pPr>
                                <w:r w:rsidRPr="006B22B9">
                                  <w:rPr>
                                    <w:rFonts w:ascii="Lato Regular" w:hAnsi="Lato Regular"/>
                                    <w:b/>
                                    <w:color w:val="003975"/>
                                    <w:sz w:val="18"/>
                                    <w:szCs w:val="18"/>
                                  </w:rPr>
                                  <w:t>WEIGHT</w:t>
                                </w:r>
                              </w:p>
                              <w:p w14:paraId="71148EE1" w14:textId="77777777" w:rsidR="00522E6C" w:rsidRDefault="00522E6C" w:rsidP="00522E6C">
                                <w:pPr>
                                  <w:jc w:val="right"/>
                                  <w:rPr>
                                    <w:rFonts w:ascii="Lato Regular" w:hAnsi="Lato Regular"/>
                                    <w:noProof/>
                                    <w:sz w:val="18"/>
                                    <w:szCs w:val="18"/>
                                  </w:rPr>
                                </w:pPr>
                              </w:p>
                              <w:p w14:paraId="3CBA48B2" w14:textId="77777777" w:rsidR="00522E6C" w:rsidRPr="006B22B9" w:rsidRDefault="00522E6C" w:rsidP="00522E6C">
                                <w:pPr>
                                  <w:jc w:val="right"/>
                                  <w:rPr>
                                    <w:rFonts w:ascii="Lato Regular" w:hAnsi="Lato Regular"/>
                                    <w:sz w:val="18"/>
                                    <w:szCs w:val="18"/>
                                  </w:rPr>
                                </w:pPr>
                                <w:r>
                                  <w:rPr>
                                    <w:rFonts w:ascii="Lato Regular" w:hAnsi="Lato Regular"/>
                                    <w:noProof/>
                                    <w:sz w:val="18"/>
                                    <w:szCs w:val="18"/>
                                  </w:rPr>
                                  <w:t>lbs</w:t>
                                </w:r>
                              </w:p>
                            </w:tc>
                          </w:tr>
                          <w:tr w:rsidR="00522E6C" w:rsidRPr="006B22B9" w14:paraId="4C8BA509" w14:textId="77777777" w:rsidTr="00EF18B6">
                            <w:trPr>
                              <w:trHeight w:val="984"/>
                            </w:trPr>
                            <w:tc>
                              <w:tcPr>
                                <w:tcW w:w="2085" w:type="dxa"/>
                                <w:shd w:val="clear" w:color="auto" w:fill="auto"/>
                              </w:tcPr>
                              <w:p w14:paraId="4437979F"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23C08502" w14:textId="77777777" w:rsidR="00522E6C" w:rsidRPr="006B22B9" w:rsidRDefault="00522E6C" w:rsidP="00522E6C">
                                <w:pPr>
                                  <w:pStyle w:val="Header"/>
                                  <w:jc w:val="right"/>
                                  <w:rPr>
                                    <w:rFonts w:ascii="Lato Regular" w:hAnsi="Lato Regular"/>
                                    <w:noProof/>
                                    <w:color w:val="E09010"/>
                                    <w:sz w:val="18"/>
                                    <w:szCs w:val="18"/>
                                  </w:rPr>
                                </w:pPr>
                              </w:p>
                              <w:p w14:paraId="2BBB53D4" w14:textId="3071DF00" w:rsidR="00522E6C" w:rsidRPr="00910567" w:rsidRDefault="006C570E" w:rsidP="00522E6C">
                                <w:pPr>
                                  <w:jc w:val="right"/>
                                  <w:rPr>
                                    <w:rFonts w:ascii="Lato Regular" w:hAnsi="Lato Regular"/>
                                    <w:sz w:val="18"/>
                                    <w:szCs w:val="18"/>
                                  </w:rPr>
                                </w:pPr>
                                <w:r>
                                  <w:rPr>
                                    <w:rFonts w:ascii="Lato Regular" w:hAnsi="Lato Regular"/>
                                    <w:noProof/>
                                    <w:sz w:val="18"/>
                                    <w:szCs w:val="18"/>
                                  </w:rPr>
                                  <w:t>__</w:t>
                                </w:r>
                              </w:p>
                            </w:tc>
                          </w:tr>
                          <w:tr w:rsidR="00522E6C" w:rsidRPr="006B22B9" w14:paraId="34BB77DF" w14:textId="77777777" w:rsidTr="00EF18B6">
                            <w:trPr>
                              <w:trHeight w:val="984"/>
                            </w:trPr>
                            <w:tc>
                              <w:tcPr>
                                <w:tcW w:w="2085" w:type="dxa"/>
                                <w:shd w:val="clear" w:color="auto" w:fill="auto"/>
                              </w:tcPr>
                              <w:p w14:paraId="24472CE1"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99168B6" w14:textId="77777777" w:rsidR="00522E6C" w:rsidRPr="006B22B9" w:rsidRDefault="00522E6C" w:rsidP="00522E6C">
                                <w:pPr>
                                  <w:pStyle w:val="Header"/>
                                  <w:jc w:val="right"/>
                                  <w:rPr>
                                    <w:rFonts w:ascii="Lato Regular" w:hAnsi="Lato Regular"/>
                                    <w:b/>
                                    <w:noProof/>
                                    <w:color w:val="003975"/>
                                    <w:sz w:val="18"/>
                                    <w:szCs w:val="18"/>
                                  </w:rPr>
                                </w:pPr>
                              </w:p>
                              <w:p w14:paraId="3A6AF811" w14:textId="77777777" w:rsidR="00522E6C" w:rsidRPr="003720C3"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2014CFDC" w14:textId="77777777" w:rsidTr="00EF18B6">
                            <w:trPr>
                              <w:trHeight w:val="984"/>
                            </w:trPr>
                            <w:tc>
                              <w:tcPr>
                                <w:tcW w:w="2085" w:type="dxa"/>
                                <w:shd w:val="clear" w:color="auto" w:fill="auto"/>
                              </w:tcPr>
                              <w:p w14:paraId="16F27BBC"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F8186FA" w14:textId="77777777" w:rsidR="00522E6C" w:rsidRPr="006B22B9" w:rsidRDefault="00522E6C" w:rsidP="00522E6C">
                                <w:pPr>
                                  <w:pStyle w:val="Header"/>
                                  <w:jc w:val="right"/>
                                  <w:rPr>
                                    <w:rFonts w:ascii="Lato Regular" w:hAnsi="Lato Regular"/>
                                    <w:noProof/>
                                    <w:color w:val="E09010"/>
                                    <w:sz w:val="18"/>
                                    <w:szCs w:val="18"/>
                                  </w:rPr>
                                </w:pPr>
                              </w:p>
                              <w:p w14:paraId="5724210D" w14:textId="77777777" w:rsidR="00522E6C" w:rsidRPr="006B22B9"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552C7841" w14:textId="77777777" w:rsidTr="00EF18B6">
                            <w:trPr>
                              <w:trHeight w:val="984"/>
                            </w:trPr>
                            <w:tc>
                              <w:tcPr>
                                <w:tcW w:w="2085" w:type="dxa"/>
                                <w:shd w:val="clear" w:color="auto" w:fill="auto"/>
                              </w:tcPr>
                              <w:p w14:paraId="5976E01F"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4080DDC1" w14:textId="77777777" w:rsidR="00522E6C" w:rsidRPr="006B22B9" w:rsidRDefault="00522E6C" w:rsidP="00522E6C">
                                <w:pPr>
                                  <w:pStyle w:val="Header"/>
                                  <w:jc w:val="right"/>
                                  <w:rPr>
                                    <w:rFonts w:ascii="Lato Regular" w:hAnsi="Lato Regular"/>
                                    <w:noProof/>
                                    <w:color w:val="E09010"/>
                                    <w:sz w:val="18"/>
                                    <w:szCs w:val="18"/>
                                  </w:rPr>
                                </w:pPr>
                              </w:p>
                              <w:p w14:paraId="2AC7FC72" w14:textId="77777777" w:rsidR="00522E6C" w:rsidRPr="006B22B9" w:rsidRDefault="00522E6C" w:rsidP="00522E6C">
                                <w:pPr>
                                  <w:pStyle w:val="Header"/>
                                  <w:jc w:val="right"/>
                                  <w:rPr>
                                    <w:rFonts w:ascii="Lato Regular" w:hAnsi="Lato Regular"/>
                                    <w:noProof/>
                                    <w:color w:val="808080"/>
                                    <w:sz w:val="18"/>
                                    <w:szCs w:val="18"/>
                                  </w:rPr>
                                </w:pPr>
                                <w:r>
                                  <w:rPr>
                                    <w:rFonts w:ascii="Lato Regular" w:hAnsi="Lato Regular"/>
                                    <w:noProof/>
                                    <w:sz w:val="18"/>
                                    <w:szCs w:val="18"/>
                                  </w:rPr>
                                  <w:t>__</w:t>
                                </w:r>
                                <w:r w:rsidRPr="006B22B9">
                                  <w:rPr>
                                    <w:rFonts w:ascii="Lato Regular" w:hAnsi="Lato Regular"/>
                                    <w:noProof/>
                                    <w:color w:val="808080"/>
                                    <w:sz w:val="18"/>
                                    <w:szCs w:val="18"/>
                                  </w:rPr>
                                  <w:t xml:space="preserve"> </w:t>
                                </w:r>
                              </w:p>
                            </w:tc>
                          </w:tr>
                          <w:tr w:rsidR="00522E6C" w:rsidRPr="006B22B9" w14:paraId="26BA6F02" w14:textId="77777777" w:rsidTr="00EF18B6">
                            <w:trPr>
                              <w:trHeight w:val="865"/>
                            </w:trPr>
                            <w:tc>
                              <w:tcPr>
                                <w:tcW w:w="2085" w:type="dxa"/>
                                <w:shd w:val="clear" w:color="auto" w:fill="auto"/>
                              </w:tcPr>
                              <w:p w14:paraId="260E4376"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0C3EC449" w14:textId="77777777" w:rsidR="00522E6C" w:rsidRPr="006B22B9" w:rsidRDefault="00522E6C" w:rsidP="00522E6C">
                                <w:pPr>
                                  <w:pStyle w:val="Header"/>
                                  <w:jc w:val="right"/>
                                  <w:rPr>
                                    <w:rFonts w:ascii="Lato Regular" w:hAnsi="Lato Regular"/>
                                    <w:noProof/>
                                    <w:color w:val="E09010"/>
                                    <w:sz w:val="18"/>
                                    <w:szCs w:val="18"/>
                                  </w:rPr>
                                </w:pPr>
                              </w:p>
                              <w:p w14:paraId="5EFCE3C2" w14:textId="77777777" w:rsidR="00522E6C" w:rsidRPr="004D69F3"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49382866" w14:textId="77777777" w:rsidTr="00EF18B6">
                            <w:trPr>
                              <w:trHeight w:val="984"/>
                            </w:trPr>
                            <w:tc>
                              <w:tcPr>
                                <w:tcW w:w="2085" w:type="dxa"/>
                                <w:shd w:val="clear" w:color="auto" w:fill="auto"/>
                              </w:tcPr>
                              <w:p w14:paraId="594157EC"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3AD6DB6A" w14:textId="77777777" w:rsidR="00522E6C" w:rsidRPr="006B22B9" w:rsidRDefault="00522E6C" w:rsidP="00522E6C">
                                <w:pPr>
                                  <w:pStyle w:val="Header"/>
                                  <w:jc w:val="right"/>
                                  <w:rPr>
                                    <w:rFonts w:ascii="Lato Regular" w:hAnsi="Lato Regular"/>
                                    <w:noProof/>
                                    <w:color w:val="E09010"/>
                                    <w:sz w:val="18"/>
                                    <w:szCs w:val="18"/>
                                  </w:rPr>
                                </w:pPr>
                              </w:p>
                              <w:p w14:paraId="5FAC53D0" w14:textId="77777777" w:rsidR="00522E6C" w:rsidRPr="006B22B9" w:rsidRDefault="00522E6C" w:rsidP="00522E6C">
                                <w:pPr>
                                  <w:pStyle w:val="Header"/>
                                  <w:jc w:val="right"/>
                                  <w:rPr>
                                    <w:rFonts w:ascii="Lato Regular" w:hAnsi="Lato Regular"/>
                                    <w:noProof/>
                                    <w:sz w:val="18"/>
                                    <w:szCs w:val="18"/>
                                  </w:rPr>
                                </w:pPr>
                                <w:r>
                                  <w:rPr>
                                    <w:rFonts w:ascii="Lato Regular" w:hAnsi="Lato Regular"/>
                                    <w:noProof/>
                                    <w:sz w:val="18"/>
                                    <w:szCs w:val="18"/>
                                  </w:rPr>
                                  <w:t>.23</w:t>
                                </w:r>
                              </w:p>
                              <w:p w14:paraId="71183863" w14:textId="77777777" w:rsidR="00522E6C" w:rsidRPr="006B22B9" w:rsidRDefault="00522E6C" w:rsidP="00522E6C">
                                <w:pPr>
                                  <w:pStyle w:val="Header"/>
                                  <w:jc w:val="right"/>
                                  <w:rPr>
                                    <w:rFonts w:ascii="Lato Regular" w:hAnsi="Lato Regular"/>
                                    <w:noProof/>
                                    <w:color w:val="808080"/>
                                    <w:sz w:val="18"/>
                                    <w:szCs w:val="18"/>
                                  </w:rPr>
                                </w:pPr>
                              </w:p>
                            </w:tc>
                          </w:tr>
                        </w:tbl>
                        <w:p w14:paraId="0A72A368" w14:textId="77777777" w:rsidR="00522E6C" w:rsidRPr="00F27ED3" w:rsidRDefault="00522E6C" w:rsidP="00522E6C">
                          <w:pPr>
                            <w:rPr>
                              <w:sz w:val="20"/>
                              <w:szCs w:val="20"/>
                            </w:rPr>
                          </w:pPr>
                        </w:p>
                        <w:p w14:paraId="6AF371CB" w14:textId="77777777" w:rsidR="00522E6C" w:rsidRPr="00F27ED3" w:rsidRDefault="00522E6C" w:rsidP="00522E6C">
                          <w:pPr>
                            <w:rPr>
                              <w:sz w:val="20"/>
                              <w:szCs w:val="20"/>
                            </w:rPr>
                          </w:pPr>
                        </w:p>
                        <w:p w14:paraId="18616E9C" w14:textId="77777777" w:rsidR="00522E6C" w:rsidRPr="00F27ED3" w:rsidRDefault="00522E6C" w:rsidP="00522E6C">
                          <w:pPr>
                            <w:rPr>
                              <w:sz w:val="20"/>
                              <w:szCs w:val="20"/>
                            </w:rPr>
                          </w:pPr>
                        </w:p>
                        <w:p w14:paraId="2A4CFF2E" w14:textId="77777777" w:rsidR="00AF4EBC" w:rsidRPr="00F27ED3" w:rsidRDefault="00AF4EBC" w:rsidP="00AF4EBC">
                          <w:pPr>
                            <w:rPr>
                              <w:sz w:val="20"/>
                              <w:szCs w:val="20"/>
                            </w:rPr>
                          </w:pPr>
                        </w:p>
                      </w:txbxContent>
                    </wps:txbx>
                    <wps:bodyPr rot="0" vert="horz" wrap="square" lIns="73025" tIns="0" rIns="73025"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71E2A5" id="_x0000_t202" coordsize="21600,21600" o:spt="202" path="m,l,21600r21600,l21600,xe">
              <v:stroke joinstyle="miter"/>
              <v:path gradientshapeok="t" o:connecttype="rect"/>
            </v:shapetype>
            <v:shape id="Text Box 2" o:spid="_x0000_s1027" type="#_x0000_t202" style="position:absolute;margin-left:10.4pt;margin-top:140.65pt;width:116.15pt;height:695.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" filled="f" stroked="f">
              <v:path arrowok="t"/>
              <v:textbox style="mso-fit-shape-to-text:t"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522E6C" w:rsidRPr="006B22B9" w14:paraId="371DF028" w14:textId="77777777" w:rsidTr="00EF18B6">
                      <w:trPr>
                        <w:trHeight w:val="984"/>
                      </w:trPr>
                      <w:tc>
                        <w:tcPr>
                          <w:tcW w:w="2085" w:type="dxa"/>
                          <w:shd w:val="clear" w:color="auto" w:fill="auto"/>
                        </w:tcPr>
                        <w:p w14:paraId="0B35524C" w14:textId="77777777" w:rsidR="00522E6C" w:rsidRPr="006B22B9" w:rsidRDefault="00522E6C" w:rsidP="00522E6C">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17A2EF79" w14:textId="77777777" w:rsidR="00522E6C" w:rsidRPr="006B22B9" w:rsidRDefault="00522E6C" w:rsidP="00522E6C">
                          <w:pPr>
                            <w:pStyle w:val="Header"/>
                            <w:tabs>
                              <w:tab w:val="left" w:pos="630"/>
                            </w:tabs>
                            <w:jc w:val="right"/>
                            <w:rPr>
                              <w:rFonts w:ascii="Lato Regular" w:hAnsi="Lato Regular"/>
                              <w:noProof/>
                              <w:color w:val="E09010"/>
                              <w:sz w:val="18"/>
                              <w:szCs w:val="18"/>
                            </w:rPr>
                          </w:pPr>
                        </w:p>
                        <w:p w14:paraId="60C9C1D5" w14:textId="77777777" w:rsidR="00522E6C" w:rsidRPr="006B22B9" w:rsidRDefault="00522E6C" w:rsidP="00522E6C">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__</w:t>
                          </w:r>
                        </w:p>
                      </w:tc>
                    </w:tr>
                    <w:tr w:rsidR="00522E6C" w:rsidRPr="006B22B9" w14:paraId="199B010D" w14:textId="77777777" w:rsidTr="00EF18B6">
                      <w:trPr>
                        <w:trHeight w:val="984"/>
                      </w:trPr>
                      <w:tc>
                        <w:tcPr>
                          <w:tcW w:w="2085" w:type="dxa"/>
                          <w:shd w:val="clear" w:color="auto" w:fill="auto"/>
                        </w:tcPr>
                        <w:p w14:paraId="1292F7F7"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2B3F7282" w14:textId="77777777" w:rsidR="00522E6C" w:rsidRPr="006B22B9" w:rsidRDefault="00522E6C" w:rsidP="00522E6C">
                          <w:pPr>
                            <w:pStyle w:val="Header"/>
                            <w:jc w:val="right"/>
                            <w:rPr>
                              <w:rFonts w:ascii="Lato Regular" w:hAnsi="Lato Regular"/>
                              <w:noProof/>
                              <w:color w:val="E09010"/>
                              <w:sz w:val="18"/>
                              <w:szCs w:val="18"/>
                            </w:rPr>
                          </w:pPr>
                        </w:p>
                        <w:p w14:paraId="3C18AC69" w14:textId="29436CB1" w:rsidR="00522E6C" w:rsidRPr="006B22B9" w:rsidRDefault="004213E7" w:rsidP="00522E6C">
                          <w:pPr>
                            <w:pStyle w:val="Header"/>
                            <w:jc w:val="right"/>
                            <w:rPr>
                              <w:rFonts w:ascii="Lato Regular" w:hAnsi="Lato Regular"/>
                              <w:noProof/>
                              <w:sz w:val="18"/>
                              <w:szCs w:val="18"/>
                            </w:rPr>
                          </w:pPr>
                          <w:r>
                            <w:rPr>
                              <w:rFonts w:ascii="Lato Regular" w:hAnsi="Lato Regular"/>
                              <w:noProof/>
                              <w:sz w:val="18"/>
                              <w:szCs w:val="18"/>
                            </w:rPr>
                            <w:t>Fe</w:t>
                          </w:r>
                          <w:r w:rsidR="008370C7">
                            <w:rPr>
                              <w:rFonts w:ascii="Lato Regular" w:hAnsi="Lato Regular"/>
                              <w:noProof/>
                              <w:sz w:val="18"/>
                              <w:szCs w:val="18"/>
                            </w:rPr>
                            <w:t>l</w:t>
                          </w:r>
                          <w:r>
                            <w:rPr>
                              <w:rFonts w:ascii="Lato Regular" w:hAnsi="Lato Regular"/>
                              <w:noProof/>
                              <w:sz w:val="18"/>
                              <w:szCs w:val="18"/>
                            </w:rPr>
                            <w:t>ine</w:t>
                          </w:r>
                        </w:p>
                      </w:tc>
                    </w:tr>
                    <w:tr w:rsidR="00522E6C" w:rsidRPr="006B22B9" w14:paraId="6FAC4009" w14:textId="77777777" w:rsidTr="00EF18B6">
                      <w:trPr>
                        <w:trHeight w:val="984"/>
                      </w:trPr>
                      <w:tc>
                        <w:tcPr>
                          <w:tcW w:w="2085" w:type="dxa"/>
                          <w:shd w:val="clear" w:color="auto" w:fill="auto"/>
                        </w:tcPr>
                        <w:p w14:paraId="6A841F72"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9B73C71" w14:textId="77777777" w:rsidR="00522E6C" w:rsidRPr="006B22B9" w:rsidRDefault="00522E6C" w:rsidP="00522E6C">
                          <w:pPr>
                            <w:pStyle w:val="Header"/>
                            <w:jc w:val="right"/>
                            <w:rPr>
                              <w:rFonts w:ascii="Lato Regular" w:hAnsi="Lato Regular"/>
                              <w:noProof/>
                              <w:color w:val="E09010"/>
                              <w:sz w:val="18"/>
                              <w:szCs w:val="18"/>
                            </w:rPr>
                          </w:pPr>
                        </w:p>
                        <w:p w14:paraId="3596A7B3" w14:textId="42327FD5" w:rsidR="00522E6C" w:rsidRPr="006B22B9" w:rsidRDefault="004213E7" w:rsidP="00522E6C">
                          <w:pPr>
                            <w:pStyle w:val="Header"/>
                            <w:jc w:val="right"/>
                            <w:rPr>
                              <w:rFonts w:ascii="Lato Regular" w:hAnsi="Lato Regular"/>
                              <w:noProof/>
                              <w:sz w:val="18"/>
                              <w:szCs w:val="18"/>
                            </w:rPr>
                          </w:pPr>
                          <w:r>
                            <w:rPr>
                              <w:rFonts w:ascii="Lato Regular" w:hAnsi="Lato Regular"/>
                              <w:noProof/>
                              <w:sz w:val="18"/>
                              <w:szCs w:val="18"/>
                            </w:rPr>
                            <w:t>DSH</w:t>
                          </w:r>
                        </w:p>
                      </w:tc>
                    </w:tr>
                    <w:tr w:rsidR="00522E6C" w:rsidRPr="006B22B9" w14:paraId="2256D59A" w14:textId="77777777" w:rsidTr="00EF18B6">
                      <w:trPr>
                        <w:trHeight w:val="984"/>
                      </w:trPr>
                      <w:tc>
                        <w:tcPr>
                          <w:tcW w:w="2085" w:type="dxa"/>
                          <w:shd w:val="clear" w:color="auto" w:fill="auto"/>
                        </w:tcPr>
                        <w:p w14:paraId="3E219A72"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2A2EE6F3" w14:textId="77777777" w:rsidR="00522E6C" w:rsidRPr="006B22B9" w:rsidRDefault="00522E6C" w:rsidP="00522E6C">
                          <w:pPr>
                            <w:pStyle w:val="Header"/>
                            <w:jc w:val="right"/>
                            <w:rPr>
                              <w:rFonts w:ascii="Lato Regular" w:hAnsi="Lato Regular"/>
                              <w:noProof/>
                              <w:color w:val="E09010"/>
                              <w:sz w:val="18"/>
                              <w:szCs w:val="18"/>
                            </w:rPr>
                          </w:pPr>
                        </w:p>
                        <w:p w14:paraId="645EC274" w14:textId="77777777" w:rsidR="00522E6C" w:rsidRPr="006B22B9"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3E5CC334" w14:textId="77777777" w:rsidTr="00EF18B6">
                      <w:trPr>
                        <w:trHeight w:val="984"/>
                      </w:trPr>
                      <w:tc>
                        <w:tcPr>
                          <w:tcW w:w="2085" w:type="dxa"/>
                          <w:shd w:val="clear" w:color="auto" w:fill="auto"/>
                        </w:tcPr>
                        <w:p w14:paraId="784D3947" w14:textId="77777777" w:rsidR="00522E6C" w:rsidRPr="006B22B9" w:rsidRDefault="00522E6C" w:rsidP="00522E6C">
                          <w:pPr>
                            <w:jc w:val="right"/>
                            <w:rPr>
                              <w:rFonts w:ascii="Lato Regular" w:hAnsi="Lato Regular"/>
                              <w:b/>
                              <w:color w:val="003975"/>
                              <w:sz w:val="18"/>
                              <w:szCs w:val="18"/>
                            </w:rPr>
                          </w:pPr>
                          <w:r w:rsidRPr="006B22B9">
                            <w:rPr>
                              <w:rFonts w:ascii="Lato Regular" w:hAnsi="Lato Regular"/>
                              <w:b/>
                              <w:color w:val="003975"/>
                              <w:sz w:val="18"/>
                              <w:szCs w:val="18"/>
                            </w:rPr>
                            <w:t>AGE</w:t>
                          </w:r>
                        </w:p>
                        <w:p w14:paraId="459B4BCF" w14:textId="77777777" w:rsidR="00522E6C" w:rsidRDefault="00522E6C" w:rsidP="00522E6C">
                          <w:pPr>
                            <w:jc w:val="right"/>
                            <w:rPr>
                              <w:rFonts w:ascii="Lato Regular" w:hAnsi="Lato Regular"/>
                              <w:sz w:val="18"/>
                              <w:szCs w:val="18"/>
                            </w:rPr>
                          </w:pPr>
                        </w:p>
                        <w:p w14:paraId="71B81724" w14:textId="77777777" w:rsidR="00522E6C" w:rsidRPr="006B22B9" w:rsidRDefault="00522E6C" w:rsidP="00522E6C">
                          <w:pPr>
                            <w:jc w:val="right"/>
                            <w:rPr>
                              <w:rFonts w:ascii="Lato Regular" w:hAnsi="Lato Regular"/>
                              <w:sz w:val="18"/>
                              <w:szCs w:val="18"/>
                            </w:rPr>
                          </w:pPr>
                          <w:r>
                            <w:rPr>
                              <w:rFonts w:ascii="Lato Regular" w:hAnsi="Lato Regular"/>
                              <w:sz w:val="18"/>
                              <w:szCs w:val="18"/>
                            </w:rPr>
                            <w:t xml:space="preserve"> years</w:t>
                          </w:r>
                        </w:p>
                      </w:tc>
                    </w:tr>
                    <w:tr w:rsidR="00522E6C" w:rsidRPr="006B22B9" w14:paraId="5183B15A" w14:textId="77777777" w:rsidTr="00EF18B6">
                      <w:trPr>
                        <w:trHeight w:val="984"/>
                      </w:trPr>
                      <w:tc>
                        <w:tcPr>
                          <w:tcW w:w="2085" w:type="dxa"/>
                          <w:shd w:val="clear" w:color="auto" w:fill="auto"/>
                        </w:tcPr>
                        <w:p w14:paraId="07B976F0" w14:textId="77777777" w:rsidR="00522E6C" w:rsidRPr="006B22B9" w:rsidRDefault="00522E6C" w:rsidP="00522E6C">
                          <w:pPr>
                            <w:jc w:val="right"/>
                            <w:rPr>
                              <w:rFonts w:ascii="Lato Regular" w:hAnsi="Lato Regular"/>
                              <w:b/>
                              <w:color w:val="003975"/>
                              <w:sz w:val="18"/>
                              <w:szCs w:val="18"/>
                            </w:rPr>
                          </w:pPr>
                          <w:r w:rsidRPr="006B22B9">
                            <w:rPr>
                              <w:rFonts w:ascii="Lato Regular" w:hAnsi="Lato Regular"/>
                              <w:b/>
                              <w:color w:val="003975"/>
                              <w:sz w:val="18"/>
                              <w:szCs w:val="18"/>
                            </w:rPr>
                            <w:t>WEIGHT</w:t>
                          </w:r>
                        </w:p>
                        <w:p w14:paraId="71148EE1" w14:textId="77777777" w:rsidR="00522E6C" w:rsidRDefault="00522E6C" w:rsidP="00522E6C">
                          <w:pPr>
                            <w:jc w:val="right"/>
                            <w:rPr>
                              <w:rFonts w:ascii="Lato Regular" w:hAnsi="Lato Regular"/>
                              <w:noProof/>
                              <w:sz w:val="18"/>
                              <w:szCs w:val="18"/>
                            </w:rPr>
                          </w:pPr>
                        </w:p>
                        <w:p w14:paraId="3CBA48B2" w14:textId="77777777" w:rsidR="00522E6C" w:rsidRPr="006B22B9" w:rsidRDefault="00522E6C" w:rsidP="00522E6C">
                          <w:pPr>
                            <w:jc w:val="right"/>
                            <w:rPr>
                              <w:rFonts w:ascii="Lato Regular" w:hAnsi="Lato Regular"/>
                              <w:sz w:val="18"/>
                              <w:szCs w:val="18"/>
                            </w:rPr>
                          </w:pPr>
                          <w:r>
                            <w:rPr>
                              <w:rFonts w:ascii="Lato Regular" w:hAnsi="Lato Regular"/>
                              <w:noProof/>
                              <w:sz w:val="18"/>
                              <w:szCs w:val="18"/>
                            </w:rPr>
                            <w:t>lbs</w:t>
                          </w:r>
                        </w:p>
                      </w:tc>
                    </w:tr>
                    <w:tr w:rsidR="00522E6C" w:rsidRPr="006B22B9" w14:paraId="4C8BA509" w14:textId="77777777" w:rsidTr="00EF18B6">
                      <w:trPr>
                        <w:trHeight w:val="984"/>
                      </w:trPr>
                      <w:tc>
                        <w:tcPr>
                          <w:tcW w:w="2085" w:type="dxa"/>
                          <w:shd w:val="clear" w:color="auto" w:fill="auto"/>
                        </w:tcPr>
                        <w:p w14:paraId="4437979F"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23C08502" w14:textId="77777777" w:rsidR="00522E6C" w:rsidRPr="006B22B9" w:rsidRDefault="00522E6C" w:rsidP="00522E6C">
                          <w:pPr>
                            <w:pStyle w:val="Header"/>
                            <w:jc w:val="right"/>
                            <w:rPr>
                              <w:rFonts w:ascii="Lato Regular" w:hAnsi="Lato Regular"/>
                              <w:noProof/>
                              <w:color w:val="E09010"/>
                              <w:sz w:val="18"/>
                              <w:szCs w:val="18"/>
                            </w:rPr>
                          </w:pPr>
                        </w:p>
                        <w:p w14:paraId="2BBB53D4" w14:textId="3071DF00" w:rsidR="00522E6C" w:rsidRPr="00910567" w:rsidRDefault="006C570E" w:rsidP="00522E6C">
                          <w:pPr>
                            <w:jc w:val="right"/>
                            <w:rPr>
                              <w:rFonts w:ascii="Lato Regular" w:hAnsi="Lato Regular"/>
                              <w:sz w:val="18"/>
                              <w:szCs w:val="18"/>
                            </w:rPr>
                          </w:pPr>
                          <w:r>
                            <w:rPr>
                              <w:rFonts w:ascii="Lato Regular" w:hAnsi="Lato Regular"/>
                              <w:noProof/>
                              <w:sz w:val="18"/>
                              <w:szCs w:val="18"/>
                            </w:rPr>
                            <w:t>__</w:t>
                          </w:r>
                        </w:p>
                      </w:tc>
                    </w:tr>
                    <w:tr w:rsidR="00522E6C" w:rsidRPr="006B22B9" w14:paraId="34BB77DF" w14:textId="77777777" w:rsidTr="00EF18B6">
                      <w:trPr>
                        <w:trHeight w:val="984"/>
                      </w:trPr>
                      <w:tc>
                        <w:tcPr>
                          <w:tcW w:w="2085" w:type="dxa"/>
                          <w:shd w:val="clear" w:color="auto" w:fill="auto"/>
                        </w:tcPr>
                        <w:p w14:paraId="24472CE1"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99168B6" w14:textId="77777777" w:rsidR="00522E6C" w:rsidRPr="006B22B9" w:rsidRDefault="00522E6C" w:rsidP="00522E6C">
                          <w:pPr>
                            <w:pStyle w:val="Header"/>
                            <w:jc w:val="right"/>
                            <w:rPr>
                              <w:rFonts w:ascii="Lato Regular" w:hAnsi="Lato Regular"/>
                              <w:b/>
                              <w:noProof/>
                              <w:color w:val="003975"/>
                              <w:sz w:val="18"/>
                              <w:szCs w:val="18"/>
                            </w:rPr>
                          </w:pPr>
                        </w:p>
                        <w:p w14:paraId="3A6AF811" w14:textId="77777777" w:rsidR="00522E6C" w:rsidRPr="003720C3"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2014CFDC" w14:textId="77777777" w:rsidTr="00EF18B6">
                      <w:trPr>
                        <w:trHeight w:val="984"/>
                      </w:trPr>
                      <w:tc>
                        <w:tcPr>
                          <w:tcW w:w="2085" w:type="dxa"/>
                          <w:shd w:val="clear" w:color="auto" w:fill="auto"/>
                        </w:tcPr>
                        <w:p w14:paraId="16F27BBC"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F8186FA" w14:textId="77777777" w:rsidR="00522E6C" w:rsidRPr="006B22B9" w:rsidRDefault="00522E6C" w:rsidP="00522E6C">
                          <w:pPr>
                            <w:pStyle w:val="Header"/>
                            <w:jc w:val="right"/>
                            <w:rPr>
                              <w:rFonts w:ascii="Lato Regular" w:hAnsi="Lato Regular"/>
                              <w:noProof/>
                              <w:color w:val="E09010"/>
                              <w:sz w:val="18"/>
                              <w:szCs w:val="18"/>
                            </w:rPr>
                          </w:pPr>
                        </w:p>
                        <w:p w14:paraId="5724210D" w14:textId="77777777" w:rsidR="00522E6C" w:rsidRPr="006B22B9"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552C7841" w14:textId="77777777" w:rsidTr="00EF18B6">
                      <w:trPr>
                        <w:trHeight w:val="984"/>
                      </w:trPr>
                      <w:tc>
                        <w:tcPr>
                          <w:tcW w:w="2085" w:type="dxa"/>
                          <w:shd w:val="clear" w:color="auto" w:fill="auto"/>
                        </w:tcPr>
                        <w:p w14:paraId="5976E01F"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4080DDC1" w14:textId="77777777" w:rsidR="00522E6C" w:rsidRPr="006B22B9" w:rsidRDefault="00522E6C" w:rsidP="00522E6C">
                          <w:pPr>
                            <w:pStyle w:val="Header"/>
                            <w:jc w:val="right"/>
                            <w:rPr>
                              <w:rFonts w:ascii="Lato Regular" w:hAnsi="Lato Regular"/>
                              <w:noProof/>
                              <w:color w:val="E09010"/>
                              <w:sz w:val="18"/>
                              <w:szCs w:val="18"/>
                            </w:rPr>
                          </w:pPr>
                        </w:p>
                        <w:p w14:paraId="2AC7FC72" w14:textId="77777777" w:rsidR="00522E6C" w:rsidRPr="006B22B9" w:rsidRDefault="00522E6C" w:rsidP="00522E6C">
                          <w:pPr>
                            <w:pStyle w:val="Header"/>
                            <w:jc w:val="right"/>
                            <w:rPr>
                              <w:rFonts w:ascii="Lato Regular" w:hAnsi="Lato Regular"/>
                              <w:noProof/>
                              <w:color w:val="808080"/>
                              <w:sz w:val="18"/>
                              <w:szCs w:val="18"/>
                            </w:rPr>
                          </w:pPr>
                          <w:r>
                            <w:rPr>
                              <w:rFonts w:ascii="Lato Regular" w:hAnsi="Lato Regular"/>
                              <w:noProof/>
                              <w:sz w:val="18"/>
                              <w:szCs w:val="18"/>
                            </w:rPr>
                            <w:t>__</w:t>
                          </w:r>
                          <w:r w:rsidRPr="006B22B9">
                            <w:rPr>
                              <w:rFonts w:ascii="Lato Regular" w:hAnsi="Lato Regular"/>
                              <w:noProof/>
                              <w:color w:val="808080"/>
                              <w:sz w:val="18"/>
                              <w:szCs w:val="18"/>
                            </w:rPr>
                            <w:t xml:space="preserve"> </w:t>
                          </w:r>
                        </w:p>
                      </w:tc>
                    </w:tr>
                    <w:tr w:rsidR="00522E6C" w:rsidRPr="006B22B9" w14:paraId="26BA6F02" w14:textId="77777777" w:rsidTr="00EF18B6">
                      <w:trPr>
                        <w:trHeight w:val="865"/>
                      </w:trPr>
                      <w:tc>
                        <w:tcPr>
                          <w:tcW w:w="2085" w:type="dxa"/>
                          <w:shd w:val="clear" w:color="auto" w:fill="auto"/>
                        </w:tcPr>
                        <w:p w14:paraId="260E4376"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0C3EC449" w14:textId="77777777" w:rsidR="00522E6C" w:rsidRPr="006B22B9" w:rsidRDefault="00522E6C" w:rsidP="00522E6C">
                          <w:pPr>
                            <w:pStyle w:val="Header"/>
                            <w:jc w:val="right"/>
                            <w:rPr>
                              <w:rFonts w:ascii="Lato Regular" w:hAnsi="Lato Regular"/>
                              <w:noProof/>
                              <w:color w:val="E09010"/>
                              <w:sz w:val="18"/>
                              <w:szCs w:val="18"/>
                            </w:rPr>
                          </w:pPr>
                        </w:p>
                        <w:p w14:paraId="5EFCE3C2" w14:textId="77777777" w:rsidR="00522E6C" w:rsidRPr="004D69F3"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49382866" w14:textId="77777777" w:rsidTr="00EF18B6">
                      <w:trPr>
                        <w:trHeight w:val="984"/>
                      </w:trPr>
                      <w:tc>
                        <w:tcPr>
                          <w:tcW w:w="2085" w:type="dxa"/>
                          <w:shd w:val="clear" w:color="auto" w:fill="auto"/>
                        </w:tcPr>
                        <w:p w14:paraId="594157EC"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3AD6DB6A" w14:textId="77777777" w:rsidR="00522E6C" w:rsidRPr="006B22B9" w:rsidRDefault="00522E6C" w:rsidP="00522E6C">
                          <w:pPr>
                            <w:pStyle w:val="Header"/>
                            <w:jc w:val="right"/>
                            <w:rPr>
                              <w:rFonts w:ascii="Lato Regular" w:hAnsi="Lato Regular"/>
                              <w:noProof/>
                              <w:color w:val="E09010"/>
                              <w:sz w:val="18"/>
                              <w:szCs w:val="18"/>
                            </w:rPr>
                          </w:pPr>
                        </w:p>
                        <w:p w14:paraId="5FAC53D0" w14:textId="77777777" w:rsidR="00522E6C" w:rsidRPr="006B22B9" w:rsidRDefault="00522E6C" w:rsidP="00522E6C">
                          <w:pPr>
                            <w:pStyle w:val="Header"/>
                            <w:jc w:val="right"/>
                            <w:rPr>
                              <w:rFonts w:ascii="Lato Regular" w:hAnsi="Lato Regular"/>
                              <w:noProof/>
                              <w:sz w:val="18"/>
                              <w:szCs w:val="18"/>
                            </w:rPr>
                          </w:pPr>
                          <w:r>
                            <w:rPr>
                              <w:rFonts w:ascii="Lato Regular" w:hAnsi="Lato Regular"/>
                              <w:noProof/>
                              <w:sz w:val="18"/>
                              <w:szCs w:val="18"/>
                            </w:rPr>
                            <w:t>.23</w:t>
                          </w:r>
                        </w:p>
                        <w:p w14:paraId="71183863" w14:textId="77777777" w:rsidR="00522E6C" w:rsidRPr="006B22B9" w:rsidRDefault="00522E6C" w:rsidP="00522E6C">
                          <w:pPr>
                            <w:pStyle w:val="Header"/>
                            <w:jc w:val="right"/>
                            <w:rPr>
                              <w:rFonts w:ascii="Lato Regular" w:hAnsi="Lato Regular"/>
                              <w:noProof/>
                              <w:color w:val="808080"/>
                              <w:sz w:val="18"/>
                              <w:szCs w:val="18"/>
                            </w:rPr>
                          </w:pPr>
                        </w:p>
                      </w:tc>
                    </w:tr>
                  </w:tbl>
                  <w:p w14:paraId="0A72A368" w14:textId="77777777" w:rsidR="00522E6C" w:rsidRPr="00F27ED3" w:rsidRDefault="00522E6C" w:rsidP="00522E6C">
                    <w:pPr>
                      <w:rPr>
                        <w:sz w:val="20"/>
                        <w:szCs w:val="20"/>
                      </w:rPr>
                    </w:pPr>
                  </w:p>
                  <w:p w14:paraId="6AF371CB" w14:textId="77777777" w:rsidR="00522E6C" w:rsidRPr="00F27ED3" w:rsidRDefault="00522E6C" w:rsidP="00522E6C">
                    <w:pPr>
                      <w:rPr>
                        <w:sz w:val="20"/>
                        <w:szCs w:val="20"/>
                      </w:rPr>
                    </w:pPr>
                  </w:p>
                  <w:p w14:paraId="18616E9C" w14:textId="77777777" w:rsidR="00522E6C" w:rsidRPr="00F27ED3" w:rsidRDefault="00522E6C" w:rsidP="00522E6C">
                    <w:pPr>
                      <w:rPr>
                        <w:sz w:val="20"/>
                        <w:szCs w:val="20"/>
                      </w:rPr>
                    </w:pPr>
                  </w:p>
                  <w:p w14:paraId="2A4CFF2E" w14:textId="77777777" w:rsidR="00AF4EBC" w:rsidRPr="00F27ED3" w:rsidRDefault="00AF4EBC" w:rsidP="00AF4EBC">
                    <w:pPr>
                      <w:rPr>
                        <w:sz w:val="20"/>
                        <w:szCs w:val="20"/>
                      </w:rPr>
                    </w:pPr>
                  </w:p>
                </w:txbxContent>
              </v:textbox>
              <w10:wrap type="through" anchorx="page" anchory="page"/>
            </v:shape>
          </w:pict>
        </mc:Fallback>
      </mc:AlternateContent>
    </w:r>
    <w:r>
      <w:rPr>
        <w:noProof/>
      </w:rPr>
      <w:drawing>
        <wp:anchor distT="0" distB="0" distL="114300" distR="114300" simplePos="0" relativeHeight="251659264" behindDoc="0" locked="0" layoutInCell="1" allowOverlap="1" wp14:anchorId="0C3E0AF6" wp14:editId="43373F5B">
          <wp:simplePos x="0" y="0"/>
          <wp:positionH relativeFrom="page">
            <wp:posOffset>623375</wp:posOffset>
          </wp:positionH>
          <wp:positionV relativeFrom="page">
            <wp:posOffset>457444</wp:posOffset>
          </wp:positionV>
          <wp:extent cx="6846570" cy="1090930"/>
          <wp:effectExtent l="0" t="0" r="0" b="0"/>
          <wp:wrapThrough wrapText="bothSides">
            <wp:wrapPolygon edited="0">
              <wp:start x="11339" y="503"/>
              <wp:lineTo x="1122" y="1006"/>
              <wp:lineTo x="80" y="1257"/>
              <wp:lineTo x="80" y="5029"/>
              <wp:lineTo x="280" y="9052"/>
              <wp:lineTo x="40" y="13076"/>
              <wp:lineTo x="40" y="18608"/>
              <wp:lineTo x="13302" y="21122"/>
              <wp:lineTo x="20274" y="21374"/>
              <wp:lineTo x="20434" y="21374"/>
              <wp:lineTo x="21235" y="21122"/>
              <wp:lineTo x="21396" y="20368"/>
              <wp:lineTo x="21396" y="503"/>
              <wp:lineTo x="11339" y="503"/>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657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AD879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E5AD9"/>
    <w:multiLevelType w:val="hybridMultilevel"/>
    <w:tmpl w:val="C79E70C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5CF5B2F"/>
    <w:multiLevelType w:val="hybridMultilevel"/>
    <w:tmpl w:val="DD0A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7E165E"/>
    <w:multiLevelType w:val="hybridMultilevel"/>
    <w:tmpl w:val="B59E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E7723F"/>
    <w:multiLevelType w:val="hybridMultilevel"/>
    <w:tmpl w:val="316A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C930B3"/>
    <w:multiLevelType w:val="hybridMultilevel"/>
    <w:tmpl w:val="9F0E5DE4"/>
    <w:lvl w:ilvl="0" w:tplc="38742DF6">
      <w:start w:val="4"/>
      <w:numFmt w:val="bullet"/>
      <w:lvlText w:val="•"/>
      <w:lvlJc w:val="left"/>
      <w:pPr>
        <w:ind w:left="720" w:hanging="360"/>
      </w:pPr>
      <w:rPr>
        <w:rFonts w:ascii="Lato" w:eastAsia="MS Mincho" w:hAnsi="Lato"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FBA2343"/>
    <w:multiLevelType w:val="hybridMultilevel"/>
    <w:tmpl w:val="51DE0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684918"/>
    <w:multiLevelType w:val="hybridMultilevel"/>
    <w:tmpl w:val="3FC0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155C64"/>
    <w:multiLevelType w:val="hybridMultilevel"/>
    <w:tmpl w:val="48787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A54847"/>
    <w:multiLevelType w:val="hybridMultilevel"/>
    <w:tmpl w:val="A33E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2830292">
    <w:abstractNumId w:val="7"/>
  </w:num>
  <w:num w:numId="2" w16cid:durableId="1260867978">
    <w:abstractNumId w:val="0"/>
  </w:num>
  <w:num w:numId="3" w16cid:durableId="256183564">
    <w:abstractNumId w:val="5"/>
  </w:num>
  <w:num w:numId="4" w16cid:durableId="739982202">
    <w:abstractNumId w:val="11"/>
  </w:num>
  <w:num w:numId="5" w16cid:durableId="639697303">
    <w:abstractNumId w:val="8"/>
  </w:num>
  <w:num w:numId="6" w16cid:durableId="695277908">
    <w:abstractNumId w:val="9"/>
  </w:num>
  <w:num w:numId="7" w16cid:durableId="1579363527">
    <w:abstractNumId w:val="6"/>
  </w:num>
  <w:num w:numId="8" w16cid:durableId="1260329557">
    <w:abstractNumId w:val="2"/>
  </w:num>
  <w:num w:numId="9" w16cid:durableId="1149518428">
    <w:abstractNumId w:val="3"/>
  </w:num>
  <w:num w:numId="10" w16cid:durableId="1315523134">
    <w:abstractNumId w:val="10"/>
  </w:num>
  <w:num w:numId="11" w16cid:durableId="1353219566">
    <w:abstractNumId w:val="4"/>
  </w:num>
  <w:num w:numId="12" w16cid:durableId="20474847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PublishingViewTables" w:val="0"/>
  </w:docVars>
  <w:rsids>
    <w:rsidRoot w:val="00ED71F0"/>
    <w:rsid w:val="0000410D"/>
    <w:rsid w:val="00012031"/>
    <w:rsid w:val="000133AD"/>
    <w:rsid w:val="00013C96"/>
    <w:rsid w:val="00014B70"/>
    <w:rsid w:val="00016F02"/>
    <w:rsid w:val="00026128"/>
    <w:rsid w:val="00032607"/>
    <w:rsid w:val="0003262E"/>
    <w:rsid w:val="00042003"/>
    <w:rsid w:val="00043078"/>
    <w:rsid w:val="00072F1D"/>
    <w:rsid w:val="00076DD3"/>
    <w:rsid w:val="000831F9"/>
    <w:rsid w:val="000A5D3B"/>
    <w:rsid w:val="000A6967"/>
    <w:rsid w:val="000B04FE"/>
    <w:rsid w:val="000C2F7A"/>
    <w:rsid w:val="000C642E"/>
    <w:rsid w:val="000D0983"/>
    <w:rsid w:val="000E4D32"/>
    <w:rsid w:val="001037A8"/>
    <w:rsid w:val="001207C0"/>
    <w:rsid w:val="00126D61"/>
    <w:rsid w:val="0012798A"/>
    <w:rsid w:val="001627F1"/>
    <w:rsid w:val="00167467"/>
    <w:rsid w:val="00171E50"/>
    <w:rsid w:val="00186563"/>
    <w:rsid w:val="0019123B"/>
    <w:rsid w:val="001962D4"/>
    <w:rsid w:val="001973A1"/>
    <w:rsid w:val="001A2FD7"/>
    <w:rsid w:val="001C1070"/>
    <w:rsid w:val="001C42DB"/>
    <w:rsid w:val="001D186F"/>
    <w:rsid w:val="001D2EE0"/>
    <w:rsid w:val="001E10F4"/>
    <w:rsid w:val="001E1F19"/>
    <w:rsid w:val="00213D4F"/>
    <w:rsid w:val="00240F65"/>
    <w:rsid w:val="00246698"/>
    <w:rsid w:val="00247377"/>
    <w:rsid w:val="002501FF"/>
    <w:rsid w:val="00256864"/>
    <w:rsid w:val="002606D6"/>
    <w:rsid w:val="00280898"/>
    <w:rsid w:val="00290752"/>
    <w:rsid w:val="002B0E42"/>
    <w:rsid w:val="002B69AB"/>
    <w:rsid w:val="002C73C6"/>
    <w:rsid w:val="002C7B15"/>
    <w:rsid w:val="002D71D3"/>
    <w:rsid w:val="002F620B"/>
    <w:rsid w:val="00302511"/>
    <w:rsid w:val="003055E1"/>
    <w:rsid w:val="00310AE6"/>
    <w:rsid w:val="0032034B"/>
    <w:rsid w:val="0032345F"/>
    <w:rsid w:val="0033640C"/>
    <w:rsid w:val="0033757A"/>
    <w:rsid w:val="003449A4"/>
    <w:rsid w:val="00354086"/>
    <w:rsid w:val="00361374"/>
    <w:rsid w:val="003753C2"/>
    <w:rsid w:val="003759CE"/>
    <w:rsid w:val="003867AE"/>
    <w:rsid w:val="00393F90"/>
    <w:rsid w:val="00394041"/>
    <w:rsid w:val="003B4861"/>
    <w:rsid w:val="003B4DCA"/>
    <w:rsid w:val="003D5119"/>
    <w:rsid w:val="003D6DC5"/>
    <w:rsid w:val="003E16A8"/>
    <w:rsid w:val="003E4368"/>
    <w:rsid w:val="003F3074"/>
    <w:rsid w:val="003F32E9"/>
    <w:rsid w:val="003F78F1"/>
    <w:rsid w:val="00400585"/>
    <w:rsid w:val="004020E3"/>
    <w:rsid w:val="004213E7"/>
    <w:rsid w:val="00425145"/>
    <w:rsid w:val="00443516"/>
    <w:rsid w:val="004449BA"/>
    <w:rsid w:val="00450183"/>
    <w:rsid w:val="004514F5"/>
    <w:rsid w:val="004519B6"/>
    <w:rsid w:val="004651BD"/>
    <w:rsid w:val="0046581A"/>
    <w:rsid w:val="00470AB9"/>
    <w:rsid w:val="00474C47"/>
    <w:rsid w:val="0047618A"/>
    <w:rsid w:val="00482351"/>
    <w:rsid w:val="00497DA4"/>
    <w:rsid w:val="004A2FB5"/>
    <w:rsid w:val="004B1D0A"/>
    <w:rsid w:val="004D0047"/>
    <w:rsid w:val="004D34C6"/>
    <w:rsid w:val="004F175C"/>
    <w:rsid w:val="004F4958"/>
    <w:rsid w:val="00511AD8"/>
    <w:rsid w:val="00522E6C"/>
    <w:rsid w:val="005312EF"/>
    <w:rsid w:val="00537940"/>
    <w:rsid w:val="005400E8"/>
    <w:rsid w:val="00545443"/>
    <w:rsid w:val="005464D9"/>
    <w:rsid w:val="0054744B"/>
    <w:rsid w:val="0055079E"/>
    <w:rsid w:val="005559EE"/>
    <w:rsid w:val="0056419B"/>
    <w:rsid w:val="0057127F"/>
    <w:rsid w:val="00581B2E"/>
    <w:rsid w:val="005834CE"/>
    <w:rsid w:val="00585685"/>
    <w:rsid w:val="00597CE6"/>
    <w:rsid w:val="005A1EA3"/>
    <w:rsid w:val="005A31B5"/>
    <w:rsid w:val="005C0D36"/>
    <w:rsid w:val="005C24B3"/>
    <w:rsid w:val="005D0CFC"/>
    <w:rsid w:val="005E41F1"/>
    <w:rsid w:val="005E420B"/>
    <w:rsid w:val="005F0C84"/>
    <w:rsid w:val="005F2125"/>
    <w:rsid w:val="005F21D2"/>
    <w:rsid w:val="005F236B"/>
    <w:rsid w:val="0060434B"/>
    <w:rsid w:val="0060439C"/>
    <w:rsid w:val="00623E77"/>
    <w:rsid w:val="006250E8"/>
    <w:rsid w:val="00627746"/>
    <w:rsid w:val="00635CE8"/>
    <w:rsid w:val="006375EE"/>
    <w:rsid w:val="00646D96"/>
    <w:rsid w:val="006512D3"/>
    <w:rsid w:val="00652785"/>
    <w:rsid w:val="00652B60"/>
    <w:rsid w:val="00653A35"/>
    <w:rsid w:val="00655F7B"/>
    <w:rsid w:val="0066036C"/>
    <w:rsid w:val="00663313"/>
    <w:rsid w:val="00664709"/>
    <w:rsid w:val="00671B45"/>
    <w:rsid w:val="006746AD"/>
    <w:rsid w:val="00682142"/>
    <w:rsid w:val="00690401"/>
    <w:rsid w:val="00694A3D"/>
    <w:rsid w:val="006B5717"/>
    <w:rsid w:val="006C0B04"/>
    <w:rsid w:val="006C570E"/>
    <w:rsid w:val="006E3C09"/>
    <w:rsid w:val="006E56CF"/>
    <w:rsid w:val="006F1365"/>
    <w:rsid w:val="00702FDC"/>
    <w:rsid w:val="00714B85"/>
    <w:rsid w:val="00715021"/>
    <w:rsid w:val="007524B7"/>
    <w:rsid w:val="00761199"/>
    <w:rsid w:val="00785CE9"/>
    <w:rsid w:val="007A73AC"/>
    <w:rsid w:val="007B3B28"/>
    <w:rsid w:val="007B65DA"/>
    <w:rsid w:val="007B72BE"/>
    <w:rsid w:val="007D0A1F"/>
    <w:rsid w:val="007D35D8"/>
    <w:rsid w:val="00801323"/>
    <w:rsid w:val="00801F4C"/>
    <w:rsid w:val="00805B30"/>
    <w:rsid w:val="00814375"/>
    <w:rsid w:val="00814833"/>
    <w:rsid w:val="00820590"/>
    <w:rsid w:val="00824A53"/>
    <w:rsid w:val="008370C7"/>
    <w:rsid w:val="00841161"/>
    <w:rsid w:val="008430AC"/>
    <w:rsid w:val="00843644"/>
    <w:rsid w:val="00850177"/>
    <w:rsid w:val="00872CB4"/>
    <w:rsid w:val="00874EA4"/>
    <w:rsid w:val="00877037"/>
    <w:rsid w:val="00885C85"/>
    <w:rsid w:val="00891151"/>
    <w:rsid w:val="008A47EE"/>
    <w:rsid w:val="008A6C4F"/>
    <w:rsid w:val="008C6F84"/>
    <w:rsid w:val="008D1173"/>
    <w:rsid w:val="0090033A"/>
    <w:rsid w:val="00904FA8"/>
    <w:rsid w:val="00910537"/>
    <w:rsid w:val="00910DB3"/>
    <w:rsid w:val="009163D9"/>
    <w:rsid w:val="009224F3"/>
    <w:rsid w:val="00925FFD"/>
    <w:rsid w:val="00932CDD"/>
    <w:rsid w:val="009352EB"/>
    <w:rsid w:val="00935485"/>
    <w:rsid w:val="00936C4E"/>
    <w:rsid w:val="009416E9"/>
    <w:rsid w:val="009540FD"/>
    <w:rsid w:val="00975CC4"/>
    <w:rsid w:val="00985933"/>
    <w:rsid w:val="0098601F"/>
    <w:rsid w:val="00990EA5"/>
    <w:rsid w:val="00996BF6"/>
    <w:rsid w:val="009A1990"/>
    <w:rsid w:val="009B76B1"/>
    <w:rsid w:val="009C0F40"/>
    <w:rsid w:val="009C2B7D"/>
    <w:rsid w:val="009C6E15"/>
    <w:rsid w:val="009D43AB"/>
    <w:rsid w:val="009D7F3F"/>
    <w:rsid w:val="009F5552"/>
    <w:rsid w:val="009F58DD"/>
    <w:rsid w:val="00A00CCD"/>
    <w:rsid w:val="00A011DF"/>
    <w:rsid w:val="00A102AD"/>
    <w:rsid w:val="00A20E2C"/>
    <w:rsid w:val="00A21948"/>
    <w:rsid w:val="00A23CF0"/>
    <w:rsid w:val="00A3218C"/>
    <w:rsid w:val="00A446F8"/>
    <w:rsid w:val="00A454C3"/>
    <w:rsid w:val="00A51B15"/>
    <w:rsid w:val="00A8299D"/>
    <w:rsid w:val="00AA3C1C"/>
    <w:rsid w:val="00AA6F00"/>
    <w:rsid w:val="00AA7402"/>
    <w:rsid w:val="00AC6F74"/>
    <w:rsid w:val="00AE6ACF"/>
    <w:rsid w:val="00AE6E45"/>
    <w:rsid w:val="00AF48A4"/>
    <w:rsid w:val="00AF4EBC"/>
    <w:rsid w:val="00B049BA"/>
    <w:rsid w:val="00B05C83"/>
    <w:rsid w:val="00B402D0"/>
    <w:rsid w:val="00B40F11"/>
    <w:rsid w:val="00B413C0"/>
    <w:rsid w:val="00B453D0"/>
    <w:rsid w:val="00B459ED"/>
    <w:rsid w:val="00B60D8B"/>
    <w:rsid w:val="00B6378A"/>
    <w:rsid w:val="00B75D6F"/>
    <w:rsid w:val="00B767CF"/>
    <w:rsid w:val="00B94758"/>
    <w:rsid w:val="00BA0E72"/>
    <w:rsid w:val="00BA2A6B"/>
    <w:rsid w:val="00BA2E8B"/>
    <w:rsid w:val="00BA3E0E"/>
    <w:rsid w:val="00BC410A"/>
    <w:rsid w:val="00BD52EB"/>
    <w:rsid w:val="00BD6A74"/>
    <w:rsid w:val="00BD778C"/>
    <w:rsid w:val="00BE1EB9"/>
    <w:rsid w:val="00BE3BEA"/>
    <w:rsid w:val="00BE3CDD"/>
    <w:rsid w:val="00BF387C"/>
    <w:rsid w:val="00BF68E1"/>
    <w:rsid w:val="00C03181"/>
    <w:rsid w:val="00C12154"/>
    <w:rsid w:val="00C236D1"/>
    <w:rsid w:val="00C411FB"/>
    <w:rsid w:val="00C43AD0"/>
    <w:rsid w:val="00C442CB"/>
    <w:rsid w:val="00C4468B"/>
    <w:rsid w:val="00C47EAC"/>
    <w:rsid w:val="00C53AB8"/>
    <w:rsid w:val="00C572D1"/>
    <w:rsid w:val="00C61328"/>
    <w:rsid w:val="00C62850"/>
    <w:rsid w:val="00C722E2"/>
    <w:rsid w:val="00CA074E"/>
    <w:rsid w:val="00CB5B7E"/>
    <w:rsid w:val="00CD4FD1"/>
    <w:rsid w:val="00CD59A7"/>
    <w:rsid w:val="00CD5D9A"/>
    <w:rsid w:val="00CE0423"/>
    <w:rsid w:val="00CE52E9"/>
    <w:rsid w:val="00CE6C7A"/>
    <w:rsid w:val="00CF1799"/>
    <w:rsid w:val="00CF5F9F"/>
    <w:rsid w:val="00D00FF1"/>
    <w:rsid w:val="00D012AB"/>
    <w:rsid w:val="00D0538A"/>
    <w:rsid w:val="00D06516"/>
    <w:rsid w:val="00D15F2F"/>
    <w:rsid w:val="00D20EDF"/>
    <w:rsid w:val="00D236FB"/>
    <w:rsid w:val="00D25B93"/>
    <w:rsid w:val="00D359A3"/>
    <w:rsid w:val="00D71A9A"/>
    <w:rsid w:val="00D7608F"/>
    <w:rsid w:val="00D761B0"/>
    <w:rsid w:val="00D80999"/>
    <w:rsid w:val="00D87EBC"/>
    <w:rsid w:val="00DA328E"/>
    <w:rsid w:val="00DA7F9F"/>
    <w:rsid w:val="00DE51F9"/>
    <w:rsid w:val="00DF0543"/>
    <w:rsid w:val="00DF7D8B"/>
    <w:rsid w:val="00E17F13"/>
    <w:rsid w:val="00E27845"/>
    <w:rsid w:val="00E34B19"/>
    <w:rsid w:val="00E44DE8"/>
    <w:rsid w:val="00E5397C"/>
    <w:rsid w:val="00E637C7"/>
    <w:rsid w:val="00E86194"/>
    <w:rsid w:val="00E95D5B"/>
    <w:rsid w:val="00E97118"/>
    <w:rsid w:val="00E97255"/>
    <w:rsid w:val="00EA23B4"/>
    <w:rsid w:val="00EA3FDD"/>
    <w:rsid w:val="00EC3FFE"/>
    <w:rsid w:val="00EC42C1"/>
    <w:rsid w:val="00EC7EC7"/>
    <w:rsid w:val="00ED3308"/>
    <w:rsid w:val="00ED4260"/>
    <w:rsid w:val="00ED47E0"/>
    <w:rsid w:val="00ED4D1E"/>
    <w:rsid w:val="00ED681E"/>
    <w:rsid w:val="00ED71F0"/>
    <w:rsid w:val="00EE502A"/>
    <w:rsid w:val="00EE7ABD"/>
    <w:rsid w:val="00F00142"/>
    <w:rsid w:val="00F00BBB"/>
    <w:rsid w:val="00F0342F"/>
    <w:rsid w:val="00F15E78"/>
    <w:rsid w:val="00F26FA6"/>
    <w:rsid w:val="00F30C5F"/>
    <w:rsid w:val="00F3107F"/>
    <w:rsid w:val="00F5121C"/>
    <w:rsid w:val="00F53B4B"/>
    <w:rsid w:val="00F61210"/>
    <w:rsid w:val="00F662A2"/>
    <w:rsid w:val="00F722E0"/>
    <w:rsid w:val="00F8255D"/>
    <w:rsid w:val="00FA4524"/>
    <w:rsid w:val="00FA6070"/>
    <w:rsid w:val="00FC56D0"/>
    <w:rsid w:val="00FD4B39"/>
    <w:rsid w:val="00FE2F62"/>
    <w:rsid w:val="00FF2B75"/>
    <w:rsid w:val="00FF6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5F040E"/>
  <w14:defaultImageDpi w14:val="300"/>
  <w15:chartTrackingRefBased/>
  <w15:docId w15:val="{77A4F510-F34D-E044-BB6F-DADD048F7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MS Mincho" w:hAnsi="Lato" w:cs="Times New Roman"/>
        <w:color w:val="292F33"/>
        <w:sz w:val="19"/>
        <w:szCs w:val="19"/>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307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6F00"/>
    <w:pPr>
      <w:tabs>
        <w:tab w:val="center" w:pos="4320"/>
        <w:tab w:val="right" w:pos="8640"/>
      </w:tabs>
    </w:pPr>
  </w:style>
  <w:style w:type="character" w:customStyle="1" w:styleId="HeaderChar">
    <w:name w:val="Header Char"/>
    <w:basedOn w:val="DefaultParagraphFont"/>
    <w:link w:val="Header"/>
    <w:uiPriority w:val="99"/>
    <w:rsid w:val="00AA6F00"/>
  </w:style>
  <w:style w:type="paragraph" w:styleId="Footer">
    <w:name w:val="footer"/>
    <w:basedOn w:val="Normal"/>
    <w:link w:val="FooterChar"/>
    <w:uiPriority w:val="99"/>
    <w:unhideWhenUsed/>
    <w:rsid w:val="00AA6F00"/>
    <w:pPr>
      <w:tabs>
        <w:tab w:val="center" w:pos="4320"/>
        <w:tab w:val="right" w:pos="8640"/>
      </w:tabs>
    </w:pPr>
  </w:style>
  <w:style w:type="character" w:customStyle="1" w:styleId="FooterChar">
    <w:name w:val="Footer Char"/>
    <w:basedOn w:val="DefaultParagraphFont"/>
    <w:link w:val="Footer"/>
    <w:uiPriority w:val="99"/>
    <w:rsid w:val="00AA6F00"/>
  </w:style>
  <w:style w:type="paragraph" w:customStyle="1" w:styleId="LightGrid-Accent31">
    <w:name w:val="Light Grid - Accent 31"/>
    <w:basedOn w:val="Normal"/>
    <w:uiPriority w:val="34"/>
    <w:qFormat/>
    <w:rsid w:val="00885C85"/>
    <w:pPr>
      <w:spacing w:after="160" w:line="259" w:lineRule="auto"/>
      <w:ind w:left="720"/>
      <w:contextualSpacing/>
    </w:pPr>
    <w:rPr>
      <w:rFonts w:ascii="Calibri" w:eastAsia="Calibri" w:hAnsi="Calibri"/>
      <w:sz w:val="22"/>
      <w:szCs w:val="22"/>
    </w:rPr>
  </w:style>
  <w:style w:type="paragraph" w:styleId="NormalWeb">
    <w:name w:val="Normal (Web)"/>
    <w:basedOn w:val="Normal"/>
    <w:uiPriority w:val="99"/>
    <w:unhideWhenUsed/>
    <w:rsid w:val="00FE2F62"/>
    <w:pPr>
      <w:spacing w:before="100" w:beforeAutospacing="1" w:after="100" w:afterAutospacing="1"/>
    </w:pPr>
    <w:rPr>
      <w:rFonts w:ascii="Times" w:hAnsi="Times"/>
      <w:sz w:val="20"/>
      <w:szCs w:val="20"/>
    </w:rPr>
  </w:style>
  <w:style w:type="paragraph" w:styleId="ListParagraph">
    <w:name w:val="List Paragraph"/>
    <w:basedOn w:val="Normal"/>
    <w:uiPriority w:val="72"/>
    <w:qFormat/>
    <w:rsid w:val="00FE2F62"/>
    <w:pPr>
      <w:ind w:left="720"/>
      <w:contextualSpacing/>
    </w:pPr>
  </w:style>
  <w:style w:type="character" w:styleId="Hyperlink">
    <w:name w:val="Hyperlink"/>
    <w:uiPriority w:val="99"/>
    <w:unhideWhenUsed/>
    <w:rsid w:val="00D761B0"/>
    <w:rPr>
      <w:color w:val="0000FF"/>
      <w:u w:val="single"/>
    </w:rPr>
  </w:style>
  <w:style w:type="character" w:customStyle="1" w:styleId="Heading1Char">
    <w:name w:val="Heading 1 Char"/>
    <w:basedOn w:val="DefaultParagraphFont"/>
    <w:link w:val="Heading1"/>
    <w:uiPriority w:val="9"/>
    <w:rsid w:val="003F3074"/>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rsid w:val="00E17F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5500">
      <w:bodyDiv w:val="1"/>
      <w:marLeft w:val="0"/>
      <w:marRight w:val="0"/>
      <w:marTop w:val="0"/>
      <w:marBottom w:val="0"/>
      <w:divBdr>
        <w:top w:val="none" w:sz="0" w:space="0" w:color="auto"/>
        <w:left w:val="none" w:sz="0" w:space="0" w:color="auto"/>
        <w:bottom w:val="none" w:sz="0" w:space="0" w:color="auto"/>
        <w:right w:val="none" w:sz="0" w:space="0" w:color="auto"/>
      </w:divBdr>
    </w:div>
    <w:div w:id="95558472">
      <w:bodyDiv w:val="1"/>
      <w:marLeft w:val="0"/>
      <w:marRight w:val="0"/>
      <w:marTop w:val="0"/>
      <w:marBottom w:val="0"/>
      <w:divBdr>
        <w:top w:val="none" w:sz="0" w:space="0" w:color="auto"/>
        <w:left w:val="none" w:sz="0" w:space="0" w:color="auto"/>
        <w:bottom w:val="none" w:sz="0" w:space="0" w:color="auto"/>
        <w:right w:val="none" w:sz="0" w:space="0" w:color="auto"/>
      </w:divBdr>
      <w:divsChild>
        <w:div w:id="662513076">
          <w:marLeft w:val="0"/>
          <w:marRight w:val="0"/>
          <w:marTop w:val="0"/>
          <w:marBottom w:val="0"/>
          <w:divBdr>
            <w:top w:val="none" w:sz="0" w:space="0" w:color="auto"/>
            <w:left w:val="none" w:sz="0" w:space="0" w:color="auto"/>
            <w:bottom w:val="none" w:sz="0" w:space="0" w:color="auto"/>
            <w:right w:val="none" w:sz="0" w:space="0" w:color="auto"/>
          </w:divBdr>
          <w:divsChild>
            <w:div w:id="1493836990">
              <w:marLeft w:val="0"/>
              <w:marRight w:val="0"/>
              <w:marTop w:val="0"/>
              <w:marBottom w:val="0"/>
              <w:divBdr>
                <w:top w:val="none" w:sz="0" w:space="0" w:color="auto"/>
                <w:left w:val="none" w:sz="0" w:space="0" w:color="auto"/>
                <w:bottom w:val="none" w:sz="0" w:space="0" w:color="auto"/>
                <w:right w:val="none" w:sz="0" w:space="0" w:color="auto"/>
              </w:divBdr>
              <w:divsChild>
                <w:div w:id="1154492509">
                  <w:marLeft w:val="0"/>
                  <w:marRight w:val="0"/>
                  <w:marTop w:val="0"/>
                  <w:marBottom w:val="0"/>
                  <w:divBdr>
                    <w:top w:val="single" w:sz="8" w:space="3" w:color="B5C4DF"/>
                    <w:left w:val="none" w:sz="0" w:space="0" w:color="auto"/>
                    <w:bottom w:val="none" w:sz="0" w:space="0" w:color="auto"/>
                    <w:right w:val="none" w:sz="0" w:space="0" w:color="auto"/>
                  </w:divBdr>
                </w:div>
                <w:div w:id="298153480">
                  <w:marLeft w:val="0"/>
                  <w:marRight w:val="0"/>
                  <w:marTop w:val="0"/>
                  <w:marBottom w:val="0"/>
                  <w:divBdr>
                    <w:top w:val="none" w:sz="0" w:space="0" w:color="auto"/>
                    <w:left w:val="none" w:sz="0" w:space="0" w:color="auto"/>
                    <w:bottom w:val="none" w:sz="0" w:space="0" w:color="auto"/>
                    <w:right w:val="none" w:sz="0" w:space="0" w:color="auto"/>
                  </w:divBdr>
                </w:div>
                <w:div w:id="1294943321">
                  <w:marLeft w:val="0"/>
                  <w:marRight w:val="0"/>
                  <w:marTop w:val="0"/>
                  <w:marBottom w:val="0"/>
                  <w:divBdr>
                    <w:top w:val="none" w:sz="0" w:space="0" w:color="auto"/>
                    <w:left w:val="none" w:sz="0" w:space="0" w:color="auto"/>
                    <w:bottom w:val="none" w:sz="0" w:space="0" w:color="auto"/>
                    <w:right w:val="none" w:sz="0" w:space="0" w:color="auto"/>
                  </w:divBdr>
                </w:div>
                <w:div w:id="1744182129">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786122286">
                      <w:marLeft w:val="0"/>
                      <w:marRight w:val="0"/>
                      <w:marTop w:val="0"/>
                      <w:marBottom w:val="0"/>
                      <w:divBdr>
                        <w:top w:val="none" w:sz="0" w:space="0" w:color="auto"/>
                        <w:left w:val="none" w:sz="0" w:space="0" w:color="auto"/>
                        <w:bottom w:val="none" w:sz="0" w:space="0" w:color="auto"/>
                        <w:right w:val="none" w:sz="0" w:space="0" w:color="auto"/>
                      </w:divBdr>
                    </w:div>
                  </w:divsChild>
                </w:div>
                <w:div w:id="528182659">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10575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95351">
      <w:bodyDiv w:val="1"/>
      <w:marLeft w:val="0"/>
      <w:marRight w:val="0"/>
      <w:marTop w:val="0"/>
      <w:marBottom w:val="0"/>
      <w:divBdr>
        <w:top w:val="none" w:sz="0" w:space="0" w:color="auto"/>
        <w:left w:val="none" w:sz="0" w:space="0" w:color="auto"/>
        <w:bottom w:val="none" w:sz="0" w:space="0" w:color="auto"/>
        <w:right w:val="none" w:sz="0" w:space="0" w:color="auto"/>
      </w:divBdr>
    </w:div>
    <w:div w:id="480004524">
      <w:bodyDiv w:val="1"/>
      <w:marLeft w:val="0"/>
      <w:marRight w:val="0"/>
      <w:marTop w:val="0"/>
      <w:marBottom w:val="0"/>
      <w:divBdr>
        <w:top w:val="none" w:sz="0" w:space="0" w:color="auto"/>
        <w:left w:val="none" w:sz="0" w:space="0" w:color="auto"/>
        <w:bottom w:val="none" w:sz="0" w:space="0" w:color="auto"/>
        <w:right w:val="none" w:sz="0" w:space="0" w:color="auto"/>
      </w:divBdr>
    </w:div>
    <w:div w:id="522213078">
      <w:bodyDiv w:val="1"/>
      <w:marLeft w:val="0"/>
      <w:marRight w:val="0"/>
      <w:marTop w:val="0"/>
      <w:marBottom w:val="0"/>
      <w:divBdr>
        <w:top w:val="none" w:sz="0" w:space="0" w:color="auto"/>
        <w:left w:val="none" w:sz="0" w:space="0" w:color="auto"/>
        <w:bottom w:val="none" w:sz="0" w:space="0" w:color="auto"/>
        <w:right w:val="none" w:sz="0" w:space="0" w:color="auto"/>
      </w:divBdr>
    </w:div>
    <w:div w:id="565578138">
      <w:bodyDiv w:val="1"/>
      <w:marLeft w:val="0"/>
      <w:marRight w:val="0"/>
      <w:marTop w:val="0"/>
      <w:marBottom w:val="0"/>
      <w:divBdr>
        <w:top w:val="none" w:sz="0" w:space="0" w:color="auto"/>
        <w:left w:val="none" w:sz="0" w:space="0" w:color="auto"/>
        <w:bottom w:val="none" w:sz="0" w:space="0" w:color="auto"/>
        <w:right w:val="none" w:sz="0" w:space="0" w:color="auto"/>
      </w:divBdr>
    </w:div>
    <w:div w:id="579828226">
      <w:bodyDiv w:val="1"/>
      <w:marLeft w:val="0"/>
      <w:marRight w:val="0"/>
      <w:marTop w:val="0"/>
      <w:marBottom w:val="0"/>
      <w:divBdr>
        <w:top w:val="none" w:sz="0" w:space="0" w:color="auto"/>
        <w:left w:val="none" w:sz="0" w:space="0" w:color="auto"/>
        <w:bottom w:val="none" w:sz="0" w:space="0" w:color="auto"/>
        <w:right w:val="none" w:sz="0" w:space="0" w:color="auto"/>
      </w:divBdr>
    </w:div>
    <w:div w:id="690839873">
      <w:bodyDiv w:val="1"/>
      <w:marLeft w:val="0"/>
      <w:marRight w:val="0"/>
      <w:marTop w:val="0"/>
      <w:marBottom w:val="0"/>
      <w:divBdr>
        <w:top w:val="none" w:sz="0" w:space="0" w:color="auto"/>
        <w:left w:val="none" w:sz="0" w:space="0" w:color="auto"/>
        <w:bottom w:val="none" w:sz="0" w:space="0" w:color="auto"/>
        <w:right w:val="none" w:sz="0" w:space="0" w:color="auto"/>
      </w:divBdr>
      <w:divsChild>
        <w:div w:id="1117601941">
          <w:blockQuote w:val="1"/>
          <w:marLeft w:val="150"/>
          <w:marRight w:val="150"/>
          <w:marTop w:val="0"/>
          <w:marBottom w:val="0"/>
          <w:divBdr>
            <w:top w:val="none" w:sz="0" w:space="0" w:color="auto"/>
            <w:left w:val="none" w:sz="0" w:space="0" w:color="auto"/>
            <w:bottom w:val="none" w:sz="0" w:space="0" w:color="auto"/>
            <w:right w:val="none" w:sz="0" w:space="0" w:color="auto"/>
          </w:divBdr>
          <w:divsChild>
            <w:div w:id="1062095246">
              <w:marLeft w:val="0"/>
              <w:marRight w:val="0"/>
              <w:marTop w:val="0"/>
              <w:marBottom w:val="0"/>
              <w:divBdr>
                <w:top w:val="none" w:sz="0" w:space="0" w:color="auto"/>
                <w:left w:val="none" w:sz="0" w:space="0" w:color="auto"/>
                <w:bottom w:val="none" w:sz="0" w:space="0" w:color="auto"/>
                <w:right w:val="none" w:sz="0" w:space="0" w:color="auto"/>
              </w:divBdr>
            </w:div>
            <w:div w:id="1742674311">
              <w:marLeft w:val="0"/>
              <w:marRight w:val="0"/>
              <w:marTop w:val="0"/>
              <w:marBottom w:val="0"/>
              <w:divBdr>
                <w:top w:val="none" w:sz="0" w:space="0" w:color="auto"/>
                <w:left w:val="none" w:sz="0" w:space="0" w:color="auto"/>
                <w:bottom w:val="none" w:sz="0" w:space="0" w:color="auto"/>
                <w:right w:val="none" w:sz="0" w:space="0" w:color="auto"/>
              </w:divBdr>
            </w:div>
            <w:div w:id="15441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1011">
      <w:bodyDiv w:val="1"/>
      <w:marLeft w:val="0"/>
      <w:marRight w:val="0"/>
      <w:marTop w:val="0"/>
      <w:marBottom w:val="0"/>
      <w:divBdr>
        <w:top w:val="none" w:sz="0" w:space="0" w:color="auto"/>
        <w:left w:val="none" w:sz="0" w:space="0" w:color="auto"/>
        <w:bottom w:val="none" w:sz="0" w:space="0" w:color="auto"/>
        <w:right w:val="none" w:sz="0" w:space="0" w:color="auto"/>
      </w:divBdr>
    </w:div>
    <w:div w:id="771896836">
      <w:bodyDiv w:val="1"/>
      <w:marLeft w:val="0"/>
      <w:marRight w:val="0"/>
      <w:marTop w:val="0"/>
      <w:marBottom w:val="0"/>
      <w:divBdr>
        <w:top w:val="none" w:sz="0" w:space="0" w:color="auto"/>
        <w:left w:val="none" w:sz="0" w:space="0" w:color="auto"/>
        <w:bottom w:val="none" w:sz="0" w:space="0" w:color="auto"/>
        <w:right w:val="none" w:sz="0" w:space="0" w:color="auto"/>
      </w:divBdr>
    </w:div>
    <w:div w:id="793207635">
      <w:bodyDiv w:val="1"/>
      <w:marLeft w:val="0"/>
      <w:marRight w:val="0"/>
      <w:marTop w:val="0"/>
      <w:marBottom w:val="0"/>
      <w:divBdr>
        <w:top w:val="none" w:sz="0" w:space="0" w:color="auto"/>
        <w:left w:val="none" w:sz="0" w:space="0" w:color="auto"/>
        <w:bottom w:val="none" w:sz="0" w:space="0" w:color="auto"/>
        <w:right w:val="none" w:sz="0" w:space="0" w:color="auto"/>
      </w:divBdr>
    </w:div>
    <w:div w:id="882449007">
      <w:bodyDiv w:val="1"/>
      <w:marLeft w:val="0"/>
      <w:marRight w:val="0"/>
      <w:marTop w:val="0"/>
      <w:marBottom w:val="0"/>
      <w:divBdr>
        <w:top w:val="none" w:sz="0" w:space="0" w:color="auto"/>
        <w:left w:val="none" w:sz="0" w:space="0" w:color="auto"/>
        <w:bottom w:val="none" w:sz="0" w:space="0" w:color="auto"/>
        <w:right w:val="none" w:sz="0" w:space="0" w:color="auto"/>
      </w:divBdr>
    </w:div>
    <w:div w:id="999847432">
      <w:bodyDiv w:val="1"/>
      <w:marLeft w:val="0"/>
      <w:marRight w:val="0"/>
      <w:marTop w:val="0"/>
      <w:marBottom w:val="0"/>
      <w:divBdr>
        <w:top w:val="none" w:sz="0" w:space="0" w:color="auto"/>
        <w:left w:val="none" w:sz="0" w:space="0" w:color="auto"/>
        <w:bottom w:val="none" w:sz="0" w:space="0" w:color="auto"/>
        <w:right w:val="none" w:sz="0" w:space="0" w:color="auto"/>
      </w:divBdr>
    </w:div>
    <w:div w:id="1080952785">
      <w:bodyDiv w:val="1"/>
      <w:marLeft w:val="0"/>
      <w:marRight w:val="0"/>
      <w:marTop w:val="0"/>
      <w:marBottom w:val="0"/>
      <w:divBdr>
        <w:top w:val="none" w:sz="0" w:space="0" w:color="auto"/>
        <w:left w:val="none" w:sz="0" w:space="0" w:color="auto"/>
        <w:bottom w:val="none" w:sz="0" w:space="0" w:color="auto"/>
        <w:right w:val="none" w:sz="0" w:space="0" w:color="auto"/>
      </w:divBdr>
    </w:div>
    <w:div w:id="1171485189">
      <w:bodyDiv w:val="1"/>
      <w:marLeft w:val="0"/>
      <w:marRight w:val="0"/>
      <w:marTop w:val="0"/>
      <w:marBottom w:val="0"/>
      <w:divBdr>
        <w:top w:val="none" w:sz="0" w:space="0" w:color="auto"/>
        <w:left w:val="none" w:sz="0" w:space="0" w:color="auto"/>
        <w:bottom w:val="none" w:sz="0" w:space="0" w:color="auto"/>
        <w:right w:val="none" w:sz="0" w:space="0" w:color="auto"/>
      </w:divBdr>
    </w:div>
    <w:div w:id="1245988635">
      <w:bodyDiv w:val="1"/>
      <w:marLeft w:val="0"/>
      <w:marRight w:val="0"/>
      <w:marTop w:val="0"/>
      <w:marBottom w:val="0"/>
      <w:divBdr>
        <w:top w:val="none" w:sz="0" w:space="0" w:color="auto"/>
        <w:left w:val="none" w:sz="0" w:space="0" w:color="auto"/>
        <w:bottom w:val="none" w:sz="0" w:space="0" w:color="auto"/>
        <w:right w:val="none" w:sz="0" w:space="0" w:color="auto"/>
      </w:divBdr>
    </w:div>
    <w:div w:id="1350644804">
      <w:bodyDiv w:val="1"/>
      <w:marLeft w:val="0"/>
      <w:marRight w:val="0"/>
      <w:marTop w:val="0"/>
      <w:marBottom w:val="0"/>
      <w:divBdr>
        <w:top w:val="none" w:sz="0" w:space="0" w:color="auto"/>
        <w:left w:val="none" w:sz="0" w:space="0" w:color="auto"/>
        <w:bottom w:val="none" w:sz="0" w:space="0" w:color="auto"/>
        <w:right w:val="none" w:sz="0" w:space="0" w:color="auto"/>
      </w:divBdr>
    </w:div>
    <w:div w:id="1359770483">
      <w:bodyDiv w:val="1"/>
      <w:marLeft w:val="0"/>
      <w:marRight w:val="0"/>
      <w:marTop w:val="0"/>
      <w:marBottom w:val="0"/>
      <w:divBdr>
        <w:top w:val="none" w:sz="0" w:space="0" w:color="auto"/>
        <w:left w:val="none" w:sz="0" w:space="0" w:color="auto"/>
        <w:bottom w:val="none" w:sz="0" w:space="0" w:color="auto"/>
        <w:right w:val="none" w:sz="0" w:space="0" w:color="auto"/>
      </w:divBdr>
    </w:div>
    <w:div w:id="1382091221">
      <w:bodyDiv w:val="1"/>
      <w:marLeft w:val="0"/>
      <w:marRight w:val="0"/>
      <w:marTop w:val="0"/>
      <w:marBottom w:val="0"/>
      <w:divBdr>
        <w:top w:val="none" w:sz="0" w:space="0" w:color="auto"/>
        <w:left w:val="none" w:sz="0" w:space="0" w:color="auto"/>
        <w:bottom w:val="none" w:sz="0" w:space="0" w:color="auto"/>
        <w:right w:val="none" w:sz="0" w:space="0" w:color="auto"/>
      </w:divBdr>
    </w:div>
    <w:div w:id="1403601302">
      <w:bodyDiv w:val="1"/>
      <w:marLeft w:val="0"/>
      <w:marRight w:val="0"/>
      <w:marTop w:val="0"/>
      <w:marBottom w:val="0"/>
      <w:divBdr>
        <w:top w:val="none" w:sz="0" w:space="0" w:color="auto"/>
        <w:left w:val="none" w:sz="0" w:space="0" w:color="auto"/>
        <w:bottom w:val="none" w:sz="0" w:space="0" w:color="auto"/>
        <w:right w:val="none" w:sz="0" w:space="0" w:color="auto"/>
      </w:divBdr>
    </w:div>
    <w:div w:id="1455439437">
      <w:bodyDiv w:val="1"/>
      <w:marLeft w:val="0"/>
      <w:marRight w:val="0"/>
      <w:marTop w:val="0"/>
      <w:marBottom w:val="0"/>
      <w:divBdr>
        <w:top w:val="none" w:sz="0" w:space="0" w:color="auto"/>
        <w:left w:val="none" w:sz="0" w:space="0" w:color="auto"/>
        <w:bottom w:val="none" w:sz="0" w:space="0" w:color="auto"/>
        <w:right w:val="none" w:sz="0" w:space="0" w:color="auto"/>
      </w:divBdr>
    </w:div>
    <w:div w:id="1463379937">
      <w:bodyDiv w:val="1"/>
      <w:marLeft w:val="0"/>
      <w:marRight w:val="0"/>
      <w:marTop w:val="0"/>
      <w:marBottom w:val="0"/>
      <w:divBdr>
        <w:top w:val="none" w:sz="0" w:space="0" w:color="auto"/>
        <w:left w:val="none" w:sz="0" w:space="0" w:color="auto"/>
        <w:bottom w:val="none" w:sz="0" w:space="0" w:color="auto"/>
        <w:right w:val="none" w:sz="0" w:space="0" w:color="auto"/>
      </w:divBdr>
    </w:div>
    <w:div w:id="1505978739">
      <w:bodyDiv w:val="1"/>
      <w:marLeft w:val="0"/>
      <w:marRight w:val="0"/>
      <w:marTop w:val="0"/>
      <w:marBottom w:val="0"/>
      <w:divBdr>
        <w:top w:val="none" w:sz="0" w:space="0" w:color="auto"/>
        <w:left w:val="none" w:sz="0" w:space="0" w:color="auto"/>
        <w:bottom w:val="none" w:sz="0" w:space="0" w:color="auto"/>
        <w:right w:val="none" w:sz="0" w:space="0" w:color="auto"/>
      </w:divBdr>
    </w:div>
    <w:div w:id="1510177440">
      <w:bodyDiv w:val="1"/>
      <w:marLeft w:val="0"/>
      <w:marRight w:val="0"/>
      <w:marTop w:val="0"/>
      <w:marBottom w:val="0"/>
      <w:divBdr>
        <w:top w:val="none" w:sz="0" w:space="0" w:color="auto"/>
        <w:left w:val="none" w:sz="0" w:space="0" w:color="auto"/>
        <w:bottom w:val="none" w:sz="0" w:space="0" w:color="auto"/>
        <w:right w:val="none" w:sz="0" w:space="0" w:color="auto"/>
      </w:divBdr>
    </w:div>
    <w:div w:id="1621570082">
      <w:bodyDiv w:val="1"/>
      <w:marLeft w:val="0"/>
      <w:marRight w:val="0"/>
      <w:marTop w:val="0"/>
      <w:marBottom w:val="0"/>
      <w:divBdr>
        <w:top w:val="none" w:sz="0" w:space="0" w:color="auto"/>
        <w:left w:val="none" w:sz="0" w:space="0" w:color="auto"/>
        <w:bottom w:val="none" w:sz="0" w:space="0" w:color="auto"/>
        <w:right w:val="none" w:sz="0" w:space="0" w:color="auto"/>
      </w:divBdr>
    </w:div>
    <w:div w:id="1898927865">
      <w:bodyDiv w:val="1"/>
      <w:marLeft w:val="0"/>
      <w:marRight w:val="0"/>
      <w:marTop w:val="0"/>
      <w:marBottom w:val="0"/>
      <w:divBdr>
        <w:top w:val="none" w:sz="0" w:space="0" w:color="auto"/>
        <w:left w:val="none" w:sz="0" w:space="0" w:color="auto"/>
        <w:bottom w:val="none" w:sz="0" w:space="0" w:color="auto"/>
        <w:right w:val="none" w:sz="0" w:space="0" w:color="auto"/>
      </w:divBdr>
    </w:div>
    <w:div w:id="1924755567">
      <w:bodyDiv w:val="1"/>
      <w:marLeft w:val="0"/>
      <w:marRight w:val="0"/>
      <w:marTop w:val="0"/>
      <w:marBottom w:val="0"/>
      <w:divBdr>
        <w:top w:val="none" w:sz="0" w:space="0" w:color="auto"/>
        <w:left w:val="none" w:sz="0" w:space="0" w:color="auto"/>
        <w:bottom w:val="none" w:sz="0" w:space="0" w:color="auto"/>
        <w:right w:val="none" w:sz="0" w:space="0" w:color="auto"/>
      </w:divBdr>
    </w:div>
    <w:div w:id="196616012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wncrum/Desktop/AUTOTEX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AUTOTEXTS.dotx</Template>
  <TotalTime>9</TotalTime>
  <Pages>3</Pages>
  <Words>496</Words>
  <Characters>2831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dawn crum</cp:lastModifiedBy>
  <cp:revision>4</cp:revision>
  <dcterms:created xsi:type="dcterms:W3CDTF">2023-06-28T16:29:00Z</dcterms:created>
  <dcterms:modified xsi:type="dcterms:W3CDTF">2023-06-28T16:38:00Z</dcterms:modified>
</cp:coreProperties>
</file>