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E6220" w14:textId="77777777" w:rsidR="002E1FCA" w:rsidRPr="00CA398F" w:rsidRDefault="002E1FCA" w:rsidP="006515FE">
      <w:pPr>
        <w:widowControl w:val="0"/>
        <w:autoSpaceDE w:val="0"/>
        <w:autoSpaceDN w:val="0"/>
        <w:adjustRightInd w:val="0"/>
        <w:jc w:val="both"/>
        <w:rPr>
          <w:rFonts w:cs="Times"/>
          <w:b/>
          <w:color w:val="003975"/>
        </w:rPr>
      </w:pPr>
      <w:r w:rsidRPr="00CA398F">
        <w:rPr>
          <w:rFonts w:cs="Times"/>
          <w:b/>
          <w:bCs/>
          <w:iCs/>
          <w:color w:val="003975"/>
        </w:rPr>
        <w:t>PRESENTING CLINICAL SIGNS</w:t>
      </w:r>
    </w:p>
    <w:p w14:paraId="289ED766" w14:textId="77777777" w:rsidR="00D1123A" w:rsidRPr="00CA398F" w:rsidRDefault="002E1FCA" w:rsidP="006515FE">
      <w:pPr>
        <w:rPr>
          <w:rFonts w:cs="Lao MN"/>
        </w:rPr>
      </w:pPr>
      <w:r w:rsidRPr="00CA398F">
        <w:rPr>
          <w:rFonts w:cs="Lao MN"/>
        </w:rPr>
        <w:br/>
        <w:t xml:space="preserve">History:  Vomiting / Bloody diarrhea, Hepatopathy, CPL abnormal, Hypocalcemia. R/o pancreatitis vs all other. Current meds: IVF, </w:t>
      </w:r>
      <w:proofErr w:type="spellStart"/>
      <w:r w:rsidRPr="00CA398F">
        <w:rPr>
          <w:rFonts w:cs="Lao MN"/>
        </w:rPr>
        <w:t>Cerenia</w:t>
      </w:r>
      <w:proofErr w:type="spellEnd"/>
      <w:r w:rsidRPr="00CA398F">
        <w:rPr>
          <w:rFonts w:cs="Lao MN"/>
        </w:rPr>
        <w:t xml:space="preserve">, Famotidine, </w:t>
      </w:r>
      <w:proofErr w:type="spellStart"/>
      <w:r w:rsidRPr="00CA398F">
        <w:rPr>
          <w:rFonts w:cs="Lao MN"/>
        </w:rPr>
        <w:t>Metronidazol</w:t>
      </w:r>
      <w:proofErr w:type="spellEnd"/>
    </w:p>
    <w:p w14:paraId="7788D8B3" w14:textId="7B91EF86" w:rsidR="002E1FCA" w:rsidRPr="00CA398F" w:rsidRDefault="002E1FCA" w:rsidP="006515FE">
      <w:pPr>
        <w:rPr>
          <w:rFonts w:cs="Lao MN"/>
        </w:rPr>
      </w:pPr>
      <w:r w:rsidRPr="00CA398F">
        <w:rPr>
          <w:rFonts w:cs="Lao MN"/>
        </w:rPr>
        <w:br/>
        <w:t>Abnormal PE/Chem/CBC/UA Results:   BUN 33, Cr 0.9, K+ 2.8, ALT 777, GGT 21, Lipase 344</w:t>
      </w:r>
      <w:r w:rsidRPr="00CA398F">
        <w:rPr>
          <w:rFonts w:cs="Lao MN"/>
        </w:rPr>
        <w:br/>
        <w:t>Total # of Files Uploaded</w:t>
      </w:r>
    </w:p>
    <w:p w14:paraId="57EE3FC4" w14:textId="77777777" w:rsidR="002E1FCA" w:rsidRPr="00CA398F" w:rsidRDefault="002E1FCA" w:rsidP="006515FE">
      <w:pPr>
        <w:rPr>
          <w:rFonts w:eastAsia="Times New Roman"/>
        </w:rPr>
      </w:pPr>
    </w:p>
    <w:p w14:paraId="6A111BE4" w14:textId="77777777" w:rsidR="002E1FCA" w:rsidRPr="00CA398F" w:rsidRDefault="002E1FCA" w:rsidP="006515FE">
      <w:pPr>
        <w:shd w:val="clear" w:color="auto" w:fill="FFFFFF"/>
        <w:rPr>
          <w:rFonts w:cs="Times"/>
          <w:b/>
          <w:bCs/>
          <w:iCs/>
          <w:color w:val="003975"/>
        </w:rPr>
      </w:pPr>
      <w:r w:rsidRPr="00CA398F">
        <w:rPr>
          <w:rFonts w:cs="Times"/>
          <w:b/>
          <w:bCs/>
          <w:iCs/>
          <w:color w:val="003975"/>
        </w:rPr>
        <w:t>ULTRASONOGRAPHIC EXAMINATION OF THE ABDOMEN</w:t>
      </w:r>
    </w:p>
    <w:p w14:paraId="2D67E3EE" w14:textId="77777777" w:rsidR="002E1FCA" w:rsidRPr="00CA398F" w:rsidRDefault="002E1FCA" w:rsidP="006515FE">
      <w:pPr>
        <w:shd w:val="clear" w:color="auto" w:fill="FFFFFF"/>
        <w:rPr>
          <w:rFonts w:cs="Times"/>
          <w:b/>
          <w:bCs/>
          <w:iCs/>
          <w:color w:val="003975"/>
        </w:rPr>
      </w:pPr>
      <w:r w:rsidRPr="00CA398F">
        <w:rPr>
          <w:rFonts w:cs="Times"/>
          <w:b/>
          <w:bCs/>
          <w:iCs/>
          <w:color w:val="003975"/>
        </w:rPr>
        <w:t xml:space="preserve"> </w:t>
      </w:r>
    </w:p>
    <w:p w14:paraId="059FDCBC" w14:textId="77777777" w:rsidR="002E1FCA" w:rsidRPr="00CA398F" w:rsidRDefault="002E1FCA" w:rsidP="006515FE">
      <w:pPr>
        <w:ind w:right="-24"/>
        <w:jc w:val="both"/>
        <w:rPr>
          <w:b/>
          <w:i/>
          <w:color w:val="003975"/>
        </w:rPr>
      </w:pPr>
      <w:r w:rsidRPr="00CA398F">
        <w:rPr>
          <w:b/>
          <w:i/>
          <w:color w:val="003975"/>
        </w:rPr>
        <w:t>Urinary System</w:t>
      </w:r>
    </w:p>
    <w:p w14:paraId="60E3BF68" w14:textId="300F9CAB" w:rsidR="002E1FCA" w:rsidRPr="00CA398F" w:rsidRDefault="002E1FCA" w:rsidP="006515FE">
      <w:pPr>
        <w:rPr>
          <w:rFonts w:cs="Lao MN"/>
        </w:rPr>
      </w:pPr>
      <w:r w:rsidRPr="00CA398F">
        <w:rPr>
          <w:rFonts w:cs="Lao MN"/>
        </w:rPr>
        <w:t xml:space="preserve">The urinary bladder was normal in size and shape. The serosal and mucosal surfaces were smooth and curvilinear. The bladder wall was normal in thickness for the volume of urine present. The urine was anechoic with no visible sediment or uroliths. The ureters were not visible, which is normal. The trigone was normal. The pelvic urethra was visualized to a depth of </w:t>
      </w:r>
      <w:r w:rsidR="003C4989" w:rsidRPr="00CA398F">
        <w:rPr>
          <w:rFonts w:cs="Lao MN"/>
        </w:rPr>
        <w:t>4.00</w:t>
      </w:r>
      <w:r w:rsidRPr="00CA398F">
        <w:rPr>
          <w:rFonts w:cs="Lao MN"/>
        </w:rPr>
        <w:t xml:space="preserve"> cm and was normal in thickness and tone. </w:t>
      </w:r>
    </w:p>
    <w:p w14:paraId="2F32DF4F" w14:textId="77777777" w:rsidR="002E1FCA" w:rsidRPr="00CA398F" w:rsidRDefault="002E1FCA" w:rsidP="006515FE">
      <w:pPr>
        <w:rPr>
          <w:rFonts w:cs="Lao MN"/>
          <w:color w:val="FF0000"/>
          <w:u w:val="single"/>
        </w:rPr>
      </w:pPr>
    </w:p>
    <w:p w14:paraId="7E8C4F9D" w14:textId="01408B18" w:rsidR="003C4989" w:rsidRPr="00CA398F" w:rsidRDefault="003C4989" w:rsidP="003C4989">
      <w:pPr>
        <w:ind w:right="-24"/>
      </w:pPr>
      <w:r w:rsidRPr="00CA398F">
        <w:t xml:space="preserve">Both kidneys were a normal size and shape, with a smooth capsule contour.  A normal 1:3 cortex to medulla ratio was maintained.  The echogenicity of the cortex was normal.  There was a hyperechoic corticomedullary band, consistent with a medullary rim sign.  This is a non-specific finding.  It has been associated with interstitial nephritis, hypercalcemia, tubular necrosis, </w:t>
      </w:r>
      <w:proofErr w:type="gramStart"/>
      <w:r w:rsidRPr="00CA398F">
        <w:t>lymphoma</w:t>
      </w:r>
      <w:proofErr w:type="gramEnd"/>
      <w:r w:rsidRPr="00CA398F">
        <w:t xml:space="preserve"> and Leptospirosis.  However, it is non-specific and can be seen in normal kidneys. The left kidney measured </w:t>
      </w:r>
      <w:r w:rsidRPr="00CA398F">
        <w:t>5.20</w:t>
      </w:r>
      <w:r w:rsidRPr="00CA398F">
        <w:t xml:space="preserve"> cm in length. The right kidney measured </w:t>
      </w:r>
      <w:r w:rsidRPr="00CA398F">
        <w:t>5.30</w:t>
      </w:r>
      <w:r w:rsidRPr="00CA398F">
        <w:t xml:space="preserve"> cm in length.</w:t>
      </w:r>
    </w:p>
    <w:p w14:paraId="17F67309" w14:textId="77777777" w:rsidR="002E1FCA" w:rsidRPr="00CA398F" w:rsidRDefault="002E1FCA" w:rsidP="006515FE">
      <w:pPr>
        <w:rPr>
          <w:rFonts w:cs="Lao MN"/>
          <w:color w:val="FF0000"/>
        </w:rPr>
      </w:pPr>
    </w:p>
    <w:p w14:paraId="64A7EF9E" w14:textId="77777777" w:rsidR="002E1FCA" w:rsidRPr="00CA398F" w:rsidRDefault="002E1FCA" w:rsidP="006515FE">
      <w:pPr>
        <w:rPr>
          <w:rFonts w:cs="Lao MN"/>
        </w:rPr>
      </w:pPr>
      <w:r w:rsidRPr="00CA398F">
        <w:rPr>
          <w:rFonts w:cs="Lao MN"/>
        </w:rPr>
        <w:t>The iliac trifurcation was visualized and evaluated with color doppler.  There was normal vascular perfusion with no evidence of thrombus formation. There was no iliac lymphadenopathy.</w:t>
      </w:r>
    </w:p>
    <w:p w14:paraId="19A067F4" w14:textId="77777777" w:rsidR="002E1FCA" w:rsidRPr="00CA398F" w:rsidRDefault="002E1FCA" w:rsidP="006515FE">
      <w:pPr>
        <w:rPr>
          <w:rFonts w:cs="Lao MN"/>
          <w:color w:val="FF0000"/>
        </w:rPr>
      </w:pPr>
    </w:p>
    <w:p w14:paraId="39C0B02B" w14:textId="77777777" w:rsidR="002E1FCA" w:rsidRPr="00CA398F" w:rsidRDefault="002E1FCA" w:rsidP="006515FE">
      <w:pPr>
        <w:ind w:right="-24"/>
        <w:jc w:val="both"/>
        <w:rPr>
          <w:b/>
          <w:i/>
          <w:color w:val="003975"/>
        </w:rPr>
      </w:pPr>
      <w:r w:rsidRPr="00CA398F">
        <w:rPr>
          <w:b/>
          <w:i/>
          <w:color w:val="003975"/>
        </w:rPr>
        <w:t>Adrenal Glands</w:t>
      </w:r>
    </w:p>
    <w:p w14:paraId="303321C3" w14:textId="78E1C912" w:rsidR="002E1FCA" w:rsidRPr="00CA398F" w:rsidRDefault="002E1FCA" w:rsidP="006515FE">
      <w:pPr>
        <w:rPr>
          <w:rFonts w:cs="Lao MN"/>
        </w:rPr>
      </w:pPr>
      <w:r w:rsidRPr="00CA398F">
        <w:rPr>
          <w:rFonts w:cs="Lao MN"/>
        </w:rPr>
        <w:t xml:space="preserve">Both adrenal glands were visualized and found to be normal in size, and shape for the age and breed.  The parenchyma displayed normal echogenicity.  There was no evidence of capsular expansion or pericapsular inflammation. There were no nodules or masses visible. The left adrenal gland measured </w:t>
      </w:r>
      <w:r w:rsidR="003C4989" w:rsidRPr="00CA398F">
        <w:rPr>
          <w:rFonts w:cs="Lao MN"/>
        </w:rPr>
        <w:t>3.00</w:t>
      </w:r>
      <w:r w:rsidRPr="00CA398F">
        <w:rPr>
          <w:rFonts w:cs="Lao MN"/>
        </w:rPr>
        <w:t xml:space="preserve"> mm at the caudal pole</w:t>
      </w:r>
      <w:r w:rsidR="003C4989" w:rsidRPr="00CA398F">
        <w:rPr>
          <w:rFonts w:cs="Lao MN"/>
        </w:rPr>
        <w:t>, 5.00</w:t>
      </w:r>
      <w:r w:rsidRPr="00CA398F">
        <w:rPr>
          <w:rFonts w:cs="Lao MN"/>
        </w:rPr>
        <w:t xml:space="preserve"> mm at the cranial pole</w:t>
      </w:r>
      <w:r w:rsidR="003C4989" w:rsidRPr="00CA398F">
        <w:rPr>
          <w:rFonts w:cs="Lao MN"/>
        </w:rPr>
        <w:t xml:space="preserve"> and 2.60 cm in length</w:t>
      </w:r>
      <w:r w:rsidRPr="00CA398F">
        <w:rPr>
          <w:rFonts w:cs="Lao MN"/>
        </w:rPr>
        <w:t xml:space="preserve">. The right adrenal gland measured </w:t>
      </w:r>
      <w:r w:rsidR="003C4989" w:rsidRPr="00CA398F">
        <w:rPr>
          <w:rFonts w:cs="Lao MN"/>
        </w:rPr>
        <w:t>5.00</w:t>
      </w:r>
      <w:r w:rsidRPr="00CA398F">
        <w:rPr>
          <w:rFonts w:cs="Lao MN"/>
        </w:rPr>
        <w:t xml:space="preserve"> mm at the caudal pole</w:t>
      </w:r>
      <w:r w:rsidR="003C4989" w:rsidRPr="00CA398F">
        <w:rPr>
          <w:rFonts w:cs="Lao MN"/>
        </w:rPr>
        <w:t>, 15.00</w:t>
      </w:r>
      <w:r w:rsidRPr="00CA398F">
        <w:rPr>
          <w:rFonts w:cs="Lao MN"/>
        </w:rPr>
        <w:t xml:space="preserve"> mm at the cranial pole</w:t>
      </w:r>
      <w:r w:rsidR="003C4989" w:rsidRPr="00CA398F">
        <w:rPr>
          <w:rFonts w:cs="Lao MN"/>
        </w:rPr>
        <w:t xml:space="preserve"> and 1.90 cm in length</w:t>
      </w:r>
      <w:r w:rsidRPr="00CA398F">
        <w:rPr>
          <w:rFonts w:cs="Lao MN"/>
        </w:rPr>
        <w:t>.</w:t>
      </w:r>
    </w:p>
    <w:p w14:paraId="6BA67A06" w14:textId="77777777" w:rsidR="002E1FCA" w:rsidRPr="00CA398F" w:rsidRDefault="002E1FCA" w:rsidP="006515FE">
      <w:pPr>
        <w:rPr>
          <w:rFonts w:cs="Lao MN"/>
        </w:rPr>
      </w:pPr>
    </w:p>
    <w:p w14:paraId="6CA41F5B" w14:textId="77777777" w:rsidR="002E1FCA" w:rsidRPr="00CA398F" w:rsidRDefault="002E1FCA" w:rsidP="006515FE">
      <w:pPr>
        <w:ind w:right="-24"/>
        <w:jc w:val="both"/>
        <w:rPr>
          <w:rFonts w:cs="Arial"/>
          <w:b/>
          <w:color w:val="003975"/>
        </w:rPr>
      </w:pPr>
      <w:r w:rsidRPr="00CA398F">
        <w:rPr>
          <w:b/>
          <w:bCs/>
          <w:i/>
          <w:iCs/>
          <w:color w:val="003975"/>
        </w:rPr>
        <w:t>Spleen</w:t>
      </w:r>
    </w:p>
    <w:p w14:paraId="6F53C48A" w14:textId="578A1376" w:rsidR="002E1FCA" w:rsidRPr="00CA398F" w:rsidRDefault="002E1FCA" w:rsidP="006515FE">
      <w:pPr>
        <w:rPr>
          <w:rFonts w:eastAsia="Lato" w:cs="Lato"/>
        </w:rPr>
      </w:pPr>
      <w:r w:rsidRPr="00CA398F">
        <w:rPr>
          <w:rFonts w:eastAsia="Lato" w:cs="Lato"/>
          <w:color w:val="000000" w:themeColor="text1"/>
        </w:rPr>
        <w:t xml:space="preserve">The spleen was normal in size, shape, and position. There was a smooth capsule contour. The parenchyma was finely textured and homogeneous. There were no visible masses, </w:t>
      </w:r>
      <w:proofErr w:type="gramStart"/>
      <w:r w:rsidRPr="00CA398F">
        <w:rPr>
          <w:rFonts w:eastAsia="Lato" w:cs="Lato"/>
          <w:color w:val="000000" w:themeColor="text1"/>
        </w:rPr>
        <w:t>nodules</w:t>
      </w:r>
      <w:proofErr w:type="gramEnd"/>
      <w:r w:rsidRPr="00CA398F">
        <w:rPr>
          <w:rFonts w:eastAsia="Lato" w:cs="Lato"/>
          <w:color w:val="000000" w:themeColor="text1"/>
        </w:rPr>
        <w:t xml:space="preserve"> or evidence of infiltrative disease. </w:t>
      </w:r>
      <w:r w:rsidR="003C4989" w:rsidRPr="00CA398F">
        <w:rPr>
          <w:rFonts w:eastAsia="Lato" w:cs="Lato"/>
          <w:color w:val="FF0000"/>
        </w:rPr>
        <w:t xml:space="preserve"> </w:t>
      </w:r>
      <w:r w:rsidRPr="00CA398F">
        <w:rPr>
          <w:rFonts w:eastAsia="Lato" w:cs="Lato"/>
          <w:color w:val="000000" w:themeColor="text1"/>
        </w:rPr>
        <w:t xml:space="preserve"> </w:t>
      </w:r>
      <w:r w:rsidRPr="00CA398F">
        <w:rPr>
          <w:rFonts w:eastAsia="Lato" w:cs="Lato"/>
        </w:rPr>
        <w:t xml:space="preserve"> </w:t>
      </w:r>
    </w:p>
    <w:p w14:paraId="7BA7E448" w14:textId="77777777" w:rsidR="002E1FCA" w:rsidRPr="00CA398F" w:rsidRDefault="002E1FCA" w:rsidP="006515FE"/>
    <w:p w14:paraId="72ED8BA0" w14:textId="77777777" w:rsidR="002E1FCA" w:rsidRPr="00CA398F" w:rsidRDefault="002E1FCA" w:rsidP="006515FE">
      <w:pPr>
        <w:ind w:right="-24"/>
        <w:jc w:val="both"/>
        <w:rPr>
          <w:rFonts w:cs="Lao MN"/>
        </w:rPr>
      </w:pPr>
      <w:r w:rsidRPr="00CA398F">
        <w:rPr>
          <w:b/>
          <w:bCs/>
          <w:i/>
          <w:iCs/>
          <w:color w:val="003975"/>
        </w:rPr>
        <w:t>Liver/Gallbladder</w:t>
      </w:r>
    </w:p>
    <w:p w14:paraId="1E126181" w14:textId="68053D61" w:rsidR="002E1FCA" w:rsidRPr="00CA398F" w:rsidRDefault="002E1FCA" w:rsidP="006515FE">
      <w:pPr>
        <w:ind w:right="-24"/>
        <w:jc w:val="both"/>
        <w:rPr>
          <w:rFonts w:cs="Lao MN"/>
        </w:rPr>
      </w:pPr>
      <w:r w:rsidRPr="00CA398F">
        <w:rPr>
          <w:rFonts w:cs="Lao MN"/>
        </w:rPr>
        <w:t xml:space="preserve">The liver </w:t>
      </w:r>
      <w:r w:rsidR="003C4989" w:rsidRPr="00CA398F">
        <w:rPr>
          <w:rFonts w:cs="Lao MN"/>
        </w:rPr>
        <w:t>is subjectively normal in size with a smooth capsule contour.</w:t>
      </w:r>
      <w:r w:rsidRPr="00CA398F">
        <w:rPr>
          <w:rFonts w:cs="Lao MN"/>
        </w:rPr>
        <w:t xml:space="preserve"> The parenchyma </w:t>
      </w:r>
      <w:r w:rsidR="003C4989" w:rsidRPr="00CA398F">
        <w:rPr>
          <w:rFonts w:cs="Lao MN"/>
        </w:rPr>
        <w:t xml:space="preserve">is overall homogenous with mild increase in </w:t>
      </w:r>
      <w:r w:rsidRPr="00CA398F">
        <w:rPr>
          <w:rFonts w:cs="Lao MN"/>
        </w:rPr>
        <w:t xml:space="preserve">portal markings. The gallbladder was normal in size and </w:t>
      </w:r>
      <w:r w:rsidR="003C4989" w:rsidRPr="00CA398F">
        <w:rPr>
          <w:rFonts w:cs="Lao MN"/>
        </w:rPr>
        <w:t>shape with a mildly increased gallbladder wall, and the potential for a very small amount of fluid around the gallbladder. The gallbladder contents are anechoic.</w:t>
      </w:r>
      <w:r w:rsidRPr="00CA398F">
        <w:rPr>
          <w:rFonts w:cs="Lao MN"/>
        </w:rPr>
        <w:t xml:space="preserve">  The cystic and common bile ducts were normal </w:t>
      </w:r>
      <w:r w:rsidR="003C4989" w:rsidRPr="00CA398F">
        <w:rPr>
          <w:rFonts w:cs="Lao MN"/>
        </w:rPr>
        <w:t xml:space="preserve">in size and diameter, </w:t>
      </w:r>
      <w:r w:rsidRPr="00CA398F">
        <w:rPr>
          <w:rFonts w:cs="Lao MN"/>
        </w:rPr>
        <w:t>with no evidence of obstruction.</w:t>
      </w:r>
    </w:p>
    <w:p w14:paraId="54F66EE6" w14:textId="77777777" w:rsidR="003C4989" w:rsidRPr="00CA398F" w:rsidRDefault="003C4989" w:rsidP="006515FE">
      <w:pPr>
        <w:ind w:right="-24"/>
        <w:jc w:val="both"/>
        <w:rPr>
          <w:rFonts w:cs="Lao MN"/>
        </w:rPr>
      </w:pPr>
    </w:p>
    <w:p w14:paraId="42334663" w14:textId="77777777" w:rsidR="002E1FCA" w:rsidRPr="00CA398F" w:rsidRDefault="002E1FCA" w:rsidP="006515FE">
      <w:pPr>
        <w:ind w:right="-24"/>
        <w:jc w:val="both"/>
        <w:rPr>
          <w:rFonts w:cs="Arial"/>
          <w:b/>
          <w:color w:val="003975"/>
        </w:rPr>
      </w:pPr>
      <w:r w:rsidRPr="00CA398F">
        <w:rPr>
          <w:b/>
          <w:bCs/>
          <w:i/>
          <w:iCs/>
          <w:color w:val="003975"/>
        </w:rPr>
        <w:t>Gastrointestinal</w:t>
      </w:r>
    </w:p>
    <w:p w14:paraId="44202A78" w14:textId="0FAB2500" w:rsidR="002E1FCA" w:rsidRDefault="002E1FCA" w:rsidP="006515FE">
      <w:pPr>
        <w:rPr>
          <w:rFonts w:cs="Lao MN"/>
        </w:rPr>
      </w:pPr>
      <w:r w:rsidRPr="00CA398F">
        <w:rPr>
          <w:rFonts w:cs="Lao MN"/>
        </w:rPr>
        <w:t xml:space="preserve">The stomach was empty with </w:t>
      </w:r>
      <w:r w:rsidR="003C4989" w:rsidRPr="00CA398F">
        <w:rPr>
          <w:rFonts w:cs="Lao MN"/>
        </w:rPr>
        <w:t xml:space="preserve">a mildly thickened stomach wall with </w:t>
      </w:r>
      <w:r w:rsidRPr="00CA398F">
        <w:rPr>
          <w:rFonts w:cs="Lao MN"/>
        </w:rPr>
        <w:t xml:space="preserve">maintained </w:t>
      </w:r>
      <w:r w:rsidR="003C4989" w:rsidRPr="00CA398F">
        <w:rPr>
          <w:rFonts w:cs="Lao MN"/>
        </w:rPr>
        <w:t>wall</w:t>
      </w:r>
      <w:r w:rsidRPr="00CA398F">
        <w:rPr>
          <w:rFonts w:cs="Lao MN"/>
        </w:rPr>
        <w:t xml:space="preserve"> layering. </w:t>
      </w:r>
      <w:r w:rsidR="003C4989" w:rsidRPr="00CA398F">
        <w:rPr>
          <w:rFonts w:cs="Lao MN"/>
        </w:rPr>
        <w:t xml:space="preserve">The mucosa is primarily thickened. </w:t>
      </w:r>
      <w:r w:rsidRPr="00CA398F">
        <w:rPr>
          <w:rFonts w:cs="Lao MN"/>
        </w:rPr>
        <w:t xml:space="preserve">The small intestine </w:t>
      </w:r>
      <w:r w:rsidR="003C4989" w:rsidRPr="00CA398F">
        <w:rPr>
          <w:rFonts w:cs="Lao MN"/>
        </w:rPr>
        <w:t xml:space="preserve">is </w:t>
      </w:r>
      <w:r w:rsidRPr="00CA398F">
        <w:rPr>
          <w:rFonts w:cs="Lao MN"/>
        </w:rPr>
        <w:t xml:space="preserve">normal </w:t>
      </w:r>
      <w:r w:rsidR="003C4989" w:rsidRPr="00CA398F">
        <w:rPr>
          <w:rFonts w:cs="Lao MN"/>
        </w:rPr>
        <w:t xml:space="preserve">in </w:t>
      </w:r>
      <w:r w:rsidRPr="00CA398F">
        <w:rPr>
          <w:rFonts w:cs="Lao MN"/>
        </w:rPr>
        <w:t xml:space="preserve">wall thickness and layering </w:t>
      </w:r>
      <w:r w:rsidR="003C4989" w:rsidRPr="00CA398F">
        <w:rPr>
          <w:rFonts w:cs="Lao MN"/>
        </w:rPr>
        <w:t>with a very mild increase in mucosal thickening, likely representing enteritis.</w:t>
      </w:r>
      <w:r w:rsidRPr="00CA398F">
        <w:rPr>
          <w:rFonts w:cs="Lao MN"/>
        </w:rPr>
        <w:t xml:space="preserve"> The colon </w:t>
      </w:r>
      <w:r w:rsidR="003C4989" w:rsidRPr="00CA398F">
        <w:rPr>
          <w:rFonts w:cs="Lao MN"/>
        </w:rPr>
        <w:t xml:space="preserve">was moderately full </w:t>
      </w:r>
      <w:proofErr w:type="gramStart"/>
      <w:r w:rsidR="003C4989" w:rsidRPr="00CA398F">
        <w:rPr>
          <w:rFonts w:cs="Lao MN"/>
        </w:rPr>
        <w:t>with</w:t>
      </w:r>
      <w:proofErr w:type="gramEnd"/>
      <w:r w:rsidR="003C4989" w:rsidRPr="00CA398F">
        <w:rPr>
          <w:rFonts w:cs="Lao MN"/>
        </w:rPr>
        <w:t xml:space="preserve"> apparent liquid or semi-formed feces. The colonic wall</w:t>
      </w:r>
      <w:r w:rsidRPr="00CA398F">
        <w:rPr>
          <w:rFonts w:cs="Lao MN"/>
        </w:rPr>
        <w:t xml:space="preserve"> </w:t>
      </w:r>
      <w:r w:rsidR="003C4989" w:rsidRPr="00CA398F">
        <w:rPr>
          <w:rFonts w:cs="Lao MN"/>
        </w:rPr>
        <w:t>thickened, primarily due to muscularis thickening. The colonic wall measured 3.00 mm in width. T</w:t>
      </w:r>
      <w:r w:rsidRPr="00CA398F">
        <w:rPr>
          <w:rFonts w:cs="Lao MN"/>
        </w:rPr>
        <w:t xml:space="preserve">here </w:t>
      </w:r>
      <w:r w:rsidR="003C4989" w:rsidRPr="00CA398F">
        <w:rPr>
          <w:rFonts w:cs="Lao MN"/>
        </w:rPr>
        <w:t>was</w:t>
      </w:r>
      <w:r w:rsidRPr="00CA398F">
        <w:rPr>
          <w:rFonts w:cs="Lao MN"/>
        </w:rPr>
        <w:t xml:space="preserve"> no visible</w:t>
      </w:r>
      <w:r w:rsidR="003C4989" w:rsidRPr="00CA398F">
        <w:rPr>
          <w:rFonts w:cs="Lao MN"/>
        </w:rPr>
        <w:t>, obstruction,</w:t>
      </w:r>
      <w:r w:rsidRPr="00CA398F">
        <w:rPr>
          <w:rFonts w:cs="Lao MN"/>
        </w:rPr>
        <w:t xml:space="preserve"> </w:t>
      </w:r>
      <w:proofErr w:type="gramStart"/>
      <w:r w:rsidRPr="00CA398F">
        <w:rPr>
          <w:rFonts w:cs="Lao MN"/>
        </w:rPr>
        <w:t>masses</w:t>
      </w:r>
      <w:proofErr w:type="gramEnd"/>
      <w:r w:rsidRPr="00CA398F">
        <w:rPr>
          <w:rFonts w:cs="Lao MN"/>
        </w:rPr>
        <w:t xml:space="preserve"> or </w:t>
      </w:r>
      <w:r w:rsidR="003C4989" w:rsidRPr="00CA398F">
        <w:rPr>
          <w:rFonts w:cs="Lao MN"/>
        </w:rPr>
        <w:t xml:space="preserve">nodules within the GI tract. </w:t>
      </w:r>
    </w:p>
    <w:p w14:paraId="3B280321" w14:textId="77777777" w:rsidR="002B0111" w:rsidRPr="00CA398F" w:rsidRDefault="002B0111" w:rsidP="006515FE">
      <w:pPr>
        <w:rPr>
          <w:rFonts w:cs="Lao MN"/>
        </w:rPr>
      </w:pPr>
    </w:p>
    <w:p w14:paraId="210A03A7" w14:textId="77777777" w:rsidR="002E1FCA" w:rsidRPr="00CA398F" w:rsidRDefault="002E1FCA" w:rsidP="006515FE">
      <w:pPr>
        <w:rPr>
          <w:rFonts w:cs="Lao MN"/>
        </w:rPr>
      </w:pPr>
    </w:p>
    <w:p w14:paraId="183AF124" w14:textId="77777777" w:rsidR="002E1FCA" w:rsidRPr="00CA398F" w:rsidRDefault="002E1FCA" w:rsidP="006515FE">
      <w:pPr>
        <w:ind w:right="-24"/>
        <w:jc w:val="both"/>
        <w:rPr>
          <w:b/>
          <w:i/>
          <w:color w:val="003975"/>
        </w:rPr>
      </w:pPr>
      <w:r w:rsidRPr="00CA398F">
        <w:rPr>
          <w:b/>
          <w:bCs/>
          <w:i/>
          <w:iCs/>
          <w:color w:val="003975"/>
        </w:rPr>
        <w:lastRenderedPageBreak/>
        <w:t>Pancreas</w:t>
      </w:r>
    </w:p>
    <w:p w14:paraId="2841B2E5" w14:textId="77777777" w:rsidR="002E1FCA" w:rsidRPr="00CA398F" w:rsidRDefault="002E1FCA" w:rsidP="006515FE">
      <w:pPr>
        <w:rPr>
          <w:rFonts w:cs="Lao MN"/>
        </w:rPr>
      </w:pPr>
      <w:r w:rsidRPr="00CA398F">
        <w:rPr>
          <w:rFonts w:cs="Lao MN"/>
        </w:rPr>
        <w:t xml:space="preserve">The pancreas was isoechoic to the surrounding mesentery with normal size, </w:t>
      </w:r>
      <w:proofErr w:type="gramStart"/>
      <w:r w:rsidRPr="00CA398F">
        <w:rPr>
          <w:rFonts w:cs="Lao MN"/>
        </w:rPr>
        <w:t>shape</w:t>
      </w:r>
      <w:proofErr w:type="gramEnd"/>
      <w:r w:rsidRPr="00CA398F">
        <w:rPr>
          <w:rFonts w:cs="Lao MN"/>
        </w:rPr>
        <w:t xml:space="preserve"> and capsule contour. There was no evidence of inflammation or masses within the right and left limbs or body of the pancreas.  The pancreatic duct was curvilinear without notable deviation.</w:t>
      </w:r>
    </w:p>
    <w:p w14:paraId="7B78B33C" w14:textId="77777777" w:rsidR="002E1FCA" w:rsidRPr="00CA398F" w:rsidRDefault="002E1FCA" w:rsidP="006515FE">
      <w:pPr>
        <w:rPr>
          <w:rFonts w:cs="Lao MN"/>
        </w:rPr>
      </w:pPr>
    </w:p>
    <w:p w14:paraId="6080FFE7" w14:textId="77777777" w:rsidR="002E1FCA" w:rsidRPr="00CA398F" w:rsidRDefault="002E1FCA" w:rsidP="006515FE">
      <w:pPr>
        <w:ind w:right="-24"/>
        <w:jc w:val="both"/>
        <w:rPr>
          <w:b/>
          <w:bCs/>
          <w:i/>
          <w:iCs/>
          <w:color w:val="003975"/>
        </w:rPr>
      </w:pPr>
      <w:r w:rsidRPr="00CA398F">
        <w:rPr>
          <w:b/>
          <w:bCs/>
          <w:i/>
          <w:iCs/>
          <w:color w:val="003975"/>
        </w:rPr>
        <w:t>Free Abdomen</w:t>
      </w:r>
    </w:p>
    <w:p w14:paraId="33B725D3" w14:textId="5D18C457" w:rsidR="003C4989" w:rsidRPr="00CA398F" w:rsidRDefault="003C4989" w:rsidP="003C4989">
      <w:pPr>
        <w:ind w:right="-24"/>
      </w:pPr>
      <w:r w:rsidRPr="00CA398F">
        <w:t xml:space="preserve">Very mild mesenteric reactive lymphadenopathy. </w:t>
      </w:r>
    </w:p>
    <w:p w14:paraId="4FE62B8A" w14:textId="77777777" w:rsidR="002E1FCA" w:rsidRPr="00CA398F" w:rsidRDefault="002E1FCA" w:rsidP="006515FE">
      <w:pPr>
        <w:ind w:right="-24"/>
        <w:jc w:val="both"/>
        <w:rPr>
          <w:b/>
          <w:bCs/>
          <w:i/>
          <w:iCs/>
        </w:rPr>
      </w:pPr>
    </w:p>
    <w:p w14:paraId="4C21392E" w14:textId="77777777" w:rsidR="002E1FCA" w:rsidRPr="00CA398F" w:rsidRDefault="002E1FCA" w:rsidP="006515FE">
      <w:pPr>
        <w:ind w:right="-24"/>
        <w:jc w:val="both"/>
        <w:rPr>
          <w:b/>
          <w:color w:val="003975"/>
        </w:rPr>
      </w:pPr>
      <w:r w:rsidRPr="00CA398F">
        <w:rPr>
          <w:rFonts w:cs="Times"/>
          <w:b/>
          <w:bCs/>
          <w:iCs/>
          <w:color w:val="003975"/>
        </w:rPr>
        <w:t>FINDINGS</w:t>
      </w:r>
    </w:p>
    <w:p w14:paraId="0A231602" w14:textId="54F8DAD0" w:rsidR="003C4989" w:rsidRPr="00CA398F" w:rsidRDefault="003C4989" w:rsidP="003C4989">
      <w:pPr>
        <w:ind w:right="-24"/>
        <w:jc w:val="both"/>
        <w:rPr>
          <w:rFonts w:cs="Latha"/>
        </w:rPr>
      </w:pPr>
    </w:p>
    <w:p w14:paraId="7F100D8F" w14:textId="77777777" w:rsidR="003C4989" w:rsidRPr="003C4989" w:rsidRDefault="003C4989" w:rsidP="003C4989">
      <w:pPr>
        <w:pStyle w:val="ListParagraph"/>
        <w:numPr>
          <w:ilvl w:val="0"/>
          <w:numId w:val="11"/>
        </w:numPr>
        <w:ind w:right="-24"/>
        <w:jc w:val="both"/>
        <w:rPr>
          <w:rFonts w:cs="Latha"/>
        </w:rPr>
      </w:pPr>
      <w:r w:rsidRPr="003C4989">
        <w:rPr>
          <w:rFonts w:cs="Latha"/>
        </w:rPr>
        <w:t>Medullary rim sign, mild, both kidneys</w:t>
      </w:r>
    </w:p>
    <w:p w14:paraId="25E5280D" w14:textId="77777777" w:rsidR="003C4989" w:rsidRPr="003C4989" w:rsidRDefault="003C4989" w:rsidP="003C4989">
      <w:pPr>
        <w:pStyle w:val="ListParagraph"/>
        <w:numPr>
          <w:ilvl w:val="0"/>
          <w:numId w:val="11"/>
        </w:numPr>
        <w:ind w:right="-24"/>
        <w:jc w:val="both"/>
        <w:rPr>
          <w:rFonts w:cs="Latha"/>
        </w:rPr>
      </w:pPr>
      <w:r w:rsidRPr="003C4989">
        <w:rPr>
          <w:rFonts w:cs="Latha"/>
        </w:rPr>
        <w:t>Mild increased portal markings in liver</w:t>
      </w:r>
    </w:p>
    <w:p w14:paraId="633E535C" w14:textId="77777777" w:rsidR="003C4989" w:rsidRPr="003C4989" w:rsidRDefault="003C4989" w:rsidP="003C4989">
      <w:pPr>
        <w:pStyle w:val="ListParagraph"/>
        <w:numPr>
          <w:ilvl w:val="0"/>
          <w:numId w:val="11"/>
        </w:numPr>
        <w:ind w:right="-24"/>
        <w:jc w:val="both"/>
        <w:rPr>
          <w:rFonts w:cs="Latha"/>
        </w:rPr>
      </w:pPr>
      <w:r w:rsidRPr="003C4989">
        <w:rPr>
          <w:rFonts w:cs="Latha"/>
        </w:rPr>
        <w:t>Mild gastroenteritis pattern </w:t>
      </w:r>
    </w:p>
    <w:p w14:paraId="6910EC0D" w14:textId="77777777" w:rsidR="003C4989" w:rsidRPr="003C4989" w:rsidRDefault="003C4989" w:rsidP="003C4989">
      <w:pPr>
        <w:pStyle w:val="ListParagraph"/>
        <w:numPr>
          <w:ilvl w:val="0"/>
          <w:numId w:val="11"/>
        </w:numPr>
        <w:ind w:right="-24"/>
        <w:jc w:val="both"/>
        <w:rPr>
          <w:rFonts w:cs="Latha"/>
        </w:rPr>
      </w:pPr>
      <w:r w:rsidRPr="003C4989">
        <w:rPr>
          <w:rFonts w:cs="Latha"/>
        </w:rPr>
        <w:t>Moderate colitis pattern</w:t>
      </w:r>
    </w:p>
    <w:p w14:paraId="1FFB67CB" w14:textId="77777777" w:rsidR="002E1FCA" w:rsidRPr="00CA398F" w:rsidRDefault="002E1FCA" w:rsidP="006515FE">
      <w:pPr>
        <w:ind w:right="-24"/>
        <w:jc w:val="both"/>
        <w:rPr>
          <w:rFonts w:cs="Latha"/>
          <w:b/>
          <w:color w:val="003975"/>
          <w:u w:val="single"/>
        </w:rPr>
      </w:pPr>
    </w:p>
    <w:p w14:paraId="0AC98C19" w14:textId="77777777" w:rsidR="002E1FCA" w:rsidRPr="00CA398F" w:rsidRDefault="002E1FCA" w:rsidP="006515FE">
      <w:pPr>
        <w:ind w:right="-24"/>
        <w:jc w:val="both"/>
        <w:rPr>
          <w:rFonts w:cs="Latha"/>
          <w:b/>
          <w:color w:val="003975"/>
          <w:u w:val="single"/>
        </w:rPr>
      </w:pPr>
      <w:r w:rsidRPr="00CA398F">
        <w:rPr>
          <w:rFonts w:cs="Latha"/>
          <w:b/>
          <w:color w:val="003975"/>
          <w:u w:val="single"/>
        </w:rPr>
        <w:t>INTERPRETATION OF THE FINDINGS &amp; FURTHER RECOMMENDATIONS</w:t>
      </w:r>
    </w:p>
    <w:p w14:paraId="71105B25" w14:textId="77777777" w:rsidR="002E1FCA" w:rsidRPr="00CA398F" w:rsidRDefault="002E1FCA" w:rsidP="006515FE">
      <w:pPr>
        <w:widowControl w:val="0"/>
        <w:autoSpaceDE w:val="0"/>
        <w:autoSpaceDN w:val="0"/>
        <w:adjustRightInd w:val="0"/>
        <w:contextualSpacing/>
      </w:pPr>
    </w:p>
    <w:p w14:paraId="5FAF1B96" w14:textId="5988C0AE" w:rsidR="003C4989" w:rsidRPr="003C4989" w:rsidRDefault="003C4989" w:rsidP="003C4989">
      <w:pPr>
        <w:rPr>
          <w:rFonts w:cs="Lao MN"/>
        </w:rPr>
      </w:pPr>
      <w:r w:rsidRPr="003C4989">
        <w:rPr>
          <w:rFonts w:cs="Lao MN"/>
        </w:rPr>
        <w:t xml:space="preserve">The clinical and sonographic presentation is most consistent with an acute hepatic insult (toxin, infectious, </w:t>
      </w:r>
      <w:r w:rsidRPr="00CA398F">
        <w:rPr>
          <w:rFonts w:cs="Lao MN"/>
        </w:rPr>
        <w:t>etc.</w:t>
      </w:r>
      <w:r w:rsidRPr="003C4989">
        <w:rPr>
          <w:rFonts w:cs="Lao MN"/>
        </w:rPr>
        <w:t xml:space="preserve">). The pancreas appears normal </w:t>
      </w:r>
      <w:proofErr w:type="spellStart"/>
      <w:r w:rsidRPr="003C4989">
        <w:rPr>
          <w:rFonts w:cs="Lao MN"/>
        </w:rPr>
        <w:t>sonographically</w:t>
      </w:r>
      <w:proofErr w:type="spellEnd"/>
      <w:r w:rsidRPr="003C4989">
        <w:rPr>
          <w:rFonts w:cs="Lao MN"/>
        </w:rPr>
        <w:t>, likely ruling out a severe pancreatitis as the cause of the clinical signs.  The GI changes are overall mild, with no visible obstruction or foreign material in the GI tract.</w:t>
      </w:r>
    </w:p>
    <w:p w14:paraId="5BC23D1B" w14:textId="77777777" w:rsidR="003C4989" w:rsidRPr="003C4989" w:rsidRDefault="003C4989" w:rsidP="003C4989">
      <w:pPr>
        <w:rPr>
          <w:rFonts w:cs="Lao MN"/>
        </w:rPr>
      </w:pPr>
      <w:r w:rsidRPr="003C4989">
        <w:rPr>
          <w:rFonts w:cs="Lao MN"/>
        </w:rPr>
        <w:t> </w:t>
      </w:r>
    </w:p>
    <w:p w14:paraId="45AF1910" w14:textId="77777777" w:rsidR="003C4989" w:rsidRPr="003C4989" w:rsidRDefault="003C4989" w:rsidP="003C4989">
      <w:pPr>
        <w:rPr>
          <w:rFonts w:cs="Lao MN"/>
        </w:rPr>
      </w:pPr>
      <w:proofErr w:type="spellStart"/>
      <w:r w:rsidRPr="003C4989">
        <w:rPr>
          <w:rFonts w:cs="Lao MN"/>
        </w:rPr>
        <w:t>Lepto</w:t>
      </w:r>
      <w:proofErr w:type="spellEnd"/>
      <w:r w:rsidRPr="003C4989">
        <w:rPr>
          <w:rFonts w:cs="Lao MN"/>
        </w:rPr>
        <w:t xml:space="preserve"> titers/PCR are indicated, as it is a possibility. Hepatic support, continued IVF, </w:t>
      </w:r>
      <w:proofErr w:type="gramStart"/>
      <w:r w:rsidRPr="003C4989">
        <w:rPr>
          <w:rFonts w:cs="Lao MN"/>
        </w:rPr>
        <w:t>electrolyte</w:t>
      </w:r>
      <w:proofErr w:type="gramEnd"/>
      <w:r w:rsidRPr="003C4989">
        <w:rPr>
          <w:rFonts w:cs="Lao MN"/>
        </w:rPr>
        <w:t xml:space="preserve"> and GI support are all indicated.</w:t>
      </w:r>
    </w:p>
    <w:p w14:paraId="696155FF" w14:textId="77777777" w:rsidR="003C4989" w:rsidRPr="003C4989" w:rsidRDefault="003C4989" w:rsidP="003C4989">
      <w:pPr>
        <w:rPr>
          <w:rFonts w:cs="Lao MN"/>
        </w:rPr>
      </w:pPr>
      <w:r w:rsidRPr="003C4989">
        <w:rPr>
          <w:rFonts w:cs="Lao MN"/>
        </w:rPr>
        <w:t> </w:t>
      </w:r>
    </w:p>
    <w:p w14:paraId="562D1A03" w14:textId="77777777" w:rsidR="003C4989" w:rsidRPr="003C4989" w:rsidRDefault="003C4989" w:rsidP="003C4989">
      <w:pPr>
        <w:rPr>
          <w:rFonts w:cs="Lao MN"/>
        </w:rPr>
      </w:pPr>
      <w:r w:rsidRPr="003C4989">
        <w:rPr>
          <w:rFonts w:cs="Lao MN"/>
        </w:rPr>
        <w:t xml:space="preserve">The medullary rim sign is nonspecific and can be seen in both normal and abnormal kidneys. When associated with renal pathology, it has been linked with interstitial nephritis, hypercalcemia, tubular necrosis, </w:t>
      </w:r>
      <w:proofErr w:type="gramStart"/>
      <w:r w:rsidRPr="003C4989">
        <w:rPr>
          <w:rFonts w:cs="Lao MN"/>
        </w:rPr>
        <w:t>lymphoma</w:t>
      </w:r>
      <w:proofErr w:type="gramEnd"/>
      <w:r w:rsidRPr="003C4989">
        <w:rPr>
          <w:rFonts w:cs="Lao MN"/>
        </w:rPr>
        <w:t xml:space="preserve"> and Leptospirosis. However, it can be seen in normal kidneys as well.</w:t>
      </w:r>
    </w:p>
    <w:p w14:paraId="2E55A349" w14:textId="77777777" w:rsidR="003C4989" w:rsidRPr="00CA398F" w:rsidRDefault="003C4989" w:rsidP="006515FE">
      <w:pPr>
        <w:widowControl w:val="0"/>
        <w:autoSpaceDE w:val="0"/>
        <w:autoSpaceDN w:val="0"/>
        <w:adjustRightInd w:val="0"/>
        <w:contextualSpacing/>
      </w:pPr>
    </w:p>
    <w:p w14:paraId="312125AD" w14:textId="77777777" w:rsidR="003C4989" w:rsidRPr="00CA398F" w:rsidRDefault="003C4989" w:rsidP="006515FE">
      <w:pPr>
        <w:widowControl w:val="0"/>
        <w:autoSpaceDE w:val="0"/>
        <w:autoSpaceDN w:val="0"/>
        <w:adjustRightInd w:val="0"/>
        <w:contextualSpacing/>
      </w:pPr>
    </w:p>
    <w:p w14:paraId="1B857FE6" w14:textId="1127D30A" w:rsidR="002E1FCA" w:rsidRPr="00CA398F" w:rsidRDefault="002E1FCA" w:rsidP="006515FE">
      <w:pPr>
        <w:widowControl w:val="0"/>
        <w:contextualSpacing/>
      </w:pPr>
      <w:r w:rsidRPr="00CA398F">
        <w:rPr>
          <w:noProof/>
        </w:rPr>
        <w:drawing>
          <wp:inline distT="0" distB="0" distL="0" distR="0" wp14:anchorId="27A43B88" wp14:editId="1D89FE07">
            <wp:extent cx="2468880" cy="1753669"/>
            <wp:effectExtent l="0" t="0" r="0" b="0"/>
            <wp:docPr id="1237699716" name="Picture 1" descr="A close-up of an ultras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99716" name="Picture 1" descr="A close-up of an ultrasound&#10;&#10;Description automatically generated"/>
                    <pic:cNvPicPr/>
                  </pic:nvPicPr>
                  <pic:blipFill>
                    <a:blip r:embed="rId7"/>
                    <a:stretch>
                      <a:fillRect/>
                    </a:stretch>
                  </pic:blipFill>
                  <pic:spPr>
                    <a:xfrm>
                      <a:off x="0" y="0"/>
                      <a:ext cx="2468880" cy="1753669"/>
                    </a:xfrm>
                    <a:prstGeom prst="rect">
                      <a:avLst/>
                    </a:prstGeom>
                  </pic:spPr>
                </pic:pic>
              </a:graphicData>
            </a:graphic>
          </wp:inline>
        </w:drawing>
      </w:r>
      <w:r w:rsidRPr="00CA398F">
        <w:rPr>
          <w:noProof/>
        </w:rPr>
        <w:drawing>
          <wp:inline distT="0" distB="0" distL="0" distR="0" wp14:anchorId="5C0FE409" wp14:editId="2AA82B68">
            <wp:extent cx="2468880" cy="1753669"/>
            <wp:effectExtent l="0" t="0" r="0" b="0"/>
            <wp:docPr id="1719189187" name="Picture 2" descr="A ultrasound of a stom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89187" name="Picture 2" descr="A ultrasound of a stomach&#10;&#10;Description automatically generated with medium confidence"/>
                    <pic:cNvPicPr/>
                  </pic:nvPicPr>
                  <pic:blipFill>
                    <a:blip r:embed="rId8"/>
                    <a:stretch>
                      <a:fillRect/>
                    </a:stretch>
                  </pic:blipFill>
                  <pic:spPr>
                    <a:xfrm>
                      <a:off x="0" y="0"/>
                      <a:ext cx="2468880" cy="1753669"/>
                    </a:xfrm>
                    <a:prstGeom prst="rect">
                      <a:avLst/>
                    </a:prstGeom>
                  </pic:spPr>
                </pic:pic>
              </a:graphicData>
            </a:graphic>
          </wp:inline>
        </w:drawing>
      </w:r>
      <w:r w:rsidRPr="00CA398F">
        <w:rPr>
          <w:noProof/>
        </w:rPr>
        <w:lastRenderedPageBreak/>
        <w:drawing>
          <wp:inline distT="0" distB="0" distL="0" distR="0" wp14:anchorId="3CD08B1A" wp14:editId="66180E50">
            <wp:extent cx="2468880" cy="1753669"/>
            <wp:effectExtent l="0" t="0" r="0" b="0"/>
            <wp:docPr id="1377258915" name="Picture 3" descr="A close-up of an ultras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58915" name="Picture 3" descr="A close-up of an ultrasound&#10;&#10;Description automatically generated"/>
                    <pic:cNvPicPr/>
                  </pic:nvPicPr>
                  <pic:blipFill>
                    <a:blip r:embed="rId9"/>
                    <a:stretch>
                      <a:fillRect/>
                    </a:stretch>
                  </pic:blipFill>
                  <pic:spPr>
                    <a:xfrm>
                      <a:off x="0" y="0"/>
                      <a:ext cx="2468880" cy="1753669"/>
                    </a:xfrm>
                    <a:prstGeom prst="rect">
                      <a:avLst/>
                    </a:prstGeom>
                  </pic:spPr>
                </pic:pic>
              </a:graphicData>
            </a:graphic>
          </wp:inline>
        </w:drawing>
      </w:r>
      <w:r w:rsidRPr="00CA398F">
        <w:rPr>
          <w:noProof/>
        </w:rPr>
        <w:drawing>
          <wp:inline distT="0" distB="0" distL="0" distR="0" wp14:anchorId="54C5C8B6" wp14:editId="040EFF1B">
            <wp:extent cx="2468880" cy="1753669"/>
            <wp:effectExtent l="0" t="0" r="0" b="0"/>
            <wp:docPr id="1173740632" name="Picture 4" descr="A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40632" name="Picture 4" descr="A ultrasound of a baby&#10;&#10;Description automatically generated"/>
                    <pic:cNvPicPr/>
                  </pic:nvPicPr>
                  <pic:blipFill>
                    <a:blip r:embed="rId10"/>
                    <a:stretch>
                      <a:fillRect/>
                    </a:stretch>
                  </pic:blipFill>
                  <pic:spPr>
                    <a:xfrm>
                      <a:off x="0" y="0"/>
                      <a:ext cx="2468880" cy="1753669"/>
                    </a:xfrm>
                    <a:prstGeom prst="rect">
                      <a:avLst/>
                    </a:prstGeom>
                  </pic:spPr>
                </pic:pic>
              </a:graphicData>
            </a:graphic>
          </wp:inline>
        </w:drawing>
      </w:r>
      <w:r w:rsidRPr="00CA398F">
        <w:rPr>
          <w:noProof/>
        </w:rPr>
        <w:drawing>
          <wp:inline distT="0" distB="0" distL="0" distR="0" wp14:anchorId="78292CB2" wp14:editId="645E6186">
            <wp:extent cx="2468880" cy="1753669"/>
            <wp:effectExtent l="0" t="0" r="0" b="0"/>
            <wp:docPr id="235367708" name="Picture 5" descr="A ultrasound of a fe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67708" name="Picture 5" descr="A ultrasound of a fetus&#10;&#10;Description automatically generated"/>
                    <pic:cNvPicPr/>
                  </pic:nvPicPr>
                  <pic:blipFill>
                    <a:blip r:embed="rId11"/>
                    <a:stretch>
                      <a:fillRect/>
                    </a:stretch>
                  </pic:blipFill>
                  <pic:spPr>
                    <a:xfrm>
                      <a:off x="0" y="0"/>
                      <a:ext cx="2468880" cy="1753669"/>
                    </a:xfrm>
                    <a:prstGeom prst="rect">
                      <a:avLst/>
                    </a:prstGeom>
                  </pic:spPr>
                </pic:pic>
              </a:graphicData>
            </a:graphic>
          </wp:inline>
        </w:drawing>
      </w:r>
      <w:r w:rsidRPr="00CA398F">
        <w:rPr>
          <w:noProof/>
        </w:rPr>
        <w:drawing>
          <wp:inline distT="0" distB="0" distL="0" distR="0" wp14:anchorId="6C4A49C0" wp14:editId="34A3B92B">
            <wp:extent cx="2468880" cy="1753669"/>
            <wp:effectExtent l="0" t="0" r="0" b="0"/>
            <wp:docPr id="716069425" name="Picture 6" descr="A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69425" name="Picture 6" descr="A ultrasound of a baby&#10;&#10;Description automatically generated"/>
                    <pic:cNvPicPr/>
                  </pic:nvPicPr>
                  <pic:blipFill>
                    <a:blip r:embed="rId12"/>
                    <a:stretch>
                      <a:fillRect/>
                    </a:stretch>
                  </pic:blipFill>
                  <pic:spPr>
                    <a:xfrm>
                      <a:off x="0" y="0"/>
                      <a:ext cx="2468880" cy="1753669"/>
                    </a:xfrm>
                    <a:prstGeom prst="rect">
                      <a:avLst/>
                    </a:prstGeom>
                  </pic:spPr>
                </pic:pic>
              </a:graphicData>
            </a:graphic>
          </wp:inline>
        </w:drawing>
      </w:r>
      <w:r w:rsidRPr="00CA398F">
        <w:rPr>
          <w:noProof/>
        </w:rPr>
        <w:drawing>
          <wp:inline distT="0" distB="0" distL="0" distR="0" wp14:anchorId="1EA972D6" wp14:editId="04B15F84">
            <wp:extent cx="2468880" cy="1753669"/>
            <wp:effectExtent l="0" t="0" r="0" b="0"/>
            <wp:docPr id="1040328856" name="Picture 7" descr="A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8856" name="Picture 7" descr="A ultrasound of a baby&#10;&#10;Description automatically generated"/>
                    <pic:cNvPicPr/>
                  </pic:nvPicPr>
                  <pic:blipFill>
                    <a:blip r:embed="rId13"/>
                    <a:stretch>
                      <a:fillRect/>
                    </a:stretch>
                  </pic:blipFill>
                  <pic:spPr>
                    <a:xfrm>
                      <a:off x="0" y="0"/>
                      <a:ext cx="2468880" cy="1753669"/>
                    </a:xfrm>
                    <a:prstGeom prst="rect">
                      <a:avLst/>
                    </a:prstGeom>
                  </pic:spPr>
                </pic:pic>
              </a:graphicData>
            </a:graphic>
          </wp:inline>
        </w:drawing>
      </w:r>
      <w:r w:rsidRPr="00CA398F">
        <w:rPr>
          <w:noProof/>
        </w:rPr>
        <w:drawing>
          <wp:inline distT="0" distB="0" distL="0" distR="0" wp14:anchorId="78F6D9DA" wp14:editId="08094A6C">
            <wp:extent cx="2468880" cy="1753669"/>
            <wp:effectExtent l="0" t="0" r="0" b="0"/>
            <wp:docPr id="296889165" name="Picture 8" descr="A close-up of an ultras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89165" name="Picture 8" descr="A close-up of an ultrasound&#10;&#10;Description automatically generated"/>
                    <pic:cNvPicPr/>
                  </pic:nvPicPr>
                  <pic:blipFill>
                    <a:blip r:embed="rId14"/>
                    <a:stretch>
                      <a:fillRect/>
                    </a:stretch>
                  </pic:blipFill>
                  <pic:spPr>
                    <a:xfrm>
                      <a:off x="0" y="0"/>
                      <a:ext cx="2468880" cy="1753669"/>
                    </a:xfrm>
                    <a:prstGeom prst="rect">
                      <a:avLst/>
                    </a:prstGeom>
                  </pic:spPr>
                </pic:pic>
              </a:graphicData>
            </a:graphic>
          </wp:inline>
        </w:drawing>
      </w:r>
      <w:r w:rsidRPr="00CA398F">
        <w:rPr>
          <w:noProof/>
        </w:rPr>
        <w:drawing>
          <wp:inline distT="0" distB="0" distL="0" distR="0" wp14:anchorId="6ED769CB" wp14:editId="0E311691">
            <wp:extent cx="2468880" cy="1753669"/>
            <wp:effectExtent l="0" t="0" r="0" b="0"/>
            <wp:docPr id="1940363492" name="Picture 9" descr="A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63492" name="Picture 9" descr="A ultrasound of a baby&#10;&#10;Description automatically generated"/>
                    <pic:cNvPicPr/>
                  </pic:nvPicPr>
                  <pic:blipFill>
                    <a:blip r:embed="rId15"/>
                    <a:stretch>
                      <a:fillRect/>
                    </a:stretch>
                  </pic:blipFill>
                  <pic:spPr>
                    <a:xfrm>
                      <a:off x="0" y="0"/>
                      <a:ext cx="2468880" cy="1753669"/>
                    </a:xfrm>
                    <a:prstGeom prst="rect">
                      <a:avLst/>
                    </a:prstGeom>
                  </pic:spPr>
                </pic:pic>
              </a:graphicData>
            </a:graphic>
          </wp:inline>
        </w:drawing>
      </w:r>
      <w:r w:rsidRPr="00CA398F">
        <w:rPr>
          <w:noProof/>
        </w:rPr>
        <w:drawing>
          <wp:inline distT="0" distB="0" distL="0" distR="0" wp14:anchorId="3FD7D1B8" wp14:editId="33C81701">
            <wp:extent cx="2468880" cy="1753669"/>
            <wp:effectExtent l="0" t="0" r="0" b="0"/>
            <wp:docPr id="1431066900" name="Picture 10" descr="A close-up of an ultras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66900" name="Picture 10" descr="A close-up of an ultrasound&#10;&#10;Description automatically generated"/>
                    <pic:cNvPicPr/>
                  </pic:nvPicPr>
                  <pic:blipFill>
                    <a:blip r:embed="rId16"/>
                    <a:stretch>
                      <a:fillRect/>
                    </a:stretch>
                  </pic:blipFill>
                  <pic:spPr>
                    <a:xfrm>
                      <a:off x="0" y="0"/>
                      <a:ext cx="2468880" cy="1753669"/>
                    </a:xfrm>
                    <a:prstGeom prst="rect">
                      <a:avLst/>
                    </a:prstGeom>
                  </pic:spPr>
                </pic:pic>
              </a:graphicData>
            </a:graphic>
          </wp:inline>
        </w:drawing>
      </w:r>
    </w:p>
    <w:p w14:paraId="6B884BC8" w14:textId="77777777" w:rsidR="002E1FCA" w:rsidRPr="00CA398F" w:rsidRDefault="002E1FCA" w:rsidP="006515FE">
      <w:pPr>
        <w:widowControl w:val="0"/>
        <w:contextualSpacing/>
      </w:pPr>
    </w:p>
    <w:p w14:paraId="66D01E75" w14:textId="77777777" w:rsidR="002E1FCA" w:rsidRPr="00CA398F" w:rsidRDefault="002E1FCA" w:rsidP="006515FE">
      <w:pPr>
        <w:rPr>
          <w:rFonts w:eastAsia="Times New Roman"/>
          <w:color w:val="333333"/>
          <w:bdr w:val="none" w:sz="0" w:space="0" w:color="auto" w:frame="1"/>
          <w:shd w:val="clear" w:color="auto" w:fill="FFFFFF"/>
        </w:rPr>
      </w:pPr>
      <w:r w:rsidRPr="00CA398F">
        <w:rPr>
          <w:rFonts w:eastAsia="Times New Roman"/>
          <w:b/>
          <w:bCs/>
          <w:color w:val="333333"/>
          <w:bdr w:val="none" w:sz="0" w:space="0" w:color="auto" w:frame="1"/>
          <w:shd w:val="clear" w:color="auto" w:fill="FFFFFF"/>
        </w:rPr>
        <w:t>The information and recommendations provided are based on the images presented by the referring veterinarian/sonographer. No evaluation can be communicated regarding pathology that was not visible in the image/video clips provided.</w:t>
      </w:r>
      <w:r w:rsidRPr="00CA398F">
        <w:rPr>
          <w:rFonts w:eastAsia="Times New Roman"/>
          <w:color w:val="333333"/>
          <w:bdr w:val="none" w:sz="0" w:space="0" w:color="auto" w:frame="1"/>
          <w:shd w:val="clear" w:color="auto" w:fill="FFFFFF"/>
        </w:rPr>
        <w:t>  </w:t>
      </w:r>
    </w:p>
    <w:p w14:paraId="592D506F" w14:textId="77777777" w:rsidR="002E1FCA" w:rsidRPr="00CA398F" w:rsidRDefault="002E1FCA" w:rsidP="006515FE">
      <w:pPr>
        <w:rPr>
          <w:rFonts w:eastAsia="Times New Roman"/>
        </w:rPr>
      </w:pPr>
    </w:p>
    <w:p w14:paraId="3A739BAD" w14:textId="77777777" w:rsidR="002E1FCA" w:rsidRPr="00CA398F" w:rsidRDefault="002E1FCA" w:rsidP="006515FE">
      <w:pPr>
        <w:widowControl w:val="0"/>
        <w:autoSpaceDE w:val="0"/>
        <w:autoSpaceDN w:val="0"/>
        <w:adjustRightInd w:val="0"/>
        <w:rPr>
          <w:rFonts w:cs="Arial"/>
          <w:color w:val="333333"/>
        </w:rPr>
      </w:pPr>
      <w:r w:rsidRPr="00CA398F">
        <w:rPr>
          <w:rFonts w:cs="Calibri"/>
          <w:color w:val="333333"/>
        </w:rPr>
        <w:lastRenderedPageBreak/>
        <w:t xml:space="preserve">Thank you for this referral. </w:t>
      </w:r>
      <w:r w:rsidRPr="00CA398F">
        <w:rPr>
          <w:rFonts w:cs="Arial"/>
          <w:color w:val="333333"/>
        </w:rPr>
        <w:t>If the clinical or image interpretation does not parallel your findings or if I can be of any further assistance, please contact me.</w:t>
      </w:r>
    </w:p>
    <w:p w14:paraId="0027FE2A" w14:textId="77777777" w:rsidR="002E1FCA" w:rsidRPr="00CA398F" w:rsidRDefault="002E1FCA" w:rsidP="006515FE">
      <w:pPr>
        <w:widowControl w:val="0"/>
        <w:autoSpaceDE w:val="0"/>
        <w:autoSpaceDN w:val="0"/>
        <w:adjustRightInd w:val="0"/>
        <w:rPr>
          <w:rFonts w:cs="Calibri"/>
          <w:color w:val="333333"/>
        </w:rPr>
      </w:pPr>
    </w:p>
    <w:p w14:paraId="194E3B38" w14:textId="77777777" w:rsidR="002E1FCA" w:rsidRPr="00CA398F" w:rsidRDefault="002E1FCA" w:rsidP="006515FE">
      <w:pPr>
        <w:pStyle w:val="xxxmsonormal"/>
        <w:shd w:val="clear" w:color="auto" w:fill="FFFFFF"/>
        <w:spacing w:before="0" w:beforeAutospacing="0" w:after="0" w:afterAutospacing="0"/>
        <w:rPr>
          <w:rFonts w:ascii="Lato" w:hAnsi="Lato" w:cs="Calibri"/>
          <w:color w:val="292F33"/>
          <w:sz w:val="19"/>
          <w:szCs w:val="19"/>
        </w:rPr>
      </w:pPr>
      <w:r w:rsidRPr="00CA398F">
        <w:rPr>
          <w:rFonts w:ascii="Lato" w:hAnsi="Lato" w:cs="Calibri"/>
          <w:color w:val="292F33"/>
          <w:sz w:val="19"/>
          <w:szCs w:val="19"/>
          <w:bdr w:val="none" w:sz="0" w:space="0" w:color="auto" w:frame="1"/>
        </w:rPr>
        <w:t>Karen Ebersole, DVM, DABVP (Canine and Feline practice) </w:t>
      </w:r>
    </w:p>
    <w:p w14:paraId="6942A264" w14:textId="77777777" w:rsidR="002E1FCA" w:rsidRPr="00CA398F" w:rsidRDefault="002E1FCA" w:rsidP="006515FE">
      <w:pPr>
        <w:widowControl w:val="0"/>
        <w:autoSpaceDE w:val="0"/>
        <w:autoSpaceDN w:val="0"/>
        <w:adjustRightInd w:val="0"/>
        <w:jc w:val="both"/>
      </w:pPr>
      <w:r w:rsidRPr="00CA398F">
        <w:rPr>
          <w:rFonts w:cs="Helvetica"/>
        </w:rPr>
        <w:t xml:space="preserve">info@SonoPath.com </w:t>
      </w:r>
    </w:p>
    <w:p w14:paraId="3C5CD6BD" w14:textId="77777777" w:rsidR="002E1FCA" w:rsidRPr="00CA398F" w:rsidRDefault="002E1FCA" w:rsidP="006515FE"/>
    <w:p w14:paraId="750B84A1" w14:textId="4DCD34C6" w:rsidR="0022213D" w:rsidRPr="00CA398F" w:rsidRDefault="00600E10" w:rsidP="000358A4">
      <w:pPr>
        <w:tabs>
          <w:tab w:val="left" w:pos="1319"/>
        </w:tabs>
      </w:pPr>
      <w:r w:rsidRPr="00CA398F">
        <w:rPr>
          <w:rFonts w:cs="Times"/>
          <w:b/>
          <w:bCs/>
          <w:iCs/>
          <w:color w:val="003975"/>
        </w:rPr>
        <w:t xml:space="preserve"> </w:t>
      </w:r>
    </w:p>
    <w:sectPr w:rsidR="0022213D" w:rsidRPr="00CA398F" w:rsidSect="004C3228">
      <w:headerReference w:type="default" r:id="rId17"/>
      <w:headerReference w:type="first" r:id="rId18"/>
      <w:pgSz w:w="12240" w:h="15840"/>
      <w:pgMar w:top="2790" w:right="648" w:bottom="864" w:left="26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6DF6E" w14:textId="77777777" w:rsidR="000434F4" w:rsidRDefault="000434F4" w:rsidP="00AA6F00">
      <w:r>
        <w:separator/>
      </w:r>
    </w:p>
  </w:endnote>
  <w:endnote w:type="continuationSeparator" w:id="0">
    <w:p w14:paraId="1CA362E2" w14:textId="77777777" w:rsidR="000434F4" w:rsidRDefault="000434F4" w:rsidP="00AA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ao MN">
    <w:altName w:val="﷽﷽﷽﷽﷽﷽﷽﷽"/>
    <w:panose1 w:val="00000500000000000000"/>
    <w:charset w:val="00"/>
    <w:family w:val="auto"/>
    <w:pitch w:val="variable"/>
    <w:sig w:usb0="02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ato Regular">
    <w:altName w:val="Lato"/>
    <w:panose1 w:val="020B0604020202020204"/>
    <w:charset w:val="00"/>
    <w:family w:val="auto"/>
    <w:pitch w:val="variable"/>
    <w:sig w:usb0="A00000AF" w:usb1="50006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CB904" w14:textId="77777777" w:rsidR="000434F4" w:rsidRDefault="000434F4" w:rsidP="00AA6F00">
      <w:r>
        <w:separator/>
      </w:r>
    </w:p>
  </w:footnote>
  <w:footnote w:type="continuationSeparator" w:id="0">
    <w:p w14:paraId="63453E3B" w14:textId="77777777" w:rsidR="000434F4" w:rsidRDefault="000434F4" w:rsidP="00AA6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D6AE" w14:textId="77777777" w:rsidR="004C3228" w:rsidRPr="00F9084E" w:rsidRDefault="004C3228" w:rsidP="004C3228">
    <w:pPr>
      <w:pStyle w:val="Header"/>
      <w:rPr>
        <w:rFonts w:cstheme="majorHAnsi"/>
      </w:rPr>
    </w:pPr>
    <w:r w:rsidRPr="00F9084E">
      <w:rPr>
        <w:rFonts w:cstheme="majorHAnsi"/>
        <w:noProof/>
      </w:rPr>
      <mc:AlternateContent>
        <mc:Choice Requires="wps">
          <w:drawing>
            <wp:anchor distT="0" distB="0" distL="114300" distR="114300" simplePos="0" relativeHeight="251664384" behindDoc="0" locked="0" layoutInCell="1" allowOverlap="1" wp14:anchorId="0D9194BA" wp14:editId="250349F0">
              <wp:simplePos x="0" y="0"/>
              <wp:positionH relativeFrom="page">
                <wp:posOffset>131974</wp:posOffset>
              </wp:positionH>
              <wp:positionV relativeFrom="page">
                <wp:posOffset>1786379</wp:posOffset>
              </wp:positionV>
              <wp:extent cx="1475295" cy="8834120"/>
              <wp:effectExtent l="0" t="0" r="0" b="5080"/>
              <wp:wrapThrough wrapText="bothSides">
                <wp:wrapPolygon edited="0">
                  <wp:start x="558" y="0"/>
                  <wp:lineTo x="558" y="21581"/>
                  <wp:lineTo x="20828" y="21581"/>
                  <wp:lineTo x="20828" y="0"/>
                  <wp:lineTo x="558" y="0"/>
                </wp:wrapPolygon>
              </wp:wrapThrough>
              <wp:docPr id="1275159192" name="Text Box 1275159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295" cy="883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4C3228" w:rsidRPr="00291D1D" w14:paraId="4A2BF3F4" w14:textId="77777777" w:rsidTr="00291D1D">
                            <w:trPr>
                              <w:trHeight w:val="720"/>
                            </w:trPr>
                            <w:tc>
                              <w:tcPr>
                                <w:tcW w:w="2085" w:type="dxa"/>
                                <w:shd w:val="clear" w:color="auto" w:fill="auto"/>
                              </w:tcPr>
                              <w:p w14:paraId="6B2684CC" w14:textId="77777777" w:rsidR="004C3228" w:rsidRPr="00291D1D" w:rsidRDefault="004C3228" w:rsidP="00522E6C">
                                <w:pPr>
                                  <w:pStyle w:val="Header"/>
                                  <w:tabs>
                                    <w:tab w:val="left" w:pos="630"/>
                                  </w:tabs>
                                  <w:jc w:val="right"/>
                                  <w:rPr>
                                    <w:b/>
                                    <w:noProof/>
                                    <w:color w:val="003975"/>
                                  </w:rPr>
                                </w:pPr>
                                <w:r w:rsidRPr="00291D1D">
                                  <w:rPr>
                                    <w:b/>
                                    <w:noProof/>
                                    <w:color w:val="003975"/>
                                  </w:rPr>
                                  <w:t>PATIENT</w:t>
                                </w:r>
                              </w:p>
                              <w:p w14:paraId="3FC1717B" w14:textId="77777777" w:rsidR="004C3228" w:rsidRPr="00291D1D" w:rsidRDefault="004C3228" w:rsidP="00522E6C">
                                <w:pPr>
                                  <w:pStyle w:val="Header"/>
                                  <w:tabs>
                                    <w:tab w:val="left" w:pos="630"/>
                                  </w:tabs>
                                  <w:jc w:val="right"/>
                                  <w:rPr>
                                    <w:noProof/>
                                    <w:color w:val="E09010"/>
                                  </w:rPr>
                                </w:pPr>
                              </w:p>
                              <w:p w14:paraId="7B2B60C2" w14:textId="4349CE33" w:rsidR="004C3228" w:rsidRPr="00291D1D" w:rsidRDefault="00D1123A" w:rsidP="00522E6C">
                                <w:pPr>
                                  <w:pStyle w:val="Header"/>
                                  <w:tabs>
                                    <w:tab w:val="left" w:pos="630"/>
                                  </w:tabs>
                                  <w:jc w:val="right"/>
                                  <w:rPr>
                                    <w:noProof/>
                                    <w:color w:val="333333"/>
                                  </w:rPr>
                                </w:pPr>
                                <w:r w:rsidRPr="00D1123A">
                                  <w:rPr>
                                    <w:rFonts w:cs="Lao MN"/>
                                  </w:rPr>
                                  <w:t xml:space="preserve">Chelsea </w:t>
                                </w:r>
                                <w:proofErr w:type="spellStart"/>
                                <w:r w:rsidRPr="00D1123A">
                                  <w:rPr>
                                    <w:rFonts w:cs="Lao MN"/>
                                  </w:rPr>
                                  <w:t>Hughs</w:t>
                                </w:r>
                                <w:proofErr w:type="spellEnd"/>
                                <w:r w:rsidRPr="00D1123A">
                                  <w:rPr>
                                    <w:rFonts w:cs="Lao MN"/>
                                  </w:rPr>
                                  <w:t xml:space="preserve"> </w:t>
                                </w:r>
                              </w:p>
                            </w:tc>
                          </w:tr>
                          <w:tr w:rsidR="004C3228" w:rsidRPr="00291D1D" w14:paraId="4A47BE06" w14:textId="77777777" w:rsidTr="00291D1D">
                            <w:trPr>
                              <w:trHeight w:val="720"/>
                            </w:trPr>
                            <w:tc>
                              <w:tcPr>
                                <w:tcW w:w="2085" w:type="dxa"/>
                                <w:shd w:val="clear" w:color="auto" w:fill="auto"/>
                              </w:tcPr>
                              <w:p w14:paraId="133AACB0" w14:textId="77777777" w:rsidR="004C3228" w:rsidRPr="00291D1D" w:rsidRDefault="004C3228" w:rsidP="00522E6C">
                                <w:pPr>
                                  <w:pStyle w:val="Header"/>
                                  <w:jc w:val="right"/>
                                  <w:rPr>
                                    <w:b/>
                                    <w:noProof/>
                                    <w:color w:val="003975"/>
                                  </w:rPr>
                                </w:pPr>
                                <w:r w:rsidRPr="00291D1D">
                                  <w:rPr>
                                    <w:b/>
                                    <w:noProof/>
                                    <w:color w:val="003975"/>
                                  </w:rPr>
                                  <w:t>SPECIES</w:t>
                                </w:r>
                              </w:p>
                              <w:p w14:paraId="4CFF95A2" w14:textId="77777777" w:rsidR="004C3228" w:rsidRPr="00291D1D" w:rsidRDefault="004C3228" w:rsidP="00522E6C">
                                <w:pPr>
                                  <w:pStyle w:val="Header"/>
                                  <w:jc w:val="right"/>
                                  <w:rPr>
                                    <w:noProof/>
                                    <w:color w:val="E09010"/>
                                  </w:rPr>
                                </w:pPr>
                              </w:p>
                              <w:p w14:paraId="041C3C73" w14:textId="77777777" w:rsidR="004C3228" w:rsidRPr="00291D1D" w:rsidRDefault="004C3228" w:rsidP="00522E6C">
                                <w:pPr>
                                  <w:pStyle w:val="Header"/>
                                  <w:jc w:val="right"/>
                                  <w:rPr>
                                    <w:noProof/>
                                  </w:rPr>
                                </w:pPr>
                                <w:r w:rsidRPr="00291D1D">
                                  <w:rPr>
                                    <w:noProof/>
                                  </w:rPr>
                                  <w:t>Canine</w:t>
                                </w:r>
                              </w:p>
                            </w:tc>
                          </w:tr>
                          <w:tr w:rsidR="004C3228" w:rsidRPr="00291D1D" w14:paraId="371A766B" w14:textId="77777777" w:rsidTr="00291D1D">
                            <w:trPr>
                              <w:trHeight w:val="720"/>
                            </w:trPr>
                            <w:tc>
                              <w:tcPr>
                                <w:tcW w:w="2085" w:type="dxa"/>
                                <w:shd w:val="clear" w:color="auto" w:fill="auto"/>
                              </w:tcPr>
                              <w:p w14:paraId="3D51D980" w14:textId="77777777" w:rsidR="004C3228" w:rsidRPr="00291D1D" w:rsidRDefault="004C3228" w:rsidP="00522E6C">
                                <w:pPr>
                                  <w:pStyle w:val="Header"/>
                                  <w:jc w:val="right"/>
                                  <w:rPr>
                                    <w:b/>
                                    <w:noProof/>
                                    <w:color w:val="003975"/>
                                  </w:rPr>
                                </w:pPr>
                                <w:r w:rsidRPr="00291D1D">
                                  <w:rPr>
                                    <w:b/>
                                    <w:noProof/>
                                    <w:color w:val="003975"/>
                                  </w:rPr>
                                  <w:t>BREED</w:t>
                                </w:r>
                              </w:p>
                              <w:p w14:paraId="0811DDDE" w14:textId="77777777" w:rsidR="004C3228" w:rsidRPr="00291D1D" w:rsidRDefault="004C3228" w:rsidP="00522E6C">
                                <w:pPr>
                                  <w:pStyle w:val="Header"/>
                                  <w:jc w:val="right"/>
                                  <w:rPr>
                                    <w:noProof/>
                                    <w:color w:val="E09010"/>
                                  </w:rPr>
                                </w:pPr>
                              </w:p>
                              <w:p w14:paraId="30794360" w14:textId="5BE0BCB5" w:rsidR="004C3228" w:rsidRPr="00291D1D" w:rsidRDefault="00D1123A" w:rsidP="00522E6C">
                                <w:pPr>
                                  <w:pStyle w:val="Header"/>
                                  <w:jc w:val="right"/>
                                  <w:rPr>
                                    <w:noProof/>
                                  </w:rPr>
                                </w:pPr>
                                <w:r>
                                  <w:rPr>
                                    <w:noProof/>
                                  </w:rPr>
                                  <w:t>Bernedoodle</w:t>
                                </w:r>
                              </w:p>
                            </w:tc>
                          </w:tr>
                          <w:tr w:rsidR="004C3228" w:rsidRPr="00291D1D" w14:paraId="292C96D3" w14:textId="77777777" w:rsidTr="00291D1D">
                            <w:trPr>
                              <w:trHeight w:val="720"/>
                            </w:trPr>
                            <w:tc>
                              <w:tcPr>
                                <w:tcW w:w="2085" w:type="dxa"/>
                                <w:shd w:val="clear" w:color="auto" w:fill="auto"/>
                              </w:tcPr>
                              <w:p w14:paraId="0D3DB7B9" w14:textId="77777777" w:rsidR="004C3228" w:rsidRPr="00291D1D" w:rsidRDefault="004C3228" w:rsidP="00522E6C">
                                <w:pPr>
                                  <w:pStyle w:val="Header"/>
                                  <w:jc w:val="right"/>
                                  <w:rPr>
                                    <w:b/>
                                    <w:noProof/>
                                    <w:color w:val="003975"/>
                                  </w:rPr>
                                </w:pPr>
                                <w:r w:rsidRPr="00291D1D">
                                  <w:rPr>
                                    <w:b/>
                                    <w:noProof/>
                                    <w:color w:val="003975"/>
                                  </w:rPr>
                                  <w:t>SEX</w:t>
                                </w:r>
                              </w:p>
                              <w:p w14:paraId="13BDE750" w14:textId="77777777" w:rsidR="004C3228" w:rsidRPr="00291D1D" w:rsidRDefault="004C3228" w:rsidP="00522E6C">
                                <w:pPr>
                                  <w:pStyle w:val="Header"/>
                                  <w:jc w:val="right"/>
                                  <w:rPr>
                                    <w:noProof/>
                                    <w:color w:val="E09010"/>
                                  </w:rPr>
                                </w:pPr>
                              </w:p>
                              <w:p w14:paraId="775F96E4" w14:textId="739CC26E" w:rsidR="004C3228" w:rsidRPr="00291D1D" w:rsidRDefault="00D1123A" w:rsidP="00522E6C">
                                <w:pPr>
                                  <w:pStyle w:val="Header"/>
                                  <w:jc w:val="right"/>
                                  <w:rPr>
                                    <w:noProof/>
                                  </w:rPr>
                                </w:pPr>
                                <w:r>
                                  <w:rPr>
                                    <w:noProof/>
                                  </w:rPr>
                                  <w:t xml:space="preserve">Female Spayed </w:t>
                                </w:r>
                              </w:p>
                            </w:tc>
                          </w:tr>
                          <w:tr w:rsidR="004C3228" w:rsidRPr="00291D1D" w14:paraId="50201790" w14:textId="77777777" w:rsidTr="00291D1D">
                            <w:trPr>
                              <w:trHeight w:val="720"/>
                            </w:trPr>
                            <w:tc>
                              <w:tcPr>
                                <w:tcW w:w="2085" w:type="dxa"/>
                                <w:shd w:val="clear" w:color="auto" w:fill="auto"/>
                              </w:tcPr>
                              <w:p w14:paraId="2EA2E901" w14:textId="77777777" w:rsidR="004C3228" w:rsidRPr="00291D1D" w:rsidRDefault="004C3228" w:rsidP="00522E6C">
                                <w:pPr>
                                  <w:jc w:val="right"/>
                                  <w:rPr>
                                    <w:b/>
                                    <w:color w:val="003975"/>
                                  </w:rPr>
                                </w:pPr>
                                <w:r w:rsidRPr="00291D1D">
                                  <w:rPr>
                                    <w:b/>
                                    <w:color w:val="003975"/>
                                  </w:rPr>
                                  <w:t>AGE</w:t>
                                </w:r>
                              </w:p>
                              <w:p w14:paraId="3AD1A8B9" w14:textId="77777777" w:rsidR="004C3228" w:rsidRPr="00291D1D" w:rsidRDefault="004C3228" w:rsidP="00522E6C">
                                <w:pPr>
                                  <w:jc w:val="right"/>
                                </w:pPr>
                              </w:p>
                              <w:p w14:paraId="1842A77D" w14:textId="11F0187E" w:rsidR="004C3228" w:rsidRPr="00291D1D" w:rsidRDefault="00D1123A" w:rsidP="00522E6C">
                                <w:pPr>
                                  <w:jc w:val="right"/>
                                </w:pPr>
                                <w:r>
                                  <w:t>1</w:t>
                                </w:r>
                                <w:r w:rsidR="004C3228" w:rsidRPr="00291D1D">
                                  <w:t xml:space="preserve"> year</w:t>
                                </w:r>
                              </w:p>
                            </w:tc>
                          </w:tr>
                          <w:tr w:rsidR="004C3228" w:rsidRPr="00291D1D" w14:paraId="1D5F7154" w14:textId="77777777" w:rsidTr="00291D1D">
                            <w:trPr>
                              <w:trHeight w:val="720"/>
                            </w:trPr>
                            <w:tc>
                              <w:tcPr>
                                <w:tcW w:w="2085" w:type="dxa"/>
                                <w:shd w:val="clear" w:color="auto" w:fill="auto"/>
                              </w:tcPr>
                              <w:p w14:paraId="7A34CF24" w14:textId="77777777" w:rsidR="004C3228" w:rsidRPr="00291D1D" w:rsidRDefault="004C3228" w:rsidP="00522E6C">
                                <w:pPr>
                                  <w:jc w:val="right"/>
                                  <w:rPr>
                                    <w:b/>
                                    <w:color w:val="003975"/>
                                  </w:rPr>
                                </w:pPr>
                                <w:r w:rsidRPr="00291D1D">
                                  <w:rPr>
                                    <w:b/>
                                    <w:color w:val="003975"/>
                                  </w:rPr>
                                  <w:t>WEIGHT</w:t>
                                </w:r>
                              </w:p>
                              <w:p w14:paraId="56FBA47E" w14:textId="77777777" w:rsidR="004C3228" w:rsidRPr="00291D1D" w:rsidRDefault="004C3228" w:rsidP="00522E6C">
                                <w:pPr>
                                  <w:jc w:val="right"/>
                                  <w:rPr>
                                    <w:noProof/>
                                  </w:rPr>
                                </w:pPr>
                              </w:p>
                              <w:p w14:paraId="0EE25EE7" w14:textId="2ADEF297" w:rsidR="004C3228" w:rsidRPr="00291D1D" w:rsidRDefault="00D1123A" w:rsidP="00522E6C">
                                <w:pPr>
                                  <w:jc w:val="right"/>
                                </w:pPr>
                                <w:r>
                                  <w:rPr>
                                    <w:noProof/>
                                  </w:rPr>
                                  <w:t xml:space="preserve">NP </w:t>
                                </w:r>
                              </w:p>
                            </w:tc>
                          </w:tr>
                          <w:tr w:rsidR="004C3228" w:rsidRPr="00291D1D" w14:paraId="028A4645" w14:textId="77777777" w:rsidTr="00291D1D">
                            <w:trPr>
                              <w:trHeight w:val="720"/>
                            </w:trPr>
                            <w:tc>
                              <w:tcPr>
                                <w:tcW w:w="2085" w:type="dxa"/>
                                <w:shd w:val="clear" w:color="auto" w:fill="auto"/>
                              </w:tcPr>
                              <w:p w14:paraId="718B59D6" w14:textId="77777777" w:rsidR="004C3228" w:rsidRPr="00291D1D" w:rsidRDefault="004C3228" w:rsidP="00522E6C">
                                <w:pPr>
                                  <w:pStyle w:val="Header"/>
                                  <w:jc w:val="right"/>
                                  <w:rPr>
                                    <w:b/>
                                    <w:noProof/>
                                    <w:color w:val="003975"/>
                                  </w:rPr>
                                </w:pPr>
                                <w:r w:rsidRPr="00291D1D">
                                  <w:rPr>
                                    <w:b/>
                                    <w:noProof/>
                                    <w:color w:val="003975"/>
                                  </w:rPr>
                                  <w:t>INTERPRETED BY</w:t>
                                </w:r>
                              </w:p>
                              <w:p w14:paraId="0A025B09" w14:textId="77777777" w:rsidR="004C3228" w:rsidRPr="00291D1D" w:rsidRDefault="004C3228" w:rsidP="00522E6C">
                                <w:pPr>
                                  <w:pStyle w:val="Header"/>
                                  <w:jc w:val="right"/>
                                  <w:rPr>
                                    <w:noProof/>
                                    <w:color w:val="E09010"/>
                                  </w:rPr>
                                </w:pPr>
                              </w:p>
                              <w:p w14:paraId="176B1827" w14:textId="41FF051B" w:rsidR="004C3228" w:rsidRPr="00291D1D" w:rsidRDefault="00D1123A" w:rsidP="00522E6C">
                                <w:pPr>
                                  <w:jc w:val="right"/>
                                </w:pPr>
                                <w:r>
                                  <w:rPr>
                                    <w:noProof/>
                                  </w:rPr>
                                  <w:t xml:space="preserve">Karen Ebersole, DVM, DABVP (Canine and Feline) </w:t>
                                </w:r>
                              </w:p>
                            </w:tc>
                          </w:tr>
                          <w:tr w:rsidR="004C3228" w:rsidRPr="00291D1D" w14:paraId="7EFCD59D" w14:textId="77777777" w:rsidTr="00EF18B6">
                            <w:trPr>
                              <w:trHeight w:val="984"/>
                            </w:trPr>
                            <w:tc>
                              <w:tcPr>
                                <w:tcW w:w="2085" w:type="dxa"/>
                                <w:shd w:val="clear" w:color="auto" w:fill="auto"/>
                              </w:tcPr>
                              <w:p w14:paraId="0DB67E17" w14:textId="77777777" w:rsidR="004C3228" w:rsidRPr="00291D1D" w:rsidRDefault="004C3228" w:rsidP="00522E6C">
                                <w:pPr>
                                  <w:pStyle w:val="Header"/>
                                  <w:jc w:val="right"/>
                                  <w:rPr>
                                    <w:b/>
                                    <w:noProof/>
                                    <w:color w:val="003975"/>
                                  </w:rPr>
                                </w:pPr>
                                <w:r w:rsidRPr="00291D1D">
                                  <w:rPr>
                                    <w:b/>
                                    <w:noProof/>
                                    <w:color w:val="003975"/>
                                  </w:rPr>
                                  <w:t>IMAGING PERFORMED  BY</w:t>
                                </w:r>
                              </w:p>
                              <w:p w14:paraId="2D0FF49A" w14:textId="77777777" w:rsidR="004C3228" w:rsidRPr="00291D1D" w:rsidRDefault="004C3228" w:rsidP="00522E6C">
                                <w:pPr>
                                  <w:pStyle w:val="Header"/>
                                  <w:jc w:val="right"/>
                                  <w:rPr>
                                    <w:b/>
                                    <w:noProof/>
                                    <w:color w:val="003975"/>
                                  </w:rPr>
                                </w:pPr>
                              </w:p>
                              <w:p w14:paraId="582783EC" w14:textId="17BD8EF9" w:rsidR="004C3228" w:rsidRPr="00291D1D" w:rsidRDefault="00D1123A" w:rsidP="00522E6C">
                                <w:pPr>
                                  <w:pStyle w:val="Header"/>
                                  <w:jc w:val="right"/>
                                  <w:rPr>
                                    <w:noProof/>
                                  </w:rPr>
                                </w:pPr>
                                <w:r w:rsidRPr="00D1123A">
                                  <w:rPr>
                                    <w:rFonts w:cs="Lao MN"/>
                                  </w:rPr>
                                  <w:t>Jessica Miller, RDMS</w:t>
                                </w:r>
                                <w:r w:rsidRPr="00D1123A">
                                  <w:rPr>
                                    <w:rFonts w:cs="Lao MN"/>
                                  </w:rPr>
                                  <w:br/>
                                </w:r>
                              </w:p>
                            </w:tc>
                          </w:tr>
                          <w:tr w:rsidR="004C3228" w:rsidRPr="00291D1D" w14:paraId="56C52E65" w14:textId="77777777" w:rsidTr="00EF18B6">
                            <w:trPr>
                              <w:trHeight w:val="984"/>
                            </w:trPr>
                            <w:tc>
                              <w:tcPr>
                                <w:tcW w:w="2085" w:type="dxa"/>
                                <w:shd w:val="clear" w:color="auto" w:fill="auto"/>
                              </w:tcPr>
                              <w:p w14:paraId="449BE2EB" w14:textId="77777777" w:rsidR="004C3228" w:rsidRPr="00291D1D" w:rsidRDefault="004C3228" w:rsidP="00522E6C">
                                <w:pPr>
                                  <w:pStyle w:val="Header"/>
                                  <w:jc w:val="right"/>
                                  <w:rPr>
                                    <w:b/>
                                    <w:noProof/>
                                    <w:color w:val="003975"/>
                                  </w:rPr>
                                </w:pPr>
                                <w:r w:rsidRPr="00291D1D">
                                  <w:rPr>
                                    <w:b/>
                                    <w:noProof/>
                                    <w:color w:val="003975"/>
                                  </w:rPr>
                                  <w:t>HOSPITAL NAME</w:t>
                                </w:r>
                              </w:p>
                              <w:p w14:paraId="2B5D2704" w14:textId="77777777" w:rsidR="004C3228" w:rsidRPr="00291D1D" w:rsidRDefault="004C3228" w:rsidP="00522E6C">
                                <w:pPr>
                                  <w:pStyle w:val="Header"/>
                                  <w:jc w:val="right"/>
                                  <w:rPr>
                                    <w:noProof/>
                                    <w:color w:val="E09010"/>
                                  </w:rPr>
                                </w:pPr>
                              </w:p>
                              <w:p w14:paraId="2FAE8F88" w14:textId="50613A70" w:rsidR="004C3228" w:rsidRPr="00291D1D" w:rsidRDefault="00D1123A" w:rsidP="00522E6C">
                                <w:pPr>
                                  <w:pStyle w:val="Header"/>
                                  <w:jc w:val="right"/>
                                  <w:rPr>
                                    <w:noProof/>
                                  </w:rPr>
                                </w:pPr>
                                <w:r w:rsidRPr="00D1123A">
                                  <w:rPr>
                                    <w:rFonts w:cs="Lao MN"/>
                                  </w:rPr>
                                  <w:t>Westwood RVH</w:t>
                                </w:r>
                              </w:p>
                            </w:tc>
                          </w:tr>
                          <w:tr w:rsidR="004C3228" w:rsidRPr="00291D1D" w14:paraId="298C17DF" w14:textId="77777777" w:rsidTr="00EF18B6">
                            <w:trPr>
                              <w:trHeight w:val="984"/>
                            </w:trPr>
                            <w:tc>
                              <w:tcPr>
                                <w:tcW w:w="2085" w:type="dxa"/>
                                <w:shd w:val="clear" w:color="auto" w:fill="auto"/>
                              </w:tcPr>
                              <w:p w14:paraId="6591B84C" w14:textId="77777777" w:rsidR="004C3228" w:rsidRPr="00291D1D" w:rsidRDefault="004C3228" w:rsidP="00522E6C">
                                <w:pPr>
                                  <w:pStyle w:val="Header"/>
                                  <w:jc w:val="right"/>
                                  <w:rPr>
                                    <w:b/>
                                    <w:noProof/>
                                    <w:color w:val="003975"/>
                                  </w:rPr>
                                </w:pPr>
                                <w:r w:rsidRPr="00291D1D">
                                  <w:rPr>
                                    <w:b/>
                                    <w:noProof/>
                                    <w:color w:val="003975"/>
                                  </w:rPr>
                                  <w:t>REFERRING VET</w:t>
                                </w:r>
                              </w:p>
                              <w:p w14:paraId="2258331F" w14:textId="77777777" w:rsidR="004C3228" w:rsidRPr="00291D1D" w:rsidRDefault="004C3228" w:rsidP="00522E6C">
                                <w:pPr>
                                  <w:pStyle w:val="Header"/>
                                  <w:jc w:val="right"/>
                                  <w:rPr>
                                    <w:noProof/>
                                    <w:color w:val="E09010"/>
                                  </w:rPr>
                                </w:pPr>
                              </w:p>
                              <w:p w14:paraId="2CADFB3D" w14:textId="592C7CE3" w:rsidR="004C3228" w:rsidRPr="00291D1D" w:rsidRDefault="00D1123A" w:rsidP="00522E6C">
                                <w:pPr>
                                  <w:pStyle w:val="Header"/>
                                  <w:jc w:val="right"/>
                                  <w:rPr>
                                    <w:noProof/>
                                    <w:color w:val="808080"/>
                                  </w:rPr>
                                </w:pPr>
                                <w:r w:rsidRPr="00D1123A">
                                  <w:rPr>
                                    <w:rFonts w:cs="Lao MN"/>
                                  </w:rPr>
                                  <w:t>Dr McConnell</w:t>
                                </w:r>
                                <w:r w:rsidRPr="00D1123A">
                                  <w:rPr>
                                    <w:rFonts w:cs="Lao MN"/>
                                  </w:rPr>
                                  <w:br/>
                                </w:r>
                              </w:p>
                            </w:tc>
                          </w:tr>
                          <w:tr w:rsidR="004C3228" w:rsidRPr="00291D1D" w14:paraId="44B5AD83" w14:textId="77777777" w:rsidTr="00EF18B6">
                            <w:trPr>
                              <w:trHeight w:val="865"/>
                            </w:trPr>
                            <w:tc>
                              <w:tcPr>
                                <w:tcW w:w="2085" w:type="dxa"/>
                                <w:shd w:val="clear" w:color="auto" w:fill="auto"/>
                              </w:tcPr>
                              <w:p w14:paraId="7E7C8F23" w14:textId="77777777" w:rsidR="004C3228" w:rsidRPr="00291D1D" w:rsidRDefault="004C3228" w:rsidP="00522E6C">
                                <w:pPr>
                                  <w:pStyle w:val="Header"/>
                                  <w:jc w:val="right"/>
                                  <w:rPr>
                                    <w:b/>
                                    <w:noProof/>
                                    <w:color w:val="003975"/>
                                  </w:rPr>
                                </w:pPr>
                                <w:r w:rsidRPr="00291D1D">
                                  <w:rPr>
                                    <w:b/>
                                    <w:noProof/>
                                    <w:color w:val="003975"/>
                                  </w:rPr>
                                  <w:t>INVOICE</w:t>
                                </w:r>
                              </w:p>
                              <w:p w14:paraId="0B8C3CB6" w14:textId="77777777" w:rsidR="004C3228" w:rsidRPr="00291D1D" w:rsidRDefault="004C3228" w:rsidP="00522E6C">
                                <w:pPr>
                                  <w:pStyle w:val="Header"/>
                                  <w:jc w:val="right"/>
                                  <w:rPr>
                                    <w:noProof/>
                                    <w:color w:val="E09010"/>
                                  </w:rPr>
                                </w:pPr>
                              </w:p>
                              <w:p w14:paraId="1E01C37F" w14:textId="1C84741E" w:rsidR="004C3228" w:rsidRPr="00291D1D" w:rsidRDefault="00D1123A" w:rsidP="00522E6C">
                                <w:pPr>
                                  <w:pStyle w:val="Header"/>
                                  <w:jc w:val="right"/>
                                  <w:rPr>
                                    <w:noProof/>
                                  </w:rPr>
                                </w:pPr>
                                <w:r>
                                  <w:rPr>
                                    <w:noProof/>
                                  </w:rPr>
                                  <w:t>14211</w:t>
                                </w:r>
                              </w:p>
                            </w:tc>
                          </w:tr>
                          <w:tr w:rsidR="004C3228" w:rsidRPr="00291D1D" w14:paraId="5C40AFA2" w14:textId="77777777" w:rsidTr="00EF18B6">
                            <w:trPr>
                              <w:trHeight w:val="984"/>
                            </w:trPr>
                            <w:tc>
                              <w:tcPr>
                                <w:tcW w:w="2085" w:type="dxa"/>
                                <w:shd w:val="clear" w:color="auto" w:fill="auto"/>
                              </w:tcPr>
                              <w:p w14:paraId="08CE5448" w14:textId="77777777" w:rsidR="004C3228" w:rsidRPr="00291D1D" w:rsidRDefault="004C3228" w:rsidP="00522E6C">
                                <w:pPr>
                                  <w:pStyle w:val="Header"/>
                                  <w:jc w:val="right"/>
                                  <w:rPr>
                                    <w:b/>
                                    <w:noProof/>
                                    <w:color w:val="003975"/>
                                  </w:rPr>
                                </w:pPr>
                                <w:r w:rsidRPr="00291D1D">
                                  <w:rPr>
                                    <w:b/>
                                    <w:noProof/>
                                    <w:color w:val="003975"/>
                                  </w:rPr>
                                  <w:t>DATE</w:t>
                                </w:r>
                              </w:p>
                              <w:p w14:paraId="6E8411E4" w14:textId="77777777" w:rsidR="004C3228" w:rsidRPr="00291D1D" w:rsidRDefault="004C3228" w:rsidP="00522E6C">
                                <w:pPr>
                                  <w:pStyle w:val="Header"/>
                                  <w:jc w:val="right"/>
                                  <w:rPr>
                                    <w:noProof/>
                                    <w:color w:val="E09010"/>
                                  </w:rPr>
                                </w:pPr>
                              </w:p>
                              <w:p w14:paraId="5BAF3975" w14:textId="733E9C19" w:rsidR="004C3228" w:rsidRPr="00291D1D" w:rsidRDefault="00D1123A" w:rsidP="00522E6C">
                                <w:pPr>
                                  <w:pStyle w:val="Header"/>
                                  <w:jc w:val="right"/>
                                  <w:rPr>
                                    <w:noProof/>
                                  </w:rPr>
                                </w:pPr>
                                <w:r>
                                  <w:rPr>
                                    <w:noProof/>
                                  </w:rPr>
                                  <w:t>8.23</w:t>
                                </w:r>
                                <w:r w:rsidR="004C3228" w:rsidRPr="00291D1D">
                                  <w:rPr>
                                    <w:noProof/>
                                  </w:rPr>
                                  <w:t>.23</w:t>
                                </w:r>
                              </w:p>
                              <w:p w14:paraId="6C3C316A" w14:textId="77777777" w:rsidR="004C3228" w:rsidRPr="00291D1D" w:rsidRDefault="004C3228" w:rsidP="00522E6C">
                                <w:pPr>
                                  <w:pStyle w:val="Header"/>
                                  <w:jc w:val="right"/>
                                  <w:rPr>
                                    <w:noProof/>
                                    <w:color w:val="808080"/>
                                  </w:rPr>
                                </w:pPr>
                              </w:p>
                            </w:tc>
                          </w:tr>
                        </w:tbl>
                        <w:p w14:paraId="389ECB12" w14:textId="77777777" w:rsidR="004C3228" w:rsidRPr="00291D1D" w:rsidRDefault="004C3228" w:rsidP="004C3228"/>
                        <w:p w14:paraId="3EE136A0" w14:textId="77777777" w:rsidR="004C3228" w:rsidRPr="00291D1D" w:rsidRDefault="004C3228" w:rsidP="004C3228"/>
                        <w:p w14:paraId="60F95DBB" w14:textId="77777777" w:rsidR="004C3228" w:rsidRPr="00291D1D" w:rsidRDefault="004C3228" w:rsidP="004C3228"/>
                        <w:p w14:paraId="598DC552" w14:textId="77777777" w:rsidR="004C3228" w:rsidRPr="00291D1D" w:rsidRDefault="004C3228" w:rsidP="004C3228"/>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9194BA" id="_x0000_t202" coordsize="21600,21600" o:spt="202" path="m,l,21600r21600,l21600,xe">
              <v:stroke joinstyle="miter"/>
              <v:path gradientshapeok="t" o:connecttype="rect"/>
            </v:shapetype>
            <v:shape id="Text Box 1275159192" o:spid="_x0000_s1026" type="#_x0000_t202" style="position:absolute;margin-left:10.4pt;margin-top:140.65pt;width:116.15pt;height:695.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4C3228" w:rsidRPr="00291D1D" w14:paraId="4A2BF3F4" w14:textId="77777777" w:rsidTr="00291D1D">
                      <w:trPr>
                        <w:trHeight w:val="720"/>
                      </w:trPr>
                      <w:tc>
                        <w:tcPr>
                          <w:tcW w:w="2085" w:type="dxa"/>
                          <w:shd w:val="clear" w:color="auto" w:fill="auto"/>
                        </w:tcPr>
                        <w:p w14:paraId="6B2684CC" w14:textId="77777777" w:rsidR="004C3228" w:rsidRPr="00291D1D" w:rsidRDefault="004C3228" w:rsidP="00522E6C">
                          <w:pPr>
                            <w:pStyle w:val="Header"/>
                            <w:tabs>
                              <w:tab w:val="left" w:pos="630"/>
                            </w:tabs>
                            <w:jc w:val="right"/>
                            <w:rPr>
                              <w:b/>
                              <w:noProof/>
                              <w:color w:val="003975"/>
                            </w:rPr>
                          </w:pPr>
                          <w:r w:rsidRPr="00291D1D">
                            <w:rPr>
                              <w:b/>
                              <w:noProof/>
                              <w:color w:val="003975"/>
                            </w:rPr>
                            <w:t>PATIENT</w:t>
                          </w:r>
                        </w:p>
                        <w:p w14:paraId="3FC1717B" w14:textId="77777777" w:rsidR="004C3228" w:rsidRPr="00291D1D" w:rsidRDefault="004C3228" w:rsidP="00522E6C">
                          <w:pPr>
                            <w:pStyle w:val="Header"/>
                            <w:tabs>
                              <w:tab w:val="left" w:pos="630"/>
                            </w:tabs>
                            <w:jc w:val="right"/>
                            <w:rPr>
                              <w:noProof/>
                              <w:color w:val="E09010"/>
                            </w:rPr>
                          </w:pPr>
                        </w:p>
                        <w:p w14:paraId="7B2B60C2" w14:textId="4349CE33" w:rsidR="004C3228" w:rsidRPr="00291D1D" w:rsidRDefault="00D1123A" w:rsidP="00522E6C">
                          <w:pPr>
                            <w:pStyle w:val="Header"/>
                            <w:tabs>
                              <w:tab w:val="left" w:pos="630"/>
                            </w:tabs>
                            <w:jc w:val="right"/>
                            <w:rPr>
                              <w:noProof/>
                              <w:color w:val="333333"/>
                            </w:rPr>
                          </w:pPr>
                          <w:r w:rsidRPr="00D1123A">
                            <w:rPr>
                              <w:rFonts w:cs="Lao MN"/>
                            </w:rPr>
                            <w:t xml:space="preserve">Chelsea </w:t>
                          </w:r>
                          <w:proofErr w:type="spellStart"/>
                          <w:r w:rsidRPr="00D1123A">
                            <w:rPr>
                              <w:rFonts w:cs="Lao MN"/>
                            </w:rPr>
                            <w:t>Hughs</w:t>
                          </w:r>
                          <w:proofErr w:type="spellEnd"/>
                          <w:r w:rsidRPr="00D1123A">
                            <w:rPr>
                              <w:rFonts w:cs="Lao MN"/>
                            </w:rPr>
                            <w:t xml:space="preserve"> </w:t>
                          </w:r>
                        </w:p>
                      </w:tc>
                    </w:tr>
                    <w:tr w:rsidR="004C3228" w:rsidRPr="00291D1D" w14:paraId="4A47BE06" w14:textId="77777777" w:rsidTr="00291D1D">
                      <w:trPr>
                        <w:trHeight w:val="720"/>
                      </w:trPr>
                      <w:tc>
                        <w:tcPr>
                          <w:tcW w:w="2085" w:type="dxa"/>
                          <w:shd w:val="clear" w:color="auto" w:fill="auto"/>
                        </w:tcPr>
                        <w:p w14:paraId="133AACB0" w14:textId="77777777" w:rsidR="004C3228" w:rsidRPr="00291D1D" w:rsidRDefault="004C3228" w:rsidP="00522E6C">
                          <w:pPr>
                            <w:pStyle w:val="Header"/>
                            <w:jc w:val="right"/>
                            <w:rPr>
                              <w:b/>
                              <w:noProof/>
                              <w:color w:val="003975"/>
                            </w:rPr>
                          </w:pPr>
                          <w:r w:rsidRPr="00291D1D">
                            <w:rPr>
                              <w:b/>
                              <w:noProof/>
                              <w:color w:val="003975"/>
                            </w:rPr>
                            <w:t>SPECIES</w:t>
                          </w:r>
                        </w:p>
                        <w:p w14:paraId="4CFF95A2" w14:textId="77777777" w:rsidR="004C3228" w:rsidRPr="00291D1D" w:rsidRDefault="004C3228" w:rsidP="00522E6C">
                          <w:pPr>
                            <w:pStyle w:val="Header"/>
                            <w:jc w:val="right"/>
                            <w:rPr>
                              <w:noProof/>
                              <w:color w:val="E09010"/>
                            </w:rPr>
                          </w:pPr>
                        </w:p>
                        <w:p w14:paraId="041C3C73" w14:textId="77777777" w:rsidR="004C3228" w:rsidRPr="00291D1D" w:rsidRDefault="004C3228" w:rsidP="00522E6C">
                          <w:pPr>
                            <w:pStyle w:val="Header"/>
                            <w:jc w:val="right"/>
                            <w:rPr>
                              <w:noProof/>
                            </w:rPr>
                          </w:pPr>
                          <w:r w:rsidRPr="00291D1D">
                            <w:rPr>
                              <w:noProof/>
                            </w:rPr>
                            <w:t>Canine</w:t>
                          </w:r>
                        </w:p>
                      </w:tc>
                    </w:tr>
                    <w:tr w:rsidR="004C3228" w:rsidRPr="00291D1D" w14:paraId="371A766B" w14:textId="77777777" w:rsidTr="00291D1D">
                      <w:trPr>
                        <w:trHeight w:val="720"/>
                      </w:trPr>
                      <w:tc>
                        <w:tcPr>
                          <w:tcW w:w="2085" w:type="dxa"/>
                          <w:shd w:val="clear" w:color="auto" w:fill="auto"/>
                        </w:tcPr>
                        <w:p w14:paraId="3D51D980" w14:textId="77777777" w:rsidR="004C3228" w:rsidRPr="00291D1D" w:rsidRDefault="004C3228" w:rsidP="00522E6C">
                          <w:pPr>
                            <w:pStyle w:val="Header"/>
                            <w:jc w:val="right"/>
                            <w:rPr>
                              <w:b/>
                              <w:noProof/>
                              <w:color w:val="003975"/>
                            </w:rPr>
                          </w:pPr>
                          <w:r w:rsidRPr="00291D1D">
                            <w:rPr>
                              <w:b/>
                              <w:noProof/>
                              <w:color w:val="003975"/>
                            </w:rPr>
                            <w:t>BREED</w:t>
                          </w:r>
                        </w:p>
                        <w:p w14:paraId="0811DDDE" w14:textId="77777777" w:rsidR="004C3228" w:rsidRPr="00291D1D" w:rsidRDefault="004C3228" w:rsidP="00522E6C">
                          <w:pPr>
                            <w:pStyle w:val="Header"/>
                            <w:jc w:val="right"/>
                            <w:rPr>
                              <w:noProof/>
                              <w:color w:val="E09010"/>
                            </w:rPr>
                          </w:pPr>
                        </w:p>
                        <w:p w14:paraId="30794360" w14:textId="5BE0BCB5" w:rsidR="004C3228" w:rsidRPr="00291D1D" w:rsidRDefault="00D1123A" w:rsidP="00522E6C">
                          <w:pPr>
                            <w:pStyle w:val="Header"/>
                            <w:jc w:val="right"/>
                            <w:rPr>
                              <w:noProof/>
                            </w:rPr>
                          </w:pPr>
                          <w:r>
                            <w:rPr>
                              <w:noProof/>
                            </w:rPr>
                            <w:t>Bernedoodle</w:t>
                          </w:r>
                        </w:p>
                      </w:tc>
                    </w:tr>
                    <w:tr w:rsidR="004C3228" w:rsidRPr="00291D1D" w14:paraId="292C96D3" w14:textId="77777777" w:rsidTr="00291D1D">
                      <w:trPr>
                        <w:trHeight w:val="720"/>
                      </w:trPr>
                      <w:tc>
                        <w:tcPr>
                          <w:tcW w:w="2085" w:type="dxa"/>
                          <w:shd w:val="clear" w:color="auto" w:fill="auto"/>
                        </w:tcPr>
                        <w:p w14:paraId="0D3DB7B9" w14:textId="77777777" w:rsidR="004C3228" w:rsidRPr="00291D1D" w:rsidRDefault="004C3228" w:rsidP="00522E6C">
                          <w:pPr>
                            <w:pStyle w:val="Header"/>
                            <w:jc w:val="right"/>
                            <w:rPr>
                              <w:b/>
                              <w:noProof/>
                              <w:color w:val="003975"/>
                            </w:rPr>
                          </w:pPr>
                          <w:r w:rsidRPr="00291D1D">
                            <w:rPr>
                              <w:b/>
                              <w:noProof/>
                              <w:color w:val="003975"/>
                            </w:rPr>
                            <w:t>SEX</w:t>
                          </w:r>
                        </w:p>
                        <w:p w14:paraId="13BDE750" w14:textId="77777777" w:rsidR="004C3228" w:rsidRPr="00291D1D" w:rsidRDefault="004C3228" w:rsidP="00522E6C">
                          <w:pPr>
                            <w:pStyle w:val="Header"/>
                            <w:jc w:val="right"/>
                            <w:rPr>
                              <w:noProof/>
                              <w:color w:val="E09010"/>
                            </w:rPr>
                          </w:pPr>
                        </w:p>
                        <w:p w14:paraId="775F96E4" w14:textId="739CC26E" w:rsidR="004C3228" w:rsidRPr="00291D1D" w:rsidRDefault="00D1123A" w:rsidP="00522E6C">
                          <w:pPr>
                            <w:pStyle w:val="Header"/>
                            <w:jc w:val="right"/>
                            <w:rPr>
                              <w:noProof/>
                            </w:rPr>
                          </w:pPr>
                          <w:r>
                            <w:rPr>
                              <w:noProof/>
                            </w:rPr>
                            <w:t xml:space="preserve">Female Spayed </w:t>
                          </w:r>
                        </w:p>
                      </w:tc>
                    </w:tr>
                    <w:tr w:rsidR="004C3228" w:rsidRPr="00291D1D" w14:paraId="50201790" w14:textId="77777777" w:rsidTr="00291D1D">
                      <w:trPr>
                        <w:trHeight w:val="720"/>
                      </w:trPr>
                      <w:tc>
                        <w:tcPr>
                          <w:tcW w:w="2085" w:type="dxa"/>
                          <w:shd w:val="clear" w:color="auto" w:fill="auto"/>
                        </w:tcPr>
                        <w:p w14:paraId="2EA2E901" w14:textId="77777777" w:rsidR="004C3228" w:rsidRPr="00291D1D" w:rsidRDefault="004C3228" w:rsidP="00522E6C">
                          <w:pPr>
                            <w:jc w:val="right"/>
                            <w:rPr>
                              <w:b/>
                              <w:color w:val="003975"/>
                            </w:rPr>
                          </w:pPr>
                          <w:r w:rsidRPr="00291D1D">
                            <w:rPr>
                              <w:b/>
                              <w:color w:val="003975"/>
                            </w:rPr>
                            <w:t>AGE</w:t>
                          </w:r>
                        </w:p>
                        <w:p w14:paraId="3AD1A8B9" w14:textId="77777777" w:rsidR="004C3228" w:rsidRPr="00291D1D" w:rsidRDefault="004C3228" w:rsidP="00522E6C">
                          <w:pPr>
                            <w:jc w:val="right"/>
                          </w:pPr>
                        </w:p>
                        <w:p w14:paraId="1842A77D" w14:textId="11F0187E" w:rsidR="004C3228" w:rsidRPr="00291D1D" w:rsidRDefault="00D1123A" w:rsidP="00522E6C">
                          <w:pPr>
                            <w:jc w:val="right"/>
                          </w:pPr>
                          <w:r>
                            <w:t>1</w:t>
                          </w:r>
                          <w:r w:rsidR="004C3228" w:rsidRPr="00291D1D">
                            <w:t xml:space="preserve"> year</w:t>
                          </w:r>
                        </w:p>
                      </w:tc>
                    </w:tr>
                    <w:tr w:rsidR="004C3228" w:rsidRPr="00291D1D" w14:paraId="1D5F7154" w14:textId="77777777" w:rsidTr="00291D1D">
                      <w:trPr>
                        <w:trHeight w:val="720"/>
                      </w:trPr>
                      <w:tc>
                        <w:tcPr>
                          <w:tcW w:w="2085" w:type="dxa"/>
                          <w:shd w:val="clear" w:color="auto" w:fill="auto"/>
                        </w:tcPr>
                        <w:p w14:paraId="7A34CF24" w14:textId="77777777" w:rsidR="004C3228" w:rsidRPr="00291D1D" w:rsidRDefault="004C3228" w:rsidP="00522E6C">
                          <w:pPr>
                            <w:jc w:val="right"/>
                            <w:rPr>
                              <w:b/>
                              <w:color w:val="003975"/>
                            </w:rPr>
                          </w:pPr>
                          <w:r w:rsidRPr="00291D1D">
                            <w:rPr>
                              <w:b/>
                              <w:color w:val="003975"/>
                            </w:rPr>
                            <w:t>WEIGHT</w:t>
                          </w:r>
                        </w:p>
                        <w:p w14:paraId="56FBA47E" w14:textId="77777777" w:rsidR="004C3228" w:rsidRPr="00291D1D" w:rsidRDefault="004C3228" w:rsidP="00522E6C">
                          <w:pPr>
                            <w:jc w:val="right"/>
                            <w:rPr>
                              <w:noProof/>
                            </w:rPr>
                          </w:pPr>
                        </w:p>
                        <w:p w14:paraId="0EE25EE7" w14:textId="2ADEF297" w:rsidR="004C3228" w:rsidRPr="00291D1D" w:rsidRDefault="00D1123A" w:rsidP="00522E6C">
                          <w:pPr>
                            <w:jc w:val="right"/>
                          </w:pPr>
                          <w:r>
                            <w:rPr>
                              <w:noProof/>
                            </w:rPr>
                            <w:t xml:space="preserve">NP </w:t>
                          </w:r>
                        </w:p>
                      </w:tc>
                    </w:tr>
                    <w:tr w:rsidR="004C3228" w:rsidRPr="00291D1D" w14:paraId="028A4645" w14:textId="77777777" w:rsidTr="00291D1D">
                      <w:trPr>
                        <w:trHeight w:val="720"/>
                      </w:trPr>
                      <w:tc>
                        <w:tcPr>
                          <w:tcW w:w="2085" w:type="dxa"/>
                          <w:shd w:val="clear" w:color="auto" w:fill="auto"/>
                        </w:tcPr>
                        <w:p w14:paraId="718B59D6" w14:textId="77777777" w:rsidR="004C3228" w:rsidRPr="00291D1D" w:rsidRDefault="004C3228" w:rsidP="00522E6C">
                          <w:pPr>
                            <w:pStyle w:val="Header"/>
                            <w:jc w:val="right"/>
                            <w:rPr>
                              <w:b/>
                              <w:noProof/>
                              <w:color w:val="003975"/>
                            </w:rPr>
                          </w:pPr>
                          <w:r w:rsidRPr="00291D1D">
                            <w:rPr>
                              <w:b/>
                              <w:noProof/>
                              <w:color w:val="003975"/>
                            </w:rPr>
                            <w:t>INTERPRETED BY</w:t>
                          </w:r>
                        </w:p>
                        <w:p w14:paraId="0A025B09" w14:textId="77777777" w:rsidR="004C3228" w:rsidRPr="00291D1D" w:rsidRDefault="004C3228" w:rsidP="00522E6C">
                          <w:pPr>
                            <w:pStyle w:val="Header"/>
                            <w:jc w:val="right"/>
                            <w:rPr>
                              <w:noProof/>
                              <w:color w:val="E09010"/>
                            </w:rPr>
                          </w:pPr>
                        </w:p>
                        <w:p w14:paraId="176B1827" w14:textId="41FF051B" w:rsidR="004C3228" w:rsidRPr="00291D1D" w:rsidRDefault="00D1123A" w:rsidP="00522E6C">
                          <w:pPr>
                            <w:jc w:val="right"/>
                          </w:pPr>
                          <w:r>
                            <w:rPr>
                              <w:noProof/>
                            </w:rPr>
                            <w:t xml:space="preserve">Karen Ebersole, DVM, DABVP (Canine and Feline) </w:t>
                          </w:r>
                        </w:p>
                      </w:tc>
                    </w:tr>
                    <w:tr w:rsidR="004C3228" w:rsidRPr="00291D1D" w14:paraId="7EFCD59D" w14:textId="77777777" w:rsidTr="00EF18B6">
                      <w:trPr>
                        <w:trHeight w:val="984"/>
                      </w:trPr>
                      <w:tc>
                        <w:tcPr>
                          <w:tcW w:w="2085" w:type="dxa"/>
                          <w:shd w:val="clear" w:color="auto" w:fill="auto"/>
                        </w:tcPr>
                        <w:p w14:paraId="0DB67E17" w14:textId="77777777" w:rsidR="004C3228" w:rsidRPr="00291D1D" w:rsidRDefault="004C3228" w:rsidP="00522E6C">
                          <w:pPr>
                            <w:pStyle w:val="Header"/>
                            <w:jc w:val="right"/>
                            <w:rPr>
                              <w:b/>
                              <w:noProof/>
                              <w:color w:val="003975"/>
                            </w:rPr>
                          </w:pPr>
                          <w:r w:rsidRPr="00291D1D">
                            <w:rPr>
                              <w:b/>
                              <w:noProof/>
                              <w:color w:val="003975"/>
                            </w:rPr>
                            <w:t>IMAGING PERFORMED  BY</w:t>
                          </w:r>
                        </w:p>
                        <w:p w14:paraId="2D0FF49A" w14:textId="77777777" w:rsidR="004C3228" w:rsidRPr="00291D1D" w:rsidRDefault="004C3228" w:rsidP="00522E6C">
                          <w:pPr>
                            <w:pStyle w:val="Header"/>
                            <w:jc w:val="right"/>
                            <w:rPr>
                              <w:b/>
                              <w:noProof/>
                              <w:color w:val="003975"/>
                            </w:rPr>
                          </w:pPr>
                        </w:p>
                        <w:p w14:paraId="582783EC" w14:textId="17BD8EF9" w:rsidR="004C3228" w:rsidRPr="00291D1D" w:rsidRDefault="00D1123A" w:rsidP="00522E6C">
                          <w:pPr>
                            <w:pStyle w:val="Header"/>
                            <w:jc w:val="right"/>
                            <w:rPr>
                              <w:noProof/>
                            </w:rPr>
                          </w:pPr>
                          <w:r w:rsidRPr="00D1123A">
                            <w:rPr>
                              <w:rFonts w:cs="Lao MN"/>
                            </w:rPr>
                            <w:t>Jessica Miller, RDMS</w:t>
                          </w:r>
                          <w:r w:rsidRPr="00D1123A">
                            <w:rPr>
                              <w:rFonts w:cs="Lao MN"/>
                            </w:rPr>
                            <w:br/>
                          </w:r>
                        </w:p>
                      </w:tc>
                    </w:tr>
                    <w:tr w:rsidR="004C3228" w:rsidRPr="00291D1D" w14:paraId="56C52E65" w14:textId="77777777" w:rsidTr="00EF18B6">
                      <w:trPr>
                        <w:trHeight w:val="984"/>
                      </w:trPr>
                      <w:tc>
                        <w:tcPr>
                          <w:tcW w:w="2085" w:type="dxa"/>
                          <w:shd w:val="clear" w:color="auto" w:fill="auto"/>
                        </w:tcPr>
                        <w:p w14:paraId="449BE2EB" w14:textId="77777777" w:rsidR="004C3228" w:rsidRPr="00291D1D" w:rsidRDefault="004C3228" w:rsidP="00522E6C">
                          <w:pPr>
                            <w:pStyle w:val="Header"/>
                            <w:jc w:val="right"/>
                            <w:rPr>
                              <w:b/>
                              <w:noProof/>
                              <w:color w:val="003975"/>
                            </w:rPr>
                          </w:pPr>
                          <w:r w:rsidRPr="00291D1D">
                            <w:rPr>
                              <w:b/>
                              <w:noProof/>
                              <w:color w:val="003975"/>
                            </w:rPr>
                            <w:t>HOSPITAL NAME</w:t>
                          </w:r>
                        </w:p>
                        <w:p w14:paraId="2B5D2704" w14:textId="77777777" w:rsidR="004C3228" w:rsidRPr="00291D1D" w:rsidRDefault="004C3228" w:rsidP="00522E6C">
                          <w:pPr>
                            <w:pStyle w:val="Header"/>
                            <w:jc w:val="right"/>
                            <w:rPr>
                              <w:noProof/>
                              <w:color w:val="E09010"/>
                            </w:rPr>
                          </w:pPr>
                        </w:p>
                        <w:p w14:paraId="2FAE8F88" w14:textId="50613A70" w:rsidR="004C3228" w:rsidRPr="00291D1D" w:rsidRDefault="00D1123A" w:rsidP="00522E6C">
                          <w:pPr>
                            <w:pStyle w:val="Header"/>
                            <w:jc w:val="right"/>
                            <w:rPr>
                              <w:noProof/>
                            </w:rPr>
                          </w:pPr>
                          <w:r w:rsidRPr="00D1123A">
                            <w:rPr>
                              <w:rFonts w:cs="Lao MN"/>
                            </w:rPr>
                            <w:t>Westwood RVH</w:t>
                          </w:r>
                        </w:p>
                      </w:tc>
                    </w:tr>
                    <w:tr w:rsidR="004C3228" w:rsidRPr="00291D1D" w14:paraId="298C17DF" w14:textId="77777777" w:rsidTr="00EF18B6">
                      <w:trPr>
                        <w:trHeight w:val="984"/>
                      </w:trPr>
                      <w:tc>
                        <w:tcPr>
                          <w:tcW w:w="2085" w:type="dxa"/>
                          <w:shd w:val="clear" w:color="auto" w:fill="auto"/>
                        </w:tcPr>
                        <w:p w14:paraId="6591B84C" w14:textId="77777777" w:rsidR="004C3228" w:rsidRPr="00291D1D" w:rsidRDefault="004C3228" w:rsidP="00522E6C">
                          <w:pPr>
                            <w:pStyle w:val="Header"/>
                            <w:jc w:val="right"/>
                            <w:rPr>
                              <w:b/>
                              <w:noProof/>
                              <w:color w:val="003975"/>
                            </w:rPr>
                          </w:pPr>
                          <w:r w:rsidRPr="00291D1D">
                            <w:rPr>
                              <w:b/>
                              <w:noProof/>
                              <w:color w:val="003975"/>
                            </w:rPr>
                            <w:t>REFERRING VET</w:t>
                          </w:r>
                        </w:p>
                        <w:p w14:paraId="2258331F" w14:textId="77777777" w:rsidR="004C3228" w:rsidRPr="00291D1D" w:rsidRDefault="004C3228" w:rsidP="00522E6C">
                          <w:pPr>
                            <w:pStyle w:val="Header"/>
                            <w:jc w:val="right"/>
                            <w:rPr>
                              <w:noProof/>
                              <w:color w:val="E09010"/>
                            </w:rPr>
                          </w:pPr>
                        </w:p>
                        <w:p w14:paraId="2CADFB3D" w14:textId="592C7CE3" w:rsidR="004C3228" w:rsidRPr="00291D1D" w:rsidRDefault="00D1123A" w:rsidP="00522E6C">
                          <w:pPr>
                            <w:pStyle w:val="Header"/>
                            <w:jc w:val="right"/>
                            <w:rPr>
                              <w:noProof/>
                              <w:color w:val="808080"/>
                            </w:rPr>
                          </w:pPr>
                          <w:r w:rsidRPr="00D1123A">
                            <w:rPr>
                              <w:rFonts w:cs="Lao MN"/>
                            </w:rPr>
                            <w:t>Dr McConnell</w:t>
                          </w:r>
                          <w:r w:rsidRPr="00D1123A">
                            <w:rPr>
                              <w:rFonts w:cs="Lao MN"/>
                            </w:rPr>
                            <w:br/>
                          </w:r>
                        </w:p>
                      </w:tc>
                    </w:tr>
                    <w:tr w:rsidR="004C3228" w:rsidRPr="00291D1D" w14:paraId="44B5AD83" w14:textId="77777777" w:rsidTr="00EF18B6">
                      <w:trPr>
                        <w:trHeight w:val="865"/>
                      </w:trPr>
                      <w:tc>
                        <w:tcPr>
                          <w:tcW w:w="2085" w:type="dxa"/>
                          <w:shd w:val="clear" w:color="auto" w:fill="auto"/>
                        </w:tcPr>
                        <w:p w14:paraId="7E7C8F23" w14:textId="77777777" w:rsidR="004C3228" w:rsidRPr="00291D1D" w:rsidRDefault="004C3228" w:rsidP="00522E6C">
                          <w:pPr>
                            <w:pStyle w:val="Header"/>
                            <w:jc w:val="right"/>
                            <w:rPr>
                              <w:b/>
                              <w:noProof/>
                              <w:color w:val="003975"/>
                            </w:rPr>
                          </w:pPr>
                          <w:r w:rsidRPr="00291D1D">
                            <w:rPr>
                              <w:b/>
                              <w:noProof/>
                              <w:color w:val="003975"/>
                            </w:rPr>
                            <w:t>INVOICE</w:t>
                          </w:r>
                        </w:p>
                        <w:p w14:paraId="0B8C3CB6" w14:textId="77777777" w:rsidR="004C3228" w:rsidRPr="00291D1D" w:rsidRDefault="004C3228" w:rsidP="00522E6C">
                          <w:pPr>
                            <w:pStyle w:val="Header"/>
                            <w:jc w:val="right"/>
                            <w:rPr>
                              <w:noProof/>
                              <w:color w:val="E09010"/>
                            </w:rPr>
                          </w:pPr>
                        </w:p>
                        <w:p w14:paraId="1E01C37F" w14:textId="1C84741E" w:rsidR="004C3228" w:rsidRPr="00291D1D" w:rsidRDefault="00D1123A" w:rsidP="00522E6C">
                          <w:pPr>
                            <w:pStyle w:val="Header"/>
                            <w:jc w:val="right"/>
                            <w:rPr>
                              <w:noProof/>
                            </w:rPr>
                          </w:pPr>
                          <w:r>
                            <w:rPr>
                              <w:noProof/>
                            </w:rPr>
                            <w:t>14211</w:t>
                          </w:r>
                        </w:p>
                      </w:tc>
                    </w:tr>
                    <w:tr w:rsidR="004C3228" w:rsidRPr="00291D1D" w14:paraId="5C40AFA2" w14:textId="77777777" w:rsidTr="00EF18B6">
                      <w:trPr>
                        <w:trHeight w:val="984"/>
                      </w:trPr>
                      <w:tc>
                        <w:tcPr>
                          <w:tcW w:w="2085" w:type="dxa"/>
                          <w:shd w:val="clear" w:color="auto" w:fill="auto"/>
                        </w:tcPr>
                        <w:p w14:paraId="08CE5448" w14:textId="77777777" w:rsidR="004C3228" w:rsidRPr="00291D1D" w:rsidRDefault="004C3228" w:rsidP="00522E6C">
                          <w:pPr>
                            <w:pStyle w:val="Header"/>
                            <w:jc w:val="right"/>
                            <w:rPr>
                              <w:b/>
                              <w:noProof/>
                              <w:color w:val="003975"/>
                            </w:rPr>
                          </w:pPr>
                          <w:r w:rsidRPr="00291D1D">
                            <w:rPr>
                              <w:b/>
                              <w:noProof/>
                              <w:color w:val="003975"/>
                            </w:rPr>
                            <w:t>DATE</w:t>
                          </w:r>
                        </w:p>
                        <w:p w14:paraId="6E8411E4" w14:textId="77777777" w:rsidR="004C3228" w:rsidRPr="00291D1D" w:rsidRDefault="004C3228" w:rsidP="00522E6C">
                          <w:pPr>
                            <w:pStyle w:val="Header"/>
                            <w:jc w:val="right"/>
                            <w:rPr>
                              <w:noProof/>
                              <w:color w:val="E09010"/>
                            </w:rPr>
                          </w:pPr>
                        </w:p>
                        <w:p w14:paraId="5BAF3975" w14:textId="733E9C19" w:rsidR="004C3228" w:rsidRPr="00291D1D" w:rsidRDefault="00D1123A" w:rsidP="00522E6C">
                          <w:pPr>
                            <w:pStyle w:val="Header"/>
                            <w:jc w:val="right"/>
                            <w:rPr>
                              <w:noProof/>
                            </w:rPr>
                          </w:pPr>
                          <w:r>
                            <w:rPr>
                              <w:noProof/>
                            </w:rPr>
                            <w:t>8.23</w:t>
                          </w:r>
                          <w:r w:rsidR="004C3228" w:rsidRPr="00291D1D">
                            <w:rPr>
                              <w:noProof/>
                            </w:rPr>
                            <w:t>.23</w:t>
                          </w:r>
                        </w:p>
                        <w:p w14:paraId="6C3C316A" w14:textId="77777777" w:rsidR="004C3228" w:rsidRPr="00291D1D" w:rsidRDefault="004C3228" w:rsidP="00522E6C">
                          <w:pPr>
                            <w:pStyle w:val="Header"/>
                            <w:jc w:val="right"/>
                            <w:rPr>
                              <w:noProof/>
                              <w:color w:val="808080"/>
                            </w:rPr>
                          </w:pPr>
                        </w:p>
                      </w:tc>
                    </w:tr>
                  </w:tbl>
                  <w:p w14:paraId="389ECB12" w14:textId="77777777" w:rsidR="004C3228" w:rsidRPr="00291D1D" w:rsidRDefault="004C3228" w:rsidP="004C3228"/>
                  <w:p w14:paraId="3EE136A0" w14:textId="77777777" w:rsidR="004C3228" w:rsidRPr="00291D1D" w:rsidRDefault="004C3228" w:rsidP="004C3228"/>
                  <w:p w14:paraId="60F95DBB" w14:textId="77777777" w:rsidR="004C3228" w:rsidRPr="00291D1D" w:rsidRDefault="004C3228" w:rsidP="004C3228"/>
                  <w:p w14:paraId="598DC552" w14:textId="77777777" w:rsidR="004C3228" w:rsidRPr="00291D1D" w:rsidRDefault="004C3228" w:rsidP="004C3228"/>
                </w:txbxContent>
              </v:textbox>
              <w10:wrap type="through" anchorx="page" anchory="page"/>
            </v:shape>
          </w:pict>
        </mc:Fallback>
      </mc:AlternateContent>
    </w:r>
    <w:r w:rsidRPr="00F9084E">
      <w:rPr>
        <w:rFonts w:cstheme="majorHAnsi"/>
        <w:noProof/>
      </w:rPr>
      <w:drawing>
        <wp:anchor distT="0" distB="0" distL="114300" distR="114300" simplePos="0" relativeHeight="251663360" behindDoc="0" locked="0" layoutInCell="1" allowOverlap="1" wp14:anchorId="0A382FAB" wp14:editId="28895E6E">
          <wp:simplePos x="0" y="0"/>
          <wp:positionH relativeFrom="page">
            <wp:posOffset>623375</wp:posOffset>
          </wp:positionH>
          <wp:positionV relativeFrom="page">
            <wp:posOffset>457444</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1274352005" name="Picture 1274352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27E56" w14:textId="77777777" w:rsidR="006C570E" w:rsidRPr="00F9084E" w:rsidRDefault="006C570E">
    <w:pPr>
      <w:pStyle w:val="Header"/>
      <w:rPr>
        <w:rFonts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2CF0" w14:textId="77777777" w:rsidR="00AA6F00" w:rsidRDefault="00AF4EBC">
    <w:pPr>
      <w:pStyle w:val="Header"/>
    </w:pPr>
    <w:r>
      <w:rPr>
        <w:noProof/>
      </w:rPr>
      <mc:AlternateContent>
        <mc:Choice Requires="wps">
          <w:drawing>
            <wp:anchor distT="0" distB="0" distL="114300" distR="114300" simplePos="0" relativeHeight="251661312" behindDoc="0" locked="0" layoutInCell="1" allowOverlap="1" wp14:anchorId="4671E2A5" wp14:editId="573F2C1D">
              <wp:simplePos x="0" y="0"/>
              <wp:positionH relativeFrom="page">
                <wp:posOffset>131974</wp:posOffset>
              </wp:positionH>
              <wp:positionV relativeFrom="page">
                <wp:posOffset>1786379</wp:posOffset>
              </wp:positionV>
              <wp:extent cx="1475295" cy="8834120"/>
              <wp:effectExtent l="0" t="0" r="0" b="5080"/>
              <wp:wrapThrough wrapText="bothSides">
                <wp:wrapPolygon edited="0">
                  <wp:start x="558" y="0"/>
                  <wp:lineTo x="558" y="21581"/>
                  <wp:lineTo x="20828" y="21581"/>
                  <wp:lineTo x="20828" y="0"/>
                  <wp:lineTo x="558"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295" cy="883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522E6C">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522E6C">
                                <w:pPr>
                                  <w:pStyle w:val="Header"/>
                                  <w:tabs>
                                    <w:tab w:val="left" w:pos="630"/>
                                  </w:tabs>
                                  <w:jc w:val="right"/>
                                  <w:rPr>
                                    <w:rFonts w:ascii="Lato Regular" w:hAnsi="Lato Regular"/>
                                    <w:noProof/>
                                    <w:color w:val="E09010"/>
                                    <w:sz w:val="18"/>
                                    <w:szCs w:val="18"/>
                                  </w:rPr>
                                </w:pPr>
                              </w:p>
                              <w:p w14:paraId="60C9C1D5" w14:textId="77777777" w:rsidR="00522E6C" w:rsidRPr="006B22B9" w:rsidRDefault="00522E6C" w:rsidP="00522E6C">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__</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522E6C">
                                <w:pPr>
                                  <w:pStyle w:val="Header"/>
                                  <w:jc w:val="right"/>
                                  <w:rPr>
                                    <w:rFonts w:ascii="Lato Regular" w:hAnsi="Lato Regular"/>
                                    <w:noProof/>
                                    <w:color w:val="E09010"/>
                                    <w:sz w:val="18"/>
                                    <w:szCs w:val="18"/>
                                  </w:rPr>
                                </w:pPr>
                              </w:p>
                              <w:p w14:paraId="3C18AC69" w14:textId="17BA4641" w:rsidR="00522E6C" w:rsidRPr="006B22B9" w:rsidRDefault="00401C39" w:rsidP="00522E6C">
                                <w:pPr>
                                  <w:pStyle w:val="Header"/>
                                  <w:jc w:val="right"/>
                                  <w:rPr>
                                    <w:rFonts w:ascii="Lato Regular" w:hAnsi="Lato Regular"/>
                                    <w:noProof/>
                                    <w:sz w:val="18"/>
                                    <w:szCs w:val="18"/>
                                  </w:rPr>
                                </w:pPr>
                                <w:r>
                                  <w:rPr>
                                    <w:rFonts w:ascii="Lato Regular" w:hAnsi="Lato Regular"/>
                                    <w:noProof/>
                                    <w:sz w:val="18"/>
                                    <w:szCs w:val="18"/>
                                  </w:rPr>
                                  <w:t>Canine</w:t>
                                </w: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522E6C">
                                <w:pPr>
                                  <w:pStyle w:val="Header"/>
                                  <w:jc w:val="right"/>
                                  <w:rPr>
                                    <w:rFonts w:ascii="Lato Regular" w:hAnsi="Lato Regular"/>
                                    <w:noProof/>
                                    <w:color w:val="E09010"/>
                                    <w:sz w:val="18"/>
                                    <w:szCs w:val="18"/>
                                  </w:rPr>
                                </w:pPr>
                              </w:p>
                              <w:p w14:paraId="3596A7B3" w14:textId="26CFB3D5" w:rsidR="00522E6C" w:rsidRPr="006B22B9" w:rsidRDefault="00401C39"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522E6C">
                                <w:pPr>
                                  <w:pStyle w:val="Header"/>
                                  <w:jc w:val="right"/>
                                  <w:rPr>
                                    <w:rFonts w:ascii="Lato Regular" w:hAnsi="Lato Regular"/>
                                    <w:noProof/>
                                    <w:color w:val="E09010"/>
                                    <w:sz w:val="18"/>
                                    <w:szCs w:val="18"/>
                                  </w:rPr>
                                </w:pPr>
                              </w:p>
                              <w:p w14:paraId="645EC274"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522E6C">
                                <w:pPr>
                                  <w:jc w:val="right"/>
                                  <w:rPr>
                                    <w:rFonts w:ascii="Lato Regular" w:hAnsi="Lato Regular"/>
                                    <w:sz w:val="18"/>
                                    <w:szCs w:val="18"/>
                                  </w:rPr>
                                </w:pPr>
                              </w:p>
                              <w:p w14:paraId="71B81724" w14:textId="77777777" w:rsidR="00522E6C" w:rsidRPr="006B22B9" w:rsidRDefault="00522E6C" w:rsidP="00522E6C">
                                <w:pPr>
                                  <w:jc w:val="right"/>
                                  <w:rPr>
                                    <w:rFonts w:ascii="Lato Regular" w:hAnsi="Lato Regular"/>
                                    <w:sz w:val="18"/>
                                    <w:szCs w:val="18"/>
                                  </w:rPr>
                                </w:pPr>
                                <w:r>
                                  <w:rPr>
                                    <w:rFonts w:ascii="Lato Regular" w:hAnsi="Lato Regular"/>
                                    <w:sz w:val="18"/>
                                    <w:szCs w:val="18"/>
                                  </w:rPr>
                                  <w:t xml:space="preserve"> years</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522E6C">
                                <w:pPr>
                                  <w:jc w:val="right"/>
                                  <w:rPr>
                                    <w:rFonts w:ascii="Lato Regular" w:hAnsi="Lato Regular"/>
                                    <w:noProof/>
                                    <w:sz w:val="18"/>
                                    <w:szCs w:val="18"/>
                                  </w:rPr>
                                </w:pPr>
                              </w:p>
                              <w:p w14:paraId="3CBA48B2" w14:textId="77777777" w:rsidR="00522E6C" w:rsidRPr="006B22B9" w:rsidRDefault="00522E6C" w:rsidP="00522E6C">
                                <w:pPr>
                                  <w:jc w:val="right"/>
                                  <w:rPr>
                                    <w:rFonts w:ascii="Lato Regular" w:hAnsi="Lato Regular"/>
                                    <w:sz w:val="18"/>
                                    <w:szCs w:val="18"/>
                                  </w:rPr>
                                </w:pPr>
                                <w:r>
                                  <w:rPr>
                                    <w:rFonts w:ascii="Lato Regular" w:hAnsi="Lato Regular"/>
                                    <w:noProof/>
                                    <w:sz w:val="18"/>
                                    <w:szCs w:val="18"/>
                                  </w:rPr>
                                  <w:t>lbs</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522E6C">
                                <w:pPr>
                                  <w:pStyle w:val="Header"/>
                                  <w:jc w:val="right"/>
                                  <w:rPr>
                                    <w:rFonts w:ascii="Lato Regular" w:hAnsi="Lato Regular"/>
                                    <w:noProof/>
                                    <w:color w:val="E09010"/>
                                    <w:sz w:val="18"/>
                                    <w:szCs w:val="18"/>
                                  </w:rPr>
                                </w:pPr>
                              </w:p>
                              <w:p w14:paraId="2BBB53D4" w14:textId="3071DF00" w:rsidR="00522E6C" w:rsidRPr="00910567" w:rsidRDefault="006C570E" w:rsidP="00522E6C">
                                <w:pPr>
                                  <w:jc w:val="right"/>
                                  <w:rPr>
                                    <w:rFonts w:ascii="Lato Regular" w:hAnsi="Lato Regular"/>
                                    <w:sz w:val="18"/>
                                    <w:szCs w:val="18"/>
                                  </w:rPr>
                                </w:pPr>
                                <w:r>
                                  <w:rPr>
                                    <w:rFonts w:ascii="Lato Regular" w:hAnsi="Lato Regular"/>
                                    <w:noProof/>
                                    <w:sz w:val="18"/>
                                    <w:szCs w:val="18"/>
                                  </w:rPr>
                                  <w:t>__</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522E6C">
                                <w:pPr>
                                  <w:pStyle w:val="Header"/>
                                  <w:jc w:val="right"/>
                                  <w:rPr>
                                    <w:rFonts w:ascii="Lato Regular" w:hAnsi="Lato Regular"/>
                                    <w:b/>
                                    <w:noProof/>
                                    <w:color w:val="003975"/>
                                    <w:sz w:val="18"/>
                                    <w:szCs w:val="18"/>
                                  </w:rPr>
                                </w:pPr>
                              </w:p>
                              <w:p w14:paraId="3A6AF811" w14:textId="77777777" w:rsidR="00522E6C" w:rsidRPr="003720C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522E6C">
                                <w:pPr>
                                  <w:pStyle w:val="Header"/>
                                  <w:jc w:val="right"/>
                                  <w:rPr>
                                    <w:rFonts w:ascii="Lato Regular" w:hAnsi="Lato Regular"/>
                                    <w:noProof/>
                                    <w:color w:val="E09010"/>
                                    <w:sz w:val="18"/>
                                    <w:szCs w:val="18"/>
                                  </w:rPr>
                                </w:pPr>
                              </w:p>
                              <w:p w14:paraId="5724210D"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522E6C">
                                <w:pPr>
                                  <w:pStyle w:val="Header"/>
                                  <w:jc w:val="right"/>
                                  <w:rPr>
                                    <w:rFonts w:ascii="Lato Regular" w:hAnsi="Lato Regular"/>
                                    <w:noProof/>
                                    <w:color w:val="E09010"/>
                                    <w:sz w:val="18"/>
                                    <w:szCs w:val="18"/>
                                  </w:rPr>
                                </w:pPr>
                              </w:p>
                              <w:p w14:paraId="2AC7FC72" w14:textId="77777777" w:rsidR="00522E6C" w:rsidRPr="006B22B9" w:rsidRDefault="00522E6C" w:rsidP="00522E6C">
                                <w:pPr>
                                  <w:pStyle w:val="Header"/>
                                  <w:jc w:val="right"/>
                                  <w:rPr>
                                    <w:rFonts w:ascii="Lato Regular" w:hAnsi="Lato Regular"/>
                                    <w:noProof/>
                                    <w:color w:val="808080"/>
                                    <w:sz w:val="18"/>
                                    <w:szCs w:val="18"/>
                                  </w:rPr>
                                </w:pPr>
                                <w:r>
                                  <w:rPr>
                                    <w:rFonts w:ascii="Lato Regular" w:hAnsi="Lato Regular"/>
                                    <w:noProof/>
                                    <w:sz w:val="18"/>
                                    <w:szCs w:val="18"/>
                                  </w:rPr>
                                  <w:t>__</w:t>
                                </w:r>
                                <w:r w:rsidRPr="006B22B9">
                                  <w:rPr>
                                    <w:rFonts w:ascii="Lato Regular" w:hAnsi="Lato Regular"/>
                                    <w:noProof/>
                                    <w:color w:val="808080"/>
                                    <w:sz w:val="18"/>
                                    <w:szCs w:val="18"/>
                                  </w:rPr>
                                  <w:t xml:space="preserve"> </w:t>
                                </w: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522E6C">
                                <w:pPr>
                                  <w:pStyle w:val="Header"/>
                                  <w:jc w:val="right"/>
                                  <w:rPr>
                                    <w:rFonts w:ascii="Lato Regular" w:hAnsi="Lato Regular"/>
                                    <w:noProof/>
                                    <w:color w:val="E09010"/>
                                    <w:sz w:val="18"/>
                                    <w:szCs w:val="18"/>
                                  </w:rPr>
                                </w:pPr>
                              </w:p>
                              <w:p w14:paraId="5EFCE3C2" w14:textId="77777777" w:rsidR="00522E6C" w:rsidRPr="004D69F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522E6C">
                                <w:pPr>
                                  <w:pStyle w:val="Header"/>
                                  <w:jc w:val="right"/>
                                  <w:rPr>
                                    <w:rFonts w:ascii="Lato Regular" w:hAnsi="Lato Regular"/>
                                    <w:noProof/>
                                    <w:color w:val="E09010"/>
                                    <w:sz w:val="18"/>
                                    <w:szCs w:val="18"/>
                                  </w:rPr>
                                </w:pPr>
                              </w:p>
                              <w:p w14:paraId="5FAC53D0"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.23</w:t>
                                </w:r>
                              </w:p>
                              <w:p w14:paraId="71183863" w14:textId="77777777" w:rsidR="00522E6C" w:rsidRPr="006B22B9" w:rsidRDefault="00522E6C" w:rsidP="00522E6C">
                                <w:pPr>
                                  <w:pStyle w:val="Header"/>
                                  <w:jc w:val="right"/>
                                  <w:rPr>
                                    <w:rFonts w:ascii="Lato Regular" w:hAnsi="Lato Regular"/>
                                    <w:noProof/>
                                    <w:color w:val="808080"/>
                                    <w:sz w:val="18"/>
                                    <w:szCs w:val="18"/>
                                  </w:rPr>
                                </w:pPr>
                              </w:p>
                            </w:tc>
                          </w:tr>
                        </w:tbl>
                        <w:p w14:paraId="0A72A368" w14:textId="77777777" w:rsidR="00522E6C" w:rsidRPr="00F27ED3" w:rsidRDefault="00522E6C" w:rsidP="00522E6C">
                          <w:pPr>
                            <w:rPr>
                              <w:sz w:val="20"/>
                              <w:szCs w:val="20"/>
                            </w:rPr>
                          </w:pPr>
                        </w:p>
                        <w:p w14:paraId="6AF371CB" w14:textId="77777777" w:rsidR="00522E6C" w:rsidRPr="00F27ED3" w:rsidRDefault="00522E6C" w:rsidP="00522E6C">
                          <w:pPr>
                            <w:rPr>
                              <w:sz w:val="20"/>
                              <w:szCs w:val="20"/>
                            </w:rPr>
                          </w:pPr>
                        </w:p>
                        <w:p w14:paraId="18616E9C" w14:textId="77777777" w:rsidR="00522E6C" w:rsidRPr="00F27ED3" w:rsidRDefault="00522E6C" w:rsidP="00522E6C">
                          <w:pPr>
                            <w:rPr>
                              <w:sz w:val="20"/>
                              <w:szCs w:val="20"/>
                            </w:rPr>
                          </w:pPr>
                        </w:p>
                        <w:p w14:paraId="2A4CFF2E" w14:textId="77777777" w:rsidR="00AF4EBC" w:rsidRPr="00F27ED3" w:rsidRDefault="00AF4EBC" w:rsidP="00AF4EBC">
                          <w:pPr>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71E2A5" id="_x0000_t202" coordsize="21600,21600" o:spt="202" path="m,l,21600r21600,l21600,xe">
              <v:stroke joinstyle="miter"/>
              <v:path gradientshapeok="t" o:connecttype="rect"/>
            </v:shapetype>
            <v:shape id="Text Box 2" o:spid="_x0000_s1027" type="#_x0000_t202" style="position:absolute;margin-left:10.4pt;margin-top:140.65pt;width:116.15pt;height:69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522E6C">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522E6C">
                          <w:pPr>
                            <w:pStyle w:val="Header"/>
                            <w:tabs>
                              <w:tab w:val="left" w:pos="630"/>
                            </w:tabs>
                            <w:jc w:val="right"/>
                            <w:rPr>
                              <w:rFonts w:ascii="Lato Regular" w:hAnsi="Lato Regular"/>
                              <w:noProof/>
                              <w:color w:val="E09010"/>
                              <w:sz w:val="18"/>
                              <w:szCs w:val="18"/>
                            </w:rPr>
                          </w:pPr>
                        </w:p>
                        <w:p w14:paraId="60C9C1D5" w14:textId="77777777" w:rsidR="00522E6C" w:rsidRPr="006B22B9" w:rsidRDefault="00522E6C" w:rsidP="00522E6C">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__</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522E6C">
                          <w:pPr>
                            <w:pStyle w:val="Header"/>
                            <w:jc w:val="right"/>
                            <w:rPr>
                              <w:rFonts w:ascii="Lato Regular" w:hAnsi="Lato Regular"/>
                              <w:noProof/>
                              <w:color w:val="E09010"/>
                              <w:sz w:val="18"/>
                              <w:szCs w:val="18"/>
                            </w:rPr>
                          </w:pPr>
                        </w:p>
                        <w:p w14:paraId="3C18AC69" w14:textId="17BA4641" w:rsidR="00522E6C" w:rsidRPr="006B22B9" w:rsidRDefault="00401C39" w:rsidP="00522E6C">
                          <w:pPr>
                            <w:pStyle w:val="Header"/>
                            <w:jc w:val="right"/>
                            <w:rPr>
                              <w:rFonts w:ascii="Lato Regular" w:hAnsi="Lato Regular"/>
                              <w:noProof/>
                              <w:sz w:val="18"/>
                              <w:szCs w:val="18"/>
                            </w:rPr>
                          </w:pPr>
                          <w:r>
                            <w:rPr>
                              <w:rFonts w:ascii="Lato Regular" w:hAnsi="Lato Regular"/>
                              <w:noProof/>
                              <w:sz w:val="18"/>
                              <w:szCs w:val="18"/>
                            </w:rPr>
                            <w:t>Canine</w:t>
                          </w: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522E6C">
                          <w:pPr>
                            <w:pStyle w:val="Header"/>
                            <w:jc w:val="right"/>
                            <w:rPr>
                              <w:rFonts w:ascii="Lato Regular" w:hAnsi="Lato Regular"/>
                              <w:noProof/>
                              <w:color w:val="E09010"/>
                              <w:sz w:val="18"/>
                              <w:szCs w:val="18"/>
                            </w:rPr>
                          </w:pPr>
                        </w:p>
                        <w:p w14:paraId="3596A7B3" w14:textId="26CFB3D5" w:rsidR="00522E6C" w:rsidRPr="006B22B9" w:rsidRDefault="00401C39"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522E6C">
                          <w:pPr>
                            <w:pStyle w:val="Header"/>
                            <w:jc w:val="right"/>
                            <w:rPr>
                              <w:rFonts w:ascii="Lato Regular" w:hAnsi="Lato Regular"/>
                              <w:noProof/>
                              <w:color w:val="E09010"/>
                              <w:sz w:val="18"/>
                              <w:szCs w:val="18"/>
                            </w:rPr>
                          </w:pPr>
                        </w:p>
                        <w:p w14:paraId="645EC274"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522E6C">
                          <w:pPr>
                            <w:jc w:val="right"/>
                            <w:rPr>
                              <w:rFonts w:ascii="Lato Regular" w:hAnsi="Lato Regular"/>
                              <w:sz w:val="18"/>
                              <w:szCs w:val="18"/>
                            </w:rPr>
                          </w:pPr>
                        </w:p>
                        <w:p w14:paraId="71B81724" w14:textId="77777777" w:rsidR="00522E6C" w:rsidRPr="006B22B9" w:rsidRDefault="00522E6C" w:rsidP="00522E6C">
                          <w:pPr>
                            <w:jc w:val="right"/>
                            <w:rPr>
                              <w:rFonts w:ascii="Lato Regular" w:hAnsi="Lato Regular"/>
                              <w:sz w:val="18"/>
                              <w:szCs w:val="18"/>
                            </w:rPr>
                          </w:pPr>
                          <w:r>
                            <w:rPr>
                              <w:rFonts w:ascii="Lato Regular" w:hAnsi="Lato Regular"/>
                              <w:sz w:val="18"/>
                              <w:szCs w:val="18"/>
                            </w:rPr>
                            <w:t xml:space="preserve"> years</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522E6C">
                          <w:pPr>
                            <w:jc w:val="right"/>
                            <w:rPr>
                              <w:rFonts w:ascii="Lato Regular" w:hAnsi="Lato Regular"/>
                              <w:noProof/>
                              <w:sz w:val="18"/>
                              <w:szCs w:val="18"/>
                            </w:rPr>
                          </w:pPr>
                        </w:p>
                        <w:p w14:paraId="3CBA48B2" w14:textId="77777777" w:rsidR="00522E6C" w:rsidRPr="006B22B9" w:rsidRDefault="00522E6C" w:rsidP="00522E6C">
                          <w:pPr>
                            <w:jc w:val="right"/>
                            <w:rPr>
                              <w:rFonts w:ascii="Lato Regular" w:hAnsi="Lato Regular"/>
                              <w:sz w:val="18"/>
                              <w:szCs w:val="18"/>
                            </w:rPr>
                          </w:pPr>
                          <w:r>
                            <w:rPr>
                              <w:rFonts w:ascii="Lato Regular" w:hAnsi="Lato Regular"/>
                              <w:noProof/>
                              <w:sz w:val="18"/>
                              <w:szCs w:val="18"/>
                            </w:rPr>
                            <w:t>lbs</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522E6C">
                          <w:pPr>
                            <w:pStyle w:val="Header"/>
                            <w:jc w:val="right"/>
                            <w:rPr>
                              <w:rFonts w:ascii="Lato Regular" w:hAnsi="Lato Regular"/>
                              <w:noProof/>
                              <w:color w:val="E09010"/>
                              <w:sz w:val="18"/>
                              <w:szCs w:val="18"/>
                            </w:rPr>
                          </w:pPr>
                        </w:p>
                        <w:p w14:paraId="2BBB53D4" w14:textId="3071DF00" w:rsidR="00522E6C" w:rsidRPr="00910567" w:rsidRDefault="006C570E" w:rsidP="00522E6C">
                          <w:pPr>
                            <w:jc w:val="right"/>
                            <w:rPr>
                              <w:rFonts w:ascii="Lato Regular" w:hAnsi="Lato Regular"/>
                              <w:sz w:val="18"/>
                              <w:szCs w:val="18"/>
                            </w:rPr>
                          </w:pPr>
                          <w:r>
                            <w:rPr>
                              <w:rFonts w:ascii="Lato Regular" w:hAnsi="Lato Regular"/>
                              <w:noProof/>
                              <w:sz w:val="18"/>
                              <w:szCs w:val="18"/>
                            </w:rPr>
                            <w:t>__</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522E6C">
                          <w:pPr>
                            <w:pStyle w:val="Header"/>
                            <w:jc w:val="right"/>
                            <w:rPr>
                              <w:rFonts w:ascii="Lato Regular" w:hAnsi="Lato Regular"/>
                              <w:b/>
                              <w:noProof/>
                              <w:color w:val="003975"/>
                              <w:sz w:val="18"/>
                              <w:szCs w:val="18"/>
                            </w:rPr>
                          </w:pPr>
                        </w:p>
                        <w:p w14:paraId="3A6AF811" w14:textId="77777777" w:rsidR="00522E6C" w:rsidRPr="003720C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522E6C">
                          <w:pPr>
                            <w:pStyle w:val="Header"/>
                            <w:jc w:val="right"/>
                            <w:rPr>
                              <w:rFonts w:ascii="Lato Regular" w:hAnsi="Lato Regular"/>
                              <w:noProof/>
                              <w:color w:val="E09010"/>
                              <w:sz w:val="18"/>
                              <w:szCs w:val="18"/>
                            </w:rPr>
                          </w:pPr>
                        </w:p>
                        <w:p w14:paraId="5724210D"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522E6C">
                          <w:pPr>
                            <w:pStyle w:val="Header"/>
                            <w:jc w:val="right"/>
                            <w:rPr>
                              <w:rFonts w:ascii="Lato Regular" w:hAnsi="Lato Regular"/>
                              <w:noProof/>
                              <w:color w:val="E09010"/>
                              <w:sz w:val="18"/>
                              <w:szCs w:val="18"/>
                            </w:rPr>
                          </w:pPr>
                        </w:p>
                        <w:p w14:paraId="2AC7FC72" w14:textId="77777777" w:rsidR="00522E6C" w:rsidRPr="006B22B9" w:rsidRDefault="00522E6C" w:rsidP="00522E6C">
                          <w:pPr>
                            <w:pStyle w:val="Header"/>
                            <w:jc w:val="right"/>
                            <w:rPr>
                              <w:rFonts w:ascii="Lato Regular" w:hAnsi="Lato Regular"/>
                              <w:noProof/>
                              <w:color w:val="808080"/>
                              <w:sz w:val="18"/>
                              <w:szCs w:val="18"/>
                            </w:rPr>
                          </w:pPr>
                          <w:r>
                            <w:rPr>
                              <w:rFonts w:ascii="Lato Regular" w:hAnsi="Lato Regular"/>
                              <w:noProof/>
                              <w:sz w:val="18"/>
                              <w:szCs w:val="18"/>
                            </w:rPr>
                            <w:t>__</w:t>
                          </w:r>
                          <w:r w:rsidRPr="006B22B9">
                            <w:rPr>
                              <w:rFonts w:ascii="Lato Regular" w:hAnsi="Lato Regular"/>
                              <w:noProof/>
                              <w:color w:val="808080"/>
                              <w:sz w:val="18"/>
                              <w:szCs w:val="18"/>
                            </w:rPr>
                            <w:t xml:space="preserve"> </w:t>
                          </w: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522E6C">
                          <w:pPr>
                            <w:pStyle w:val="Header"/>
                            <w:jc w:val="right"/>
                            <w:rPr>
                              <w:rFonts w:ascii="Lato Regular" w:hAnsi="Lato Regular"/>
                              <w:noProof/>
                              <w:color w:val="E09010"/>
                              <w:sz w:val="18"/>
                              <w:szCs w:val="18"/>
                            </w:rPr>
                          </w:pPr>
                        </w:p>
                        <w:p w14:paraId="5EFCE3C2" w14:textId="77777777" w:rsidR="00522E6C" w:rsidRPr="004D69F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522E6C">
                          <w:pPr>
                            <w:pStyle w:val="Header"/>
                            <w:jc w:val="right"/>
                            <w:rPr>
                              <w:rFonts w:ascii="Lato Regular" w:hAnsi="Lato Regular"/>
                              <w:noProof/>
                              <w:color w:val="E09010"/>
                              <w:sz w:val="18"/>
                              <w:szCs w:val="18"/>
                            </w:rPr>
                          </w:pPr>
                        </w:p>
                        <w:p w14:paraId="5FAC53D0"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.23</w:t>
                          </w:r>
                        </w:p>
                        <w:p w14:paraId="71183863" w14:textId="77777777" w:rsidR="00522E6C" w:rsidRPr="006B22B9" w:rsidRDefault="00522E6C" w:rsidP="00522E6C">
                          <w:pPr>
                            <w:pStyle w:val="Header"/>
                            <w:jc w:val="right"/>
                            <w:rPr>
                              <w:rFonts w:ascii="Lato Regular" w:hAnsi="Lato Regular"/>
                              <w:noProof/>
                              <w:color w:val="808080"/>
                              <w:sz w:val="18"/>
                              <w:szCs w:val="18"/>
                            </w:rPr>
                          </w:pPr>
                        </w:p>
                      </w:tc>
                    </w:tr>
                  </w:tbl>
                  <w:p w14:paraId="0A72A368" w14:textId="77777777" w:rsidR="00522E6C" w:rsidRPr="00F27ED3" w:rsidRDefault="00522E6C" w:rsidP="00522E6C">
                    <w:pPr>
                      <w:rPr>
                        <w:sz w:val="20"/>
                        <w:szCs w:val="20"/>
                      </w:rPr>
                    </w:pPr>
                  </w:p>
                  <w:p w14:paraId="6AF371CB" w14:textId="77777777" w:rsidR="00522E6C" w:rsidRPr="00F27ED3" w:rsidRDefault="00522E6C" w:rsidP="00522E6C">
                    <w:pPr>
                      <w:rPr>
                        <w:sz w:val="20"/>
                        <w:szCs w:val="20"/>
                      </w:rPr>
                    </w:pPr>
                  </w:p>
                  <w:p w14:paraId="18616E9C" w14:textId="77777777" w:rsidR="00522E6C" w:rsidRPr="00F27ED3" w:rsidRDefault="00522E6C" w:rsidP="00522E6C">
                    <w:pPr>
                      <w:rPr>
                        <w:sz w:val="20"/>
                        <w:szCs w:val="20"/>
                      </w:rPr>
                    </w:pPr>
                  </w:p>
                  <w:p w14:paraId="2A4CFF2E" w14:textId="77777777" w:rsidR="00AF4EBC" w:rsidRPr="00F27ED3" w:rsidRDefault="00AF4EBC" w:rsidP="00AF4EBC">
                    <w:pPr>
                      <w:rPr>
                        <w:sz w:val="20"/>
                        <w:szCs w:val="20"/>
                      </w:rPr>
                    </w:pPr>
                  </w:p>
                </w:txbxContent>
              </v:textbox>
              <w10:wrap type="through" anchorx="page" anchory="page"/>
            </v:shape>
          </w:pict>
        </mc:Fallback>
      </mc:AlternateContent>
    </w:r>
    <w:r>
      <w:rPr>
        <w:noProof/>
      </w:rPr>
      <w:drawing>
        <wp:anchor distT="0" distB="0" distL="114300" distR="114300" simplePos="0" relativeHeight="251659264" behindDoc="0" locked="0" layoutInCell="1" allowOverlap="1" wp14:anchorId="0C3E0AF6" wp14:editId="43373F5B">
          <wp:simplePos x="0" y="0"/>
          <wp:positionH relativeFrom="page">
            <wp:posOffset>623375</wp:posOffset>
          </wp:positionH>
          <wp:positionV relativeFrom="page">
            <wp:posOffset>457444</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AD879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042E1E"/>
    <w:multiLevelType w:val="multilevel"/>
    <w:tmpl w:val="BF14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E5AD9"/>
    <w:multiLevelType w:val="hybridMultilevel"/>
    <w:tmpl w:val="C79E70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CF5B2F"/>
    <w:multiLevelType w:val="hybridMultilevel"/>
    <w:tmpl w:val="DD0A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E165E"/>
    <w:multiLevelType w:val="hybridMultilevel"/>
    <w:tmpl w:val="B59E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7723F"/>
    <w:multiLevelType w:val="hybridMultilevel"/>
    <w:tmpl w:val="316A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C930B3"/>
    <w:multiLevelType w:val="hybridMultilevel"/>
    <w:tmpl w:val="9F0E5DE4"/>
    <w:lvl w:ilvl="0" w:tplc="38742DF6">
      <w:start w:val="4"/>
      <w:numFmt w:val="bullet"/>
      <w:lvlText w:val="•"/>
      <w:lvlJc w:val="left"/>
      <w:pPr>
        <w:ind w:left="720" w:hanging="360"/>
      </w:pPr>
      <w:rPr>
        <w:rFonts w:ascii="Lato" w:eastAsia="MS Mincho" w:hAnsi="Lato"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BA2343"/>
    <w:multiLevelType w:val="hybridMultilevel"/>
    <w:tmpl w:val="51DE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684918"/>
    <w:multiLevelType w:val="hybridMultilevel"/>
    <w:tmpl w:val="3FC0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155C64"/>
    <w:multiLevelType w:val="hybridMultilevel"/>
    <w:tmpl w:val="4878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54847"/>
    <w:multiLevelType w:val="hybridMultilevel"/>
    <w:tmpl w:val="A33E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830292">
    <w:abstractNumId w:val="8"/>
  </w:num>
  <w:num w:numId="2" w16cid:durableId="1260867978">
    <w:abstractNumId w:val="0"/>
  </w:num>
  <w:num w:numId="3" w16cid:durableId="256183564">
    <w:abstractNumId w:val="6"/>
  </w:num>
  <w:num w:numId="4" w16cid:durableId="739982202">
    <w:abstractNumId w:val="12"/>
  </w:num>
  <w:num w:numId="5" w16cid:durableId="639697303">
    <w:abstractNumId w:val="9"/>
  </w:num>
  <w:num w:numId="6" w16cid:durableId="695277908">
    <w:abstractNumId w:val="10"/>
  </w:num>
  <w:num w:numId="7" w16cid:durableId="1579363527">
    <w:abstractNumId w:val="7"/>
  </w:num>
  <w:num w:numId="8" w16cid:durableId="1260329557">
    <w:abstractNumId w:val="3"/>
  </w:num>
  <w:num w:numId="9" w16cid:durableId="1149518428">
    <w:abstractNumId w:val="4"/>
  </w:num>
  <w:num w:numId="10" w16cid:durableId="1315523134">
    <w:abstractNumId w:val="11"/>
  </w:num>
  <w:num w:numId="11" w16cid:durableId="1588999932">
    <w:abstractNumId w:val="2"/>
  </w:num>
  <w:num w:numId="12" w16cid:durableId="273556847">
    <w:abstractNumId w:val="5"/>
  </w:num>
  <w:num w:numId="13" w16cid:durableId="713164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s>
  <w:rsids>
    <w:rsidRoot w:val="00ED71F0"/>
    <w:rsid w:val="0000410D"/>
    <w:rsid w:val="00012031"/>
    <w:rsid w:val="000133AD"/>
    <w:rsid w:val="00013C96"/>
    <w:rsid w:val="00014B70"/>
    <w:rsid w:val="00016F02"/>
    <w:rsid w:val="00026128"/>
    <w:rsid w:val="00032607"/>
    <w:rsid w:val="0003262E"/>
    <w:rsid w:val="000358A4"/>
    <w:rsid w:val="00042003"/>
    <w:rsid w:val="00043078"/>
    <w:rsid w:val="000434F4"/>
    <w:rsid w:val="00072F1D"/>
    <w:rsid w:val="00076DD3"/>
    <w:rsid w:val="000831F9"/>
    <w:rsid w:val="000A5D3B"/>
    <w:rsid w:val="000A66C0"/>
    <w:rsid w:val="000A6967"/>
    <w:rsid w:val="000B04FE"/>
    <w:rsid w:val="000C2F7A"/>
    <w:rsid w:val="000C642E"/>
    <w:rsid w:val="000D0983"/>
    <w:rsid w:val="000E4D32"/>
    <w:rsid w:val="001037A8"/>
    <w:rsid w:val="001207C0"/>
    <w:rsid w:val="00126D61"/>
    <w:rsid w:val="0012798A"/>
    <w:rsid w:val="001627F1"/>
    <w:rsid w:val="00167467"/>
    <w:rsid w:val="00171E50"/>
    <w:rsid w:val="00186563"/>
    <w:rsid w:val="0019123B"/>
    <w:rsid w:val="001951DD"/>
    <w:rsid w:val="001962D4"/>
    <w:rsid w:val="001973A1"/>
    <w:rsid w:val="001A2FD7"/>
    <w:rsid w:val="001C1070"/>
    <w:rsid w:val="001C42DB"/>
    <w:rsid w:val="001D186F"/>
    <w:rsid w:val="001D2EE0"/>
    <w:rsid w:val="001E10F4"/>
    <w:rsid w:val="001E1F19"/>
    <w:rsid w:val="00213D4F"/>
    <w:rsid w:val="0022213D"/>
    <w:rsid w:val="00246698"/>
    <w:rsid w:val="00247377"/>
    <w:rsid w:val="002501FF"/>
    <w:rsid w:val="00256864"/>
    <w:rsid w:val="002606D6"/>
    <w:rsid w:val="00280898"/>
    <w:rsid w:val="00290752"/>
    <w:rsid w:val="00291D1D"/>
    <w:rsid w:val="002B0111"/>
    <w:rsid w:val="002B0E42"/>
    <w:rsid w:val="002B69AB"/>
    <w:rsid w:val="002C571C"/>
    <w:rsid w:val="002C73C6"/>
    <w:rsid w:val="002C7B15"/>
    <w:rsid w:val="002C7B28"/>
    <w:rsid w:val="002D71D3"/>
    <w:rsid w:val="002E1FCA"/>
    <w:rsid w:val="002F620B"/>
    <w:rsid w:val="00302511"/>
    <w:rsid w:val="003055E1"/>
    <w:rsid w:val="00310AE6"/>
    <w:rsid w:val="0032034B"/>
    <w:rsid w:val="0032345F"/>
    <w:rsid w:val="0033640C"/>
    <w:rsid w:val="0033757A"/>
    <w:rsid w:val="003449A4"/>
    <w:rsid w:val="00354086"/>
    <w:rsid w:val="00357CFE"/>
    <w:rsid w:val="00361374"/>
    <w:rsid w:val="00373D35"/>
    <w:rsid w:val="003753C2"/>
    <w:rsid w:val="003759CE"/>
    <w:rsid w:val="003867AE"/>
    <w:rsid w:val="00393F90"/>
    <w:rsid w:val="00394041"/>
    <w:rsid w:val="003B4861"/>
    <w:rsid w:val="003B4DCA"/>
    <w:rsid w:val="003C349F"/>
    <w:rsid w:val="003C4989"/>
    <w:rsid w:val="003D5119"/>
    <w:rsid w:val="003D6DC5"/>
    <w:rsid w:val="003E4368"/>
    <w:rsid w:val="003F3074"/>
    <w:rsid w:val="003F32E9"/>
    <w:rsid w:val="003F78F1"/>
    <w:rsid w:val="00400585"/>
    <w:rsid w:val="00401C39"/>
    <w:rsid w:val="004020E3"/>
    <w:rsid w:val="004213E7"/>
    <w:rsid w:val="00425145"/>
    <w:rsid w:val="00443516"/>
    <w:rsid w:val="004449BA"/>
    <w:rsid w:val="00450183"/>
    <w:rsid w:val="004514F5"/>
    <w:rsid w:val="004519B6"/>
    <w:rsid w:val="004651BD"/>
    <w:rsid w:val="0046581A"/>
    <w:rsid w:val="00470AB9"/>
    <w:rsid w:val="00474C47"/>
    <w:rsid w:val="0047618A"/>
    <w:rsid w:val="00482351"/>
    <w:rsid w:val="00497DA4"/>
    <w:rsid w:val="004A2FB5"/>
    <w:rsid w:val="004B1D0A"/>
    <w:rsid w:val="004C3228"/>
    <w:rsid w:val="004D0047"/>
    <w:rsid w:val="004D34C6"/>
    <w:rsid w:val="004F175C"/>
    <w:rsid w:val="004F4958"/>
    <w:rsid w:val="00511AD8"/>
    <w:rsid w:val="00522E6C"/>
    <w:rsid w:val="005312EF"/>
    <w:rsid w:val="00537940"/>
    <w:rsid w:val="005400E8"/>
    <w:rsid w:val="00545443"/>
    <w:rsid w:val="005464D9"/>
    <w:rsid w:val="0054744B"/>
    <w:rsid w:val="0055079E"/>
    <w:rsid w:val="005559EE"/>
    <w:rsid w:val="0056419B"/>
    <w:rsid w:val="0057127F"/>
    <w:rsid w:val="00581B2E"/>
    <w:rsid w:val="005834CE"/>
    <w:rsid w:val="00585685"/>
    <w:rsid w:val="00597CE6"/>
    <w:rsid w:val="005A1EA3"/>
    <w:rsid w:val="005A31B5"/>
    <w:rsid w:val="005C0D36"/>
    <w:rsid w:val="005C24B3"/>
    <w:rsid w:val="005D0AF6"/>
    <w:rsid w:val="005D0CFC"/>
    <w:rsid w:val="005E41F1"/>
    <w:rsid w:val="005E420B"/>
    <w:rsid w:val="005F0C84"/>
    <w:rsid w:val="005F2125"/>
    <w:rsid w:val="005F21D2"/>
    <w:rsid w:val="005F236B"/>
    <w:rsid w:val="00600E10"/>
    <w:rsid w:val="0060434B"/>
    <w:rsid w:val="0060439C"/>
    <w:rsid w:val="00623E77"/>
    <w:rsid w:val="006250E8"/>
    <w:rsid w:val="00627746"/>
    <w:rsid w:val="00635CE8"/>
    <w:rsid w:val="006365DC"/>
    <w:rsid w:val="006375EE"/>
    <w:rsid w:val="006441CD"/>
    <w:rsid w:val="00646D96"/>
    <w:rsid w:val="006512D3"/>
    <w:rsid w:val="00652785"/>
    <w:rsid w:val="00652B60"/>
    <w:rsid w:val="00653A35"/>
    <w:rsid w:val="00655F7B"/>
    <w:rsid w:val="0066036C"/>
    <w:rsid w:val="00663313"/>
    <w:rsid w:val="00664709"/>
    <w:rsid w:val="00671B45"/>
    <w:rsid w:val="006746AD"/>
    <w:rsid w:val="00682142"/>
    <w:rsid w:val="00690401"/>
    <w:rsid w:val="00694A3D"/>
    <w:rsid w:val="006B5717"/>
    <w:rsid w:val="006C0B04"/>
    <w:rsid w:val="006C570E"/>
    <w:rsid w:val="006E3C09"/>
    <w:rsid w:val="006E56CF"/>
    <w:rsid w:val="006F1365"/>
    <w:rsid w:val="00702FDC"/>
    <w:rsid w:val="00714B85"/>
    <w:rsid w:val="00715021"/>
    <w:rsid w:val="007524B7"/>
    <w:rsid w:val="00761199"/>
    <w:rsid w:val="00780993"/>
    <w:rsid w:val="00785CE9"/>
    <w:rsid w:val="007A73AC"/>
    <w:rsid w:val="007B3B28"/>
    <w:rsid w:val="007B65DA"/>
    <w:rsid w:val="007B72BE"/>
    <w:rsid w:val="007D0A1F"/>
    <w:rsid w:val="007D35D8"/>
    <w:rsid w:val="00801323"/>
    <w:rsid w:val="00801F4C"/>
    <w:rsid w:val="00805B30"/>
    <w:rsid w:val="00814375"/>
    <w:rsid w:val="00814833"/>
    <w:rsid w:val="00820590"/>
    <w:rsid w:val="00824A53"/>
    <w:rsid w:val="008370C7"/>
    <w:rsid w:val="00841161"/>
    <w:rsid w:val="008430AC"/>
    <w:rsid w:val="00843644"/>
    <w:rsid w:val="00850177"/>
    <w:rsid w:val="00872CB4"/>
    <w:rsid w:val="00874EA4"/>
    <w:rsid w:val="00877037"/>
    <w:rsid w:val="00885C85"/>
    <w:rsid w:val="00891151"/>
    <w:rsid w:val="008A47EE"/>
    <w:rsid w:val="008A6C4F"/>
    <w:rsid w:val="008C6F84"/>
    <w:rsid w:val="008D1173"/>
    <w:rsid w:val="0090033A"/>
    <w:rsid w:val="00904FA8"/>
    <w:rsid w:val="00910537"/>
    <w:rsid w:val="00910DB3"/>
    <w:rsid w:val="009163D9"/>
    <w:rsid w:val="0092204C"/>
    <w:rsid w:val="009224F3"/>
    <w:rsid w:val="00925FFD"/>
    <w:rsid w:val="00932CDD"/>
    <w:rsid w:val="009352EB"/>
    <w:rsid w:val="00935485"/>
    <w:rsid w:val="00936C4E"/>
    <w:rsid w:val="0094049D"/>
    <w:rsid w:val="009416E9"/>
    <w:rsid w:val="009540FD"/>
    <w:rsid w:val="00975CC4"/>
    <w:rsid w:val="00985933"/>
    <w:rsid w:val="0098601F"/>
    <w:rsid w:val="00990EA5"/>
    <w:rsid w:val="00996BF6"/>
    <w:rsid w:val="009A1990"/>
    <w:rsid w:val="009B2EE3"/>
    <w:rsid w:val="009B76B1"/>
    <w:rsid w:val="009C2B7D"/>
    <w:rsid w:val="009C6E15"/>
    <w:rsid w:val="009D43AB"/>
    <w:rsid w:val="009D7F3F"/>
    <w:rsid w:val="009E61D4"/>
    <w:rsid w:val="009F5552"/>
    <w:rsid w:val="009F58DD"/>
    <w:rsid w:val="00A00CCD"/>
    <w:rsid w:val="00A102AD"/>
    <w:rsid w:val="00A20E2C"/>
    <w:rsid w:val="00A21948"/>
    <w:rsid w:val="00A23CF0"/>
    <w:rsid w:val="00A3218C"/>
    <w:rsid w:val="00A446F8"/>
    <w:rsid w:val="00A454C3"/>
    <w:rsid w:val="00A51B15"/>
    <w:rsid w:val="00A8299D"/>
    <w:rsid w:val="00AA3C1C"/>
    <w:rsid w:val="00AA6F00"/>
    <w:rsid w:val="00AA7402"/>
    <w:rsid w:val="00AC6F74"/>
    <w:rsid w:val="00AE6ACF"/>
    <w:rsid w:val="00AE6E45"/>
    <w:rsid w:val="00AF48A4"/>
    <w:rsid w:val="00AF4EBC"/>
    <w:rsid w:val="00B049BA"/>
    <w:rsid w:val="00B05C83"/>
    <w:rsid w:val="00B40F11"/>
    <w:rsid w:val="00B413C0"/>
    <w:rsid w:val="00B453D0"/>
    <w:rsid w:val="00B459ED"/>
    <w:rsid w:val="00B60D8B"/>
    <w:rsid w:val="00B6378A"/>
    <w:rsid w:val="00B75D6F"/>
    <w:rsid w:val="00B767CF"/>
    <w:rsid w:val="00B94758"/>
    <w:rsid w:val="00BA0E72"/>
    <w:rsid w:val="00BA2A6B"/>
    <w:rsid w:val="00BA2E8B"/>
    <w:rsid w:val="00BA3E0E"/>
    <w:rsid w:val="00BC410A"/>
    <w:rsid w:val="00BD23F9"/>
    <w:rsid w:val="00BD52EB"/>
    <w:rsid w:val="00BD6A74"/>
    <w:rsid w:val="00BD778C"/>
    <w:rsid w:val="00BE1EB9"/>
    <w:rsid w:val="00BE3BEA"/>
    <w:rsid w:val="00BE3CDD"/>
    <w:rsid w:val="00BF387C"/>
    <w:rsid w:val="00BF68E1"/>
    <w:rsid w:val="00C12154"/>
    <w:rsid w:val="00C411FB"/>
    <w:rsid w:val="00C442CB"/>
    <w:rsid w:val="00C4468B"/>
    <w:rsid w:val="00C47EAC"/>
    <w:rsid w:val="00C53AB8"/>
    <w:rsid w:val="00C572D1"/>
    <w:rsid w:val="00C61328"/>
    <w:rsid w:val="00C6284F"/>
    <w:rsid w:val="00C62850"/>
    <w:rsid w:val="00C67AB9"/>
    <w:rsid w:val="00C722E2"/>
    <w:rsid w:val="00CA074E"/>
    <w:rsid w:val="00CA398F"/>
    <w:rsid w:val="00CB5B7E"/>
    <w:rsid w:val="00CD59A7"/>
    <w:rsid w:val="00CD5D9A"/>
    <w:rsid w:val="00CE0423"/>
    <w:rsid w:val="00CE52E9"/>
    <w:rsid w:val="00CE6C7A"/>
    <w:rsid w:val="00CF1799"/>
    <w:rsid w:val="00CF5F9F"/>
    <w:rsid w:val="00D00FF1"/>
    <w:rsid w:val="00D012AB"/>
    <w:rsid w:val="00D0538A"/>
    <w:rsid w:val="00D06516"/>
    <w:rsid w:val="00D1123A"/>
    <w:rsid w:val="00D15F2F"/>
    <w:rsid w:val="00D20EDF"/>
    <w:rsid w:val="00D236FB"/>
    <w:rsid w:val="00D25B93"/>
    <w:rsid w:val="00D359A3"/>
    <w:rsid w:val="00D71A9A"/>
    <w:rsid w:val="00D7608F"/>
    <w:rsid w:val="00D761B0"/>
    <w:rsid w:val="00D80999"/>
    <w:rsid w:val="00D87EBC"/>
    <w:rsid w:val="00DA328E"/>
    <w:rsid w:val="00DA7F9F"/>
    <w:rsid w:val="00DE51F9"/>
    <w:rsid w:val="00DF0543"/>
    <w:rsid w:val="00DF7D8B"/>
    <w:rsid w:val="00E27845"/>
    <w:rsid w:val="00E34B19"/>
    <w:rsid w:val="00E44DE8"/>
    <w:rsid w:val="00E52411"/>
    <w:rsid w:val="00E5397C"/>
    <w:rsid w:val="00E637C7"/>
    <w:rsid w:val="00E86194"/>
    <w:rsid w:val="00E95D5B"/>
    <w:rsid w:val="00E97118"/>
    <w:rsid w:val="00E97255"/>
    <w:rsid w:val="00EA23B4"/>
    <w:rsid w:val="00EA3FDD"/>
    <w:rsid w:val="00EC3FFE"/>
    <w:rsid w:val="00EC42C1"/>
    <w:rsid w:val="00EC7EC7"/>
    <w:rsid w:val="00ED3308"/>
    <w:rsid w:val="00ED4260"/>
    <w:rsid w:val="00ED47E0"/>
    <w:rsid w:val="00ED4D1E"/>
    <w:rsid w:val="00ED681E"/>
    <w:rsid w:val="00ED71F0"/>
    <w:rsid w:val="00EE08D7"/>
    <w:rsid w:val="00EE502A"/>
    <w:rsid w:val="00EE7ABD"/>
    <w:rsid w:val="00F00142"/>
    <w:rsid w:val="00F00BBB"/>
    <w:rsid w:val="00F0342F"/>
    <w:rsid w:val="00F15E78"/>
    <w:rsid w:val="00F30C5F"/>
    <w:rsid w:val="00F3107F"/>
    <w:rsid w:val="00F5121C"/>
    <w:rsid w:val="00F53B4B"/>
    <w:rsid w:val="00F662A2"/>
    <w:rsid w:val="00F722E0"/>
    <w:rsid w:val="00F8255D"/>
    <w:rsid w:val="00F9084E"/>
    <w:rsid w:val="00FA4524"/>
    <w:rsid w:val="00FA6070"/>
    <w:rsid w:val="00FC56D0"/>
    <w:rsid w:val="00FD4B39"/>
    <w:rsid w:val="00FE2F62"/>
    <w:rsid w:val="00FF2B75"/>
    <w:rsid w:val="00FF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F040E"/>
  <w14:defaultImageDpi w14:val="300"/>
  <w15:chartTrackingRefBased/>
  <w15:docId w15:val="{77A4F510-F34D-E044-BB6F-DADD048F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30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F00"/>
    <w:pPr>
      <w:tabs>
        <w:tab w:val="center" w:pos="4320"/>
        <w:tab w:val="right" w:pos="8640"/>
      </w:tabs>
    </w:pPr>
  </w:style>
  <w:style w:type="character" w:customStyle="1" w:styleId="HeaderChar">
    <w:name w:val="Header Char"/>
    <w:basedOn w:val="DefaultParagraphFont"/>
    <w:link w:val="Header"/>
    <w:uiPriority w:val="99"/>
    <w:rsid w:val="00AA6F00"/>
  </w:style>
  <w:style w:type="paragraph" w:styleId="Footer">
    <w:name w:val="footer"/>
    <w:basedOn w:val="Normal"/>
    <w:link w:val="FooterChar"/>
    <w:uiPriority w:val="99"/>
    <w:unhideWhenUsed/>
    <w:rsid w:val="00AA6F00"/>
    <w:pPr>
      <w:tabs>
        <w:tab w:val="center" w:pos="4320"/>
        <w:tab w:val="right" w:pos="8640"/>
      </w:tabs>
    </w:pPr>
  </w:style>
  <w:style w:type="character" w:customStyle="1" w:styleId="FooterChar">
    <w:name w:val="Footer Char"/>
    <w:basedOn w:val="DefaultParagraphFont"/>
    <w:link w:val="Footer"/>
    <w:uiPriority w:val="99"/>
    <w:rsid w:val="00AA6F00"/>
  </w:style>
  <w:style w:type="paragraph" w:customStyle="1" w:styleId="LightGrid-Accent31">
    <w:name w:val="Light Grid - Accent 31"/>
    <w:basedOn w:val="Normal"/>
    <w:uiPriority w:val="34"/>
    <w:qFormat/>
    <w:rsid w:val="00885C85"/>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rsid w:val="00FE2F62"/>
    <w:pPr>
      <w:spacing w:before="100" w:beforeAutospacing="1" w:after="100" w:afterAutospacing="1"/>
    </w:pPr>
    <w:rPr>
      <w:rFonts w:ascii="Times" w:hAnsi="Times"/>
      <w:sz w:val="20"/>
      <w:szCs w:val="20"/>
    </w:rPr>
  </w:style>
  <w:style w:type="paragraph" w:styleId="ListParagraph">
    <w:name w:val="List Paragraph"/>
    <w:basedOn w:val="Normal"/>
    <w:uiPriority w:val="72"/>
    <w:qFormat/>
    <w:rsid w:val="00FE2F62"/>
    <w:pPr>
      <w:ind w:left="720"/>
      <w:contextualSpacing/>
    </w:pPr>
  </w:style>
  <w:style w:type="character" w:styleId="Hyperlink">
    <w:name w:val="Hyperlink"/>
    <w:uiPriority w:val="99"/>
    <w:unhideWhenUsed/>
    <w:rsid w:val="00D761B0"/>
    <w:rPr>
      <w:color w:val="0000FF"/>
      <w:u w:val="single"/>
    </w:rPr>
  </w:style>
  <w:style w:type="character" w:customStyle="1" w:styleId="Heading1Char">
    <w:name w:val="Heading 1 Char"/>
    <w:basedOn w:val="DefaultParagraphFont"/>
    <w:link w:val="Heading1"/>
    <w:uiPriority w:val="9"/>
    <w:rsid w:val="003F3074"/>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5D0AF6"/>
  </w:style>
  <w:style w:type="paragraph" w:customStyle="1" w:styleId="xmsonormal">
    <w:name w:val="xmsonormal"/>
    <w:basedOn w:val="Normal"/>
    <w:rsid w:val="00373D35"/>
    <w:pPr>
      <w:spacing w:before="100" w:beforeAutospacing="1" w:after="100" w:afterAutospacing="1"/>
    </w:pPr>
    <w:rPr>
      <w:rFonts w:ascii="Times New Roman" w:eastAsia="Times New Roman" w:hAnsi="Times New Roman"/>
      <w:color w:val="auto"/>
      <w:sz w:val="24"/>
      <w:szCs w:val="24"/>
    </w:rPr>
  </w:style>
  <w:style w:type="paragraph" w:customStyle="1" w:styleId="xxxmsonormal">
    <w:name w:val="x_x_x_msonormal"/>
    <w:basedOn w:val="Normal"/>
    <w:rsid w:val="002E1FCA"/>
    <w:pPr>
      <w:spacing w:before="100" w:beforeAutospacing="1" w:after="100" w:afterAutospacing="1"/>
    </w:pPr>
    <w:rPr>
      <w:rFonts w:ascii="Times New Roman" w:eastAsia="Times New Roman" w:hAnsi="Times New Roman"/>
      <w:color w:val="auto"/>
      <w:sz w:val="24"/>
      <w:szCs w:val="24"/>
    </w:rPr>
  </w:style>
  <w:style w:type="paragraph" w:customStyle="1" w:styleId="xmsolistparagraph">
    <w:name w:val="x_msolistparagraph"/>
    <w:basedOn w:val="Normal"/>
    <w:rsid w:val="003C4989"/>
    <w:pPr>
      <w:spacing w:before="100" w:beforeAutospacing="1" w:after="100" w:afterAutospacing="1"/>
    </w:pPr>
    <w:rPr>
      <w:rFonts w:ascii="Times New Roman" w:eastAsia="Times New Roman" w:hAnsi="Times New Roman"/>
      <w:color w:val="auto"/>
      <w:sz w:val="24"/>
      <w:szCs w:val="24"/>
    </w:rPr>
  </w:style>
  <w:style w:type="paragraph" w:customStyle="1" w:styleId="xmsonormal0">
    <w:name w:val="x_msonormal"/>
    <w:basedOn w:val="Normal"/>
    <w:rsid w:val="003C4989"/>
    <w:pPr>
      <w:spacing w:before="100" w:beforeAutospacing="1" w:after="100" w:afterAutospacing="1"/>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5500">
      <w:bodyDiv w:val="1"/>
      <w:marLeft w:val="0"/>
      <w:marRight w:val="0"/>
      <w:marTop w:val="0"/>
      <w:marBottom w:val="0"/>
      <w:divBdr>
        <w:top w:val="none" w:sz="0" w:space="0" w:color="auto"/>
        <w:left w:val="none" w:sz="0" w:space="0" w:color="auto"/>
        <w:bottom w:val="none" w:sz="0" w:space="0" w:color="auto"/>
        <w:right w:val="none" w:sz="0" w:space="0" w:color="auto"/>
      </w:divBdr>
    </w:div>
    <w:div w:id="175195351">
      <w:bodyDiv w:val="1"/>
      <w:marLeft w:val="0"/>
      <w:marRight w:val="0"/>
      <w:marTop w:val="0"/>
      <w:marBottom w:val="0"/>
      <w:divBdr>
        <w:top w:val="none" w:sz="0" w:space="0" w:color="auto"/>
        <w:left w:val="none" w:sz="0" w:space="0" w:color="auto"/>
        <w:bottom w:val="none" w:sz="0" w:space="0" w:color="auto"/>
        <w:right w:val="none" w:sz="0" w:space="0" w:color="auto"/>
      </w:divBdr>
    </w:div>
    <w:div w:id="333144470">
      <w:bodyDiv w:val="1"/>
      <w:marLeft w:val="0"/>
      <w:marRight w:val="0"/>
      <w:marTop w:val="0"/>
      <w:marBottom w:val="0"/>
      <w:divBdr>
        <w:top w:val="none" w:sz="0" w:space="0" w:color="auto"/>
        <w:left w:val="none" w:sz="0" w:space="0" w:color="auto"/>
        <w:bottom w:val="none" w:sz="0" w:space="0" w:color="auto"/>
        <w:right w:val="none" w:sz="0" w:space="0" w:color="auto"/>
      </w:divBdr>
      <w:divsChild>
        <w:div w:id="926503849">
          <w:marLeft w:val="0"/>
          <w:marRight w:val="0"/>
          <w:marTop w:val="0"/>
          <w:marBottom w:val="0"/>
          <w:divBdr>
            <w:top w:val="none" w:sz="0" w:space="0" w:color="auto"/>
            <w:left w:val="none" w:sz="0" w:space="0" w:color="auto"/>
            <w:bottom w:val="none" w:sz="0" w:space="0" w:color="auto"/>
            <w:right w:val="none" w:sz="0" w:space="0" w:color="auto"/>
          </w:divBdr>
          <w:divsChild>
            <w:div w:id="2089111429">
              <w:marLeft w:val="0"/>
              <w:marRight w:val="0"/>
              <w:marTop w:val="0"/>
              <w:marBottom w:val="0"/>
              <w:divBdr>
                <w:top w:val="none" w:sz="0" w:space="0" w:color="auto"/>
                <w:left w:val="none" w:sz="0" w:space="0" w:color="auto"/>
                <w:bottom w:val="none" w:sz="0" w:space="0" w:color="auto"/>
                <w:right w:val="none" w:sz="0" w:space="0" w:color="auto"/>
              </w:divBdr>
              <w:divsChild>
                <w:div w:id="11257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4524">
      <w:bodyDiv w:val="1"/>
      <w:marLeft w:val="0"/>
      <w:marRight w:val="0"/>
      <w:marTop w:val="0"/>
      <w:marBottom w:val="0"/>
      <w:divBdr>
        <w:top w:val="none" w:sz="0" w:space="0" w:color="auto"/>
        <w:left w:val="none" w:sz="0" w:space="0" w:color="auto"/>
        <w:bottom w:val="none" w:sz="0" w:space="0" w:color="auto"/>
        <w:right w:val="none" w:sz="0" w:space="0" w:color="auto"/>
      </w:divBdr>
    </w:div>
    <w:div w:id="522213078">
      <w:bodyDiv w:val="1"/>
      <w:marLeft w:val="0"/>
      <w:marRight w:val="0"/>
      <w:marTop w:val="0"/>
      <w:marBottom w:val="0"/>
      <w:divBdr>
        <w:top w:val="none" w:sz="0" w:space="0" w:color="auto"/>
        <w:left w:val="none" w:sz="0" w:space="0" w:color="auto"/>
        <w:bottom w:val="none" w:sz="0" w:space="0" w:color="auto"/>
        <w:right w:val="none" w:sz="0" w:space="0" w:color="auto"/>
      </w:divBdr>
    </w:div>
    <w:div w:id="565578138">
      <w:bodyDiv w:val="1"/>
      <w:marLeft w:val="0"/>
      <w:marRight w:val="0"/>
      <w:marTop w:val="0"/>
      <w:marBottom w:val="0"/>
      <w:divBdr>
        <w:top w:val="none" w:sz="0" w:space="0" w:color="auto"/>
        <w:left w:val="none" w:sz="0" w:space="0" w:color="auto"/>
        <w:bottom w:val="none" w:sz="0" w:space="0" w:color="auto"/>
        <w:right w:val="none" w:sz="0" w:space="0" w:color="auto"/>
      </w:divBdr>
    </w:div>
    <w:div w:id="579828226">
      <w:bodyDiv w:val="1"/>
      <w:marLeft w:val="0"/>
      <w:marRight w:val="0"/>
      <w:marTop w:val="0"/>
      <w:marBottom w:val="0"/>
      <w:divBdr>
        <w:top w:val="none" w:sz="0" w:space="0" w:color="auto"/>
        <w:left w:val="none" w:sz="0" w:space="0" w:color="auto"/>
        <w:bottom w:val="none" w:sz="0" w:space="0" w:color="auto"/>
        <w:right w:val="none" w:sz="0" w:space="0" w:color="auto"/>
      </w:divBdr>
    </w:div>
    <w:div w:id="690911011">
      <w:bodyDiv w:val="1"/>
      <w:marLeft w:val="0"/>
      <w:marRight w:val="0"/>
      <w:marTop w:val="0"/>
      <w:marBottom w:val="0"/>
      <w:divBdr>
        <w:top w:val="none" w:sz="0" w:space="0" w:color="auto"/>
        <w:left w:val="none" w:sz="0" w:space="0" w:color="auto"/>
        <w:bottom w:val="none" w:sz="0" w:space="0" w:color="auto"/>
        <w:right w:val="none" w:sz="0" w:space="0" w:color="auto"/>
      </w:divBdr>
    </w:div>
    <w:div w:id="771896836">
      <w:bodyDiv w:val="1"/>
      <w:marLeft w:val="0"/>
      <w:marRight w:val="0"/>
      <w:marTop w:val="0"/>
      <w:marBottom w:val="0"/>
      <w:divBdr>
        <w:top w:val="none" w:sz="0" w:space="0" w:color="auto"/>
        <w:left w:val="none" w:sz="0" w:space="0" w:color="auto"/>
        <w:bottom w:val="none" w:sz="0" w:space="0" w:color="auto"/>
        <w:right w:val="none" w:sz="0" w:space="0" w:color="auto"/>
      </w:divBdr>
    </w:div>
    <w:div w:id="793207635">
      <w:bodyDiv w:val="1"/>
      <w:marLeft w:val="0"/>
      <w:marRight w:val="0"/>
      <w:marTop w:val="0"/>
      <w:marBottom w:val="0"/>
      <w:divBdr>
        <w:top w:val="none" w:sz="0" w:space="0" w:color="auto"/>
        <w:left w:val="none" w:sz="0" w:space="0" w:color="auto"/>
        <w:bottom w:val="none" w:sz="0" w:space="0" w:color="auto"/>
        <w:right w:val="none" w:sz="0" w:space="0" w:color="auto"/>
      </w:divBdr>
    </w:div>
    <w:div w:id="882449007">
      <w:bodyDiv w:val="1"/>
      <w:marLeft w:val="0"/>
      <w:marRight w:val="0"/>
      <w:marTop w:val="0"/>
      <w:marBottom w:val="0"/>
      <w:divBdr>
        <w:top w:val="none" w:sz="0" w:space="0" w:color="auto"/>
        <w:left w:val="none" w:sz="0" w:space="0" w:color="auto"/>
        <w:bottom w:val="none" w:sz="0" w:space="0" w:color="auto"/>
        <w:right w:val="none" w:sz="0" w:space="0" w:color="auto"/>
      </w:divBdr>
    </w:div>
    <w:div w:id="999847432">
      <w:bodyDiv w:val="1"/>
      <w:marLeft w:val="0"/>
      <w:marRight w:val="0"/>
      <w:marTop w:val="0"/>
      <w:marBottom w:val="0"/>
      <w:divBdr>
        <w:top w:val="none" w:sz="0" w:space="0" w:color="auto"/>
        <w:left w:val="none" w:sz="0" w:space="0" w:color="auto"/>
        <w:bottom w:val="none" w:sz="0" w:space="0" w:color="auto"/>
        <w:right w:val="none" w:sz="0" w:space="0" w:color="auto"/>
      </w:divBdr>
    </w:div>
    <w:div w:id="1080952785">
      <w:bodyDiv w:val="1"/>
      <w:marLeft w:val="0"/>
      <w:marRight w:val="0"/>
      <w:marTop w:val="0"/>
      <w:marBottom w:val="0"/>
      <w:divBdr>
        <w:top w:val="none" w:sz="0" w:space="0" w:color="auto"/>
        <w:left w:val="none" w:sz="0" w:space="0" w:color="auto"/>
        <w:bottom w:val="none" w:sz="0" w:space="0" w:color="auto"/>
        <w:right w:val="none" w:sz="0" w:space="0" w:color="auto"/>
      </w:divBdr>
    </w:div>
    <w:div w:id="1171485189">
      <w:bodyDiv w:val="1"/>
      <w:marLeft w:val="0"/>
      <w:marRight w:val="0"/>
      <w:marTop w:val="0"/>
      <w:marBottom w:val="0"/>
      <w:divBdr>
        <w:top w:val="none" w:sz="0" w:space="0" w:color="auto"/>
        <w:left w:val="none" w:sz="0" w:space="0" w:color="auto"/>
        <w:bottom w:val="none" w:sz="0" w:space="0" w:color="auto"/>
        <w:right w:val="none" w:sz="0" w:space="0" w:color="auto"/>
      </w:divBdr>
    </w:div>
    <w:div w:id="1245988635">
      <w:bodyDiv w:val="1"/>
      <w:marLeft w:val="0"/>
      <w:marRight w:val="0"/>
      <w:marTop w:val="0"/>
      <w:marBottom w:val="0"/>
      <w:divBdr>
        <w:top w:val="none" w:sz="0" w:space="0" w:color="auto"/>
        <w:left w:val="none" w:sz="0" w:space="0" w:color="auto"/>
        <w:bottom w:val="none" w:sz="0" w:space="0" w:color="auto"/>
        <w:right w:val="none" w:sz="0" w:space="0" w:color="auto"/>
      </w:divBdr>
    </w:div>
    <w:div w:id="1350644804">
      <w:bodyDiv w:val="1"/>
      <w:marLeft w:val="0"/>
      <w:marRight w:val="0"/>
      <w:marTop w:val="0"/>
      <w:marBottom w:val="0"/>
      <w:divBdr>
        <w:top w:val="none" w:sz="0" w:space="0" w:color="auto"/>
        <w:left w:val="none" w:sz="0" w:space="0" w:color="auto"/>
        <w:bottom w:val="none" w:sz="0" w:space="0" w:color="auto"/>
        <w:right w:val="none" w:sz="0" w:space="0" w:color="auto"/>
      </w:divBdr>
    </w:div>
    <w:div w:id="1359770483">
      <w:bodyDiv w:val="1"/>
      <w:marLeft w:val="0"/>
      <w:marRight w:val="0"/>
      <w:marTop w:val="0"/>
      <w:marBottom w:val="0"/>
      <w:divBdr>
        <w:top w:val="none" w:sz="0" w:space="0" w:color="auto"/>
        <w:left w:val="none" w:sz="0" w:space="0" w:color="auto"/>
        <w:bottom w:val="none" w:sz="0" w:space="0" w:color="auto"/>
        <w:right w:val="none" w:sz="0" w:space="0" w:color="auto"/>
      </w:divBdr>
    </w:div>
    <w:div w:id="1382091221">
      <w:bodyDiv w:val="1"/>
      <w:marLeft w:val="0"/>
      <w:marRight w:val="0"/>
      <w:marTop w:val="0"/>
      <w:marBottom w:val="0"/>
      <w:divBdr>
        <w:top w:val="none" w:sz="0" w:space="0" w:color="auto"/>
        <w:left w:val="none" w:sz="0" w:space="0" w:color="auto"/>
        <w:bottom w:val="none" w:sz="0" w:space="0" w:color="auto"/>
        <w:right w:val="none" w:sz="0" w:space="0" w:color="auto"/>
      </w:divBdr>
    </w:div>
    <w:div w:id="1403601302">
      <w:bodyDiv w:val="1"/>
      <w:marLeft w:val="0"/>
      <w:marRight w:val="0"/>
      <w:marTop w:val="0"/>
      <w:marBottom w:val="0"/>
      <w:divBdr>
        <w:top w:val="none" w:sz="0" w:space="0" w:color="auto"/>
        <w:left w:val="none" w:sz="0" w:space="0" w:color="auto"/>
        <w:bottom w:val="none" w:sz="0" w:space="0" w:color="auto"/>
        <w:right w:val="none" w:sz="0" w:space="0" w:color="auto"/>
      </w:divBdr>
    </w:div>
    <w:div w:id="1455439437">
      <w:bodyDiv w:val="1"/>
      <w:marLeft w:val="0"/>
      <w:marRight w:val="0"/>
      <w:marTop w:val="0"/>
      <w:marBottom w:val="0"/>
      <w:divBdr>
        <w:top w:val="none" w:sz="0" w:space="0" w:color="auto"/>
        <w:left w:val="none" w:sz="0" w:space="0" w:color="auto"/>
        <w:bottom w:val="none" w:sz="0" w:space="0" w:color="auto"/>
        <w:right w:val="none" w:sz="0" w:space="0" w:color="auto"/>
      </w:divBdr>
    </w:div>
    <w:div w:id="1461415385">
      <w:bodyDiv w:val="1"/>
      <w:marLeft w:val="0"/>
      <w:marRight w:val="0"/>
      <w:marTop w:val="0"/>
      <w:marBottom w:val="0"/>
      <w:divBdr>
        <w:top w:val="none" w:sz="0" w:space="0" w:color="auto"/>
        <w:left w:val="none" w:sz="0" w:space="0" w:color="auto"/>
        <w:bottom w:val="none" w:sz="0" w:space="0" w:color="auto"/>
        <w:right w:val="none" w:sz="0" w:space="0" w:color="auto"/>
      </w:divBdr>
      <w:divsChild>
        <w:div w:id="1411855224">
          <w:marLeft w:val="0"/>
          <w:marRight w:val="0"/>
          <w:marTop w:val="0"/>
          <w:marBottom w:val="0"/>
          <w:divBdr>
            <w:top w:val="none" w:sz="0" w:space="0" w:color="auto"/>
            <w:left w:val="none" w:sz="0" w:space="0" w:color="auto"/>
            <w:bottom w:val="none" w:sz="0" w:space="0" w:color="auto"/>
            <w:right w:val="none" w:sz="0" w:space="0" w:color="auto"/>
          </w:divBdr>
          <w:divsChild>
            <w:div w:id="2134597614">
              <w:marLeft w:val="0"/>
              <w:marRight w:val="0"/>
              <w:marTop w:val="0"/>
              <w:marBottom w:val="0"/>
              <w:divBdr>
                <w:top w:val="none" w:sz="0" w:space="0" w:color="auto"/>
                <w:left w:val="none" w:sz="0" w:space="0" w:color="auto"/>
                <w:bottom w:val="none" w:sz="0" w:space="0" w:color="auto"/>
                <w:right w:val="none" w:sz="0" w:space="0" w:color="auto"/>
              </w:divBdr>
            </w:div>
          </w:divsChild>
        </w:div>
        <w:div w:id="1499418768">
          <w:marLeft w:val="0"/>
          <w:marRight w:val="0"/>
          <w:marTop w:val="0"/>
          <w:marBottom w:val="0"/>
          <w:divBdr>
            <w:top w:val="none" w:sz="0" w:space="0" w:color="auto"/>
            <w:left w:val="none" w:sz="0" w:space="0" w:color="auto"/>
            <w:bottom w:val="none" w:sz="0" w:space="0" w:color="auto"/>
            <w:right w:val="none" w:sz="0" w:space="0" w:color="auto"/>
          </w:divBdr>
          <w:divsChild>
            <w:div w:id="139095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9937">
      <w:bodyDiv w:val="1"/>
      <w:marLeft w:val="0"/>
      <w:marRight w:val="0"/>
      <w:marTop w:val="0"/>
      <w:marBottom w:val="0"/>
      <w:divBdr>
        <w:top w:val="none" w:sz="0" w:space="0" w:color="auto"/>
        <w:left w:val="none" w:sz="0" w:space="0" w:color="auto"/>
        <w:bottom w:val="none" w:sz="0" w:space="0" w:color="auto"/>
        <w:right w:val="none" w:sz="0" w:space="0" w:color="auto"/>
      </w:divBdr>
    </w:div>
    <w:div w:id="1505978739">
      <w:bodyDiv w:val="1"/>
      <w:marLeft w:val="0"/>
      <w:marRight w:val="0"/>
      <w:marTop w:val="0"/>
      <w:marBottom w:val="0"/>
      <w:divBdr>
        <w:top w:val="none" w:sz="0" w:space="0" w:color="auto"/>
        <w:left w:val="none" w:sz="0" w:space="0" w:color="auto"/>
        <w:bottom w:val="none" w:sz="0" w:space="0" w:color="auto"/>
        <w:right w:val="none" w:sz="0" w:space="0" w:color="auto"/>
      </w:divBdr>
    </w:div>
    <w:div w:id="1510177440">
      <w:bodyDiv w:val="1"/>
      <w:marLeft w:val="0"/>
      <w:marRight w:val="0"/>
      <w:marTop w:val="0"/>
      <w:marBottom w:val="0"/>
      <w:divBdr>
        <w:top w:val="none" w:sz="0" w:space="0" w:color="auto"/>
        <w:left w:val="none" w:sz="0" w:space="0" w:color="auto"/>
        <w:bottom w:val="none" w:sz="0" w:space="0" w:color="auto"/>
        <w:right w:val="none" w:sz="0" w:space="0" w:color="auto"/>
      </w:divBdr>
    </w:div>
    <w:div w:id="1566377071">
      <w:bodyDiv w:val="1"/>
      <w:marLeft w:val="0"/>
      <w:marRight w:val="0"/>
      <w:marTop w:val="0"/>
      <w:marBottom w:val="0"/>
      <w:divBdr>
        <w:top w:val="none" w:sz="0" w:space="0" w:color="auto"/>
        <w:left w:val="none" w:sz="0" w:space="0" w:color="auto"/>
        <w:bottom w:val="none" w:sz="0" w:space="0" w:color="auto"/>
        <w:right w:val="none" w:sz="0" w:space="0" w:color="auto"/>
      </w:divBdr>
      <w:divsChild>
        <w:div w:id="467627914">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1881743740">
              <w:marLeft w:val="0"/>
              <w:marRight w:val="0"/>
              <w:marTop w:val="0"/>
              <w:marBottom w:val="0"/>
              <w:divBdr>
                <w:top w:val="none" w:sz="0" w:space="0" w:color="auto"/>
                <w:left w:val="none" w:sz="0" w:space="0" w:color="auto"/>
                <w:bottom w:val="none" w:sz="0" w:space="0" w:color="auto"/>
                <w:right w:val="none" w:sz="0" w:space="0" w:color="auto"/>
              </w:divBdr>
            </w:div>
          </w:divsChild>
        </w:div>
        <w:div w:id="967321965">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8338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70082">
      <w:bodyDiv w:val="1"/>
      <w:marLeft w:val="0"/>
      <w:marRight w:val="0"/>
      <w:marTop w:val="0"/>
      <w:marBottom w:val="0"/>
      <w:divBdr>
        <w:top w:val="none" w:sz="0" w:space="0" w:color="auto"/>
        <w:left w:val="none" w:sz="0" w:space="0" w:color="auto"/>
        <w:bottom w:val="none" w:sz="0" w:space="0" w:color="auto"/>
        <w:right w:val="none" w:sz="0" w:space="0" w:color="auto"/>
      </w:divBdr>
    </w:div>
    <w:div w:id="1898927865">
      <w:bodyDiv w:val="1"/>
      <w:marLeft w:val="0"/>
      <w:marRight w:val="0"/>
      <w:marTop w:val="0"/>
      <w:marBottom w:val="0"/>
      <w:divBdr>
        <w:top w:val="none" w:sz="0" w:space="0" w:color="auto"/>
        <w:left w:val="none" w:sz="0" w:space="0" w:color="auto"/>
        <w:bottom w:val="none" w:sz="0" w:space="0" w:color="auto"/>
        <w:right w:val="none" w:sz="0" w:space="0" w:color="auto"/>
      </w:divBdr>
    </w:div>
    <w:div w:id="1924755567">
      <w:bodyDiv w:val="1"/>
      <w:marLeft w:val="0"/>
      <w:marRight w:val="0"/>
      <w:marTop w:val="0"/>
      <w:marBottom w:val="0"/>
      <w:divBdr>
        <w:top w:val="none" w:sz="0" w:space="0" w:color="auto"/>
        <w:left w:val="none" w:sz="0" w:space="0" w:color="auto"/>
        <w:bottom w:val="none" w:sz="0" w:space="0" w:color="auto"/>
        <w:right w:val="none" w:sz="0" w:space="0" w:color="auto"/>
      </w:divBdr>
    </w:div>
    <w:div w:id="1966160124">
      <w:bodyDiv w:val="1"/>
      <w:marLeft w:val="0"/>
      <w:marRight w:val="0"/>
      <w:marTop w:val="0"/>
      <w:marBottom w:val="0"/>
      <w:divBdr>
        <w:top w:val="none" w:sz="0" w:space="0" w:color="auto"/>
        <w:left w:val="none" w:sz="0" w:space="0" w:color="auto"/>
        <w:bottom w:val="none" w:sz="0" w:space="0" w:color="auto"/>
        <w:right w:val="none" w:sz="0" w:space="0" w:color="auto"/>
      </w:divBdr>
    </w:div>
    <w:div w:id="202894490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wncrum/Desktop/AUTOTEX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AUTOTEXTS.dotx</Template>
  <TotalTime>13</TotalTime>
  <Pages>4</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dawn crum</cp:lastModifiedBy>
  <cp:revision>5</cp:revision>
  <dcterms:created xsi:type="dcterms:W3CDTF">2023-08-24T17:54:00Z</dcterms:created>
  <dcterms:modified xsi:type="dcterms:W3CDTF">2023-08-24T18:14:00Z</dcterms:modified>
</cp:coreProperties>
</file>