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EA411" w14:textId="77777777" w:rsidR="00E23C68" w:rsidRPr="00E23C68" w:rsidRDefault="00E23C68" w:rsidP="00E23C68">
      <w:pPr>
        <w:widowControl w:val="0"/>
        <w:autoSpaceDE w:val="0"/>
        <w:autoSpaceDN w:val="0"/>
        <w:adjustRightInd w:val="0"/>
        <w:jc w:val="both"/>
        <w:rPr>
          <w:rFonts w:ascii="Lato Regular" w:eastAsia="Calibri" w:hAnsi="Lato Regular" w:cs="Times"/>
          <w:b/>
          <w:color w:val="003975"/>
        </w:rPr>
      </w:pPr>
      <w:r w:rsidRPr="00E23C68">
        <w:rPr>
          <w:rFonts w:ascii="Lato Regular" w:eastAsia="Calibri" w:hAnsi="Lato Regular" w:cs="Times"/>
          <w:b/>
          <w:bCs/>
          <w:iCs/>
          <w:color w:val="003975"/>
        </w:rPr>
        <w:t>PRESENTING CLINICAL SIGNS</w:t>
      </w:r>
    </w:p>
    <w:p w14:paraId="1D7C9A71" w14:textId="302CF1ED" w:rsidR="00264997" w:rsidRPr="00264997" w:rsidRDefault="00264997" w:rsidP="00264997">
      <w:pPr>
        <w:numPr>
          <w:ilvl w:val="0"/>
          <w:numId w:val="16"/>
        </w:numPr>
        <w:spacing w:after="0" w:line="240" w:lineRule="auto"/>
      </w:pPr>
      <w:r w:rsidRPr="00264997">
        <w:t xml:space="preserve">Recheck echo- prev. stage B2 mitral </w:t>
      </w:r>
      <w:proofErr w:type="spellStart"/>
      <w:r w:rsidRPr="00264997">
        <w:t>dz</w:t>
      </w:r>
      <w:proofErr w:type="spellEnd"/>
    </w:p>
    <w:p w14:paraId="503D90B4" w14:textId="77777777" w:rsidR="00264997" w:rsidRPr="00264997" w:rsidRDefault="00264997" w:rsidP="00264997">
      <w:pPr>
        <w:numPr>
          <w:ilvl w:val="0"/>
          <w:numId w:val="16"/>
        </w:numPr>
        <w:spacing w:after="0" w:line="240" w:lineRule="auto"/>
      </w:pPr>
      <w:r w:rsidRPr="00264997">
        <w:t>Increased coughing intermittently</w:t>
      </w:r>
    </w:p>
    <w:p w14:paraId="64E5374F" w14:textId="77777777" w:rsidR="00264997" w:rsidRPr="00264997" w:rsidRDefault="00264997" w:rsidP="00264997">
      <w:pPr>
        <w:numPr>
          <w:ilvl w:val="0"/>
          <w:numId w:val="16"/>
        </w:numPr>
        <w:spacing w:after="0" w:line="240" w:lineRule="auto"/>
      </w:pPr>
      <w:r w:rsidRPr="00264997">
        <w:t>Grade 4/6 L systolic murmur</w:t>
      </w:r>
    </w:p>
    <w:p w14:paraId="4887BD72" w14:textId="77777777" w:rsidR="00264997" w:rsidRPr="00264997" w:rsidRDefault="00264997" w:rsidP="00264997">
      <w:pPr>
        <w:numPr>
          <w:ilvl w:val="0"/>
          <w:numId w:val="16"/>
        </w:numPr>
        <w:spacing w:after="0" w:line="240" w:lineRule="auto"/>
      </w:pPr>
      <w:r w:rsidRPr="00264997">
        <w:t>Current meds: Vetmedin 1.25mg BID, Spironolactone 6.25mg BID, Diphenoxylate 0.625mg BID</w:t>
      </w:r>
    </w:p>
    <w:p w14:paraId="0F78E843" w14:textId="46B49F91" w:rsidR="00E23C68" w:rsidRPr="00264997" w:rsidRDefault="00264997" w:rsidP="00E23C68">
      <w:r w:rsidRPr="00264997">
        <w:br/>
        <w:t>Abnormal PE/Chem/CBC/UA Results: ALT 190, ALKP 195, BUN 36</w:t>
      </w:r>
    </w:p>
    <w:p w14:paraId="702FEE4B" w14:textId="77777777" w:rsidR="00D93F30" w:rsidRPr="00D93F30" w:rsidRDefault="00D93F30" w:rsidP="00D93F30">
      <w:pPr>
        <w:shd w:val="clear" w:color="auto" w:fill="FFFFFF"/>
        <w:spacing w:after="240"/>
        <w:rPr>
          <w:rFonts w:ascii="Lato Regular" w:hAnsi="Lato Regular" w:cs="Times"/>
          <w:b/>
          <w:bCs/>
          <w:iCs/>
          <w:color w:val="003975"/>
        </w:rPr>
      </w:pPr>
      <w:r w:rsidRPr="00D93F30">
        <w:rPr>
          <w:rFonts w:ascii="Lato Regular" w:hAnsi="Lato Regular" w:cs="Times"/>
          <w:b/>
          <w:bCs/>
          <w:iCs/>
          <w:color w:val="003975"/>
        </w:rPr>
        <w:t>ULTRASONOGRAPHIC EXAMINATION OF THE HEART</w:t>
      </w:r>
    </w:p>
    <w:tbl>
      <w:tblPr>
        <w:tblpPr w:leftFromText="187" w:rightFromText="187" w:vertAnchor="text" w:horzAnchor="page" w:tblpX="2751" w:tblpY="277"/>
        <w:tblW w:w="8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645"/>
        <w:gridCol w:w="896"/>
        <w:gridCol w:w="990"/>
        <w:gridCol w:w="1080"/>
        <w:gridCol w:w="964"/>
        <w:gridCol w:w="990"/>
        <w:gridCol w:w="1080"/>
        <w:gridCol w:w="990"/>
      </w:tblGrid>
      <w:tr w:rsidR="00D93F30" w:rsidRPr="00D93F30" w14:paraId="24C25B01" w14:textId="77777777" w:rsidTr="00EF59B6">
        <w:trPr>
          <w:trHeight w:hRule="exact" w:val="1180"/>
        </w:trPr>
        <w:tc>
          <w:tcPr>
            <w:tcW w:w="1645" w:type="dxa"/>
          </w:tcPr>
          <w:p w14:paraId="79D5A19D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  <w:t>CANINE</w:t>
            </w:r>
          </w:p>
          <w:p w14:paraId="13A5F34F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  <w:t>CARDIAC</w:t>
            </w:r>
          </w:p>
          <w:p w14:paraId="6073C722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  <w:t>PARAMETERS</w:t>
            </w:r>
          </w:p>
        </w:tc>
        <w:tc>
          <w:tcPr>
            <w:tcW w:w="896" w:type="dxa"/>
          </w:tcPr>
          <w:p w14:paraId="54AB4E59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MR</w:t>
            </w:r>
          </w:p>
          <w:p w14:paraId="4AE994DB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VMAX</w:t>
            </w:r>
          </w:p>
          <w:p w14:paraId="7E007E4E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(m/s)</w:t>
            </w:r>
          </w:p>
        </w:tc>
        <w:tc>
          <w:tcPr>
            <w:tcW w:w="990" w:type="dxa"/>
          </w:tcPr>
          <w:p w14:paraId="73FA73FD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TR</w:t>
            </w:r>
          </w:p>
          <w:p w14:paraId="6A40A246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VMAX</w:t>
            </w:r>
          </w:p>
          <w:p w14:paraId="4C9E50E3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(m/s)</w:t>
            </w:r>
          </w:p>
        </w:tc>
        <w:tc>
          <w:tcPr>
            <w:tcW w:w="1080" w:type="dxa"/>
          </w:tcPr>
          <w:p w14:paraId="7091FF29" w14:textId="77777777" w:rsidR="00D93F30" w:rsidRPr="00D93F30" w:rsidRDefault="00D93F30" w:rsidP="00D93F30">
            <w:pPr>
              <w:tabs>
                <w:tab w:val="center" w:pos="225"/>
              </w:tabs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LA/AO</w:t>
            </w:r>
          </w:p>
          <w:p w14:paraId="2BF6BAE9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3"/>
                <w:szCs w:val="13"/>
              </w:rPr>
            </w:pPr>
            <w:r w:rsidRPr="00D93F30">
              <w:rPr>
                <w:rFonts w:ascii="Lato Regular" w:hAnsi="Lato Regular" w:cs="Lato"/>
                <w:color w:val="003975"/>
                <w:sz w:val="13"/>
                <w:szCs w:val="13"/>
              </w:rPr>
              <w:t>(M-Mode)</w:t>
            </w:r>
          </w:p>
        </w:tc>
        <w:tc>
          <w:tcPr>
            <w:tcW w:w="964" w:type="dxa"/>
          </w:tcPr>
          <w:p w14:paraId="336D4F97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LA/AO</w:t>
            </w:r>
          </w:p>
          <w:p w14:paraId="0393309F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3"/>
                <w:szCs w:val="13"/>
              </w:rPr>
              <w:t>(Heart Base; Swe)</w:t>
            </w:r>
          </w:p>
          <w:p w14:paraId="40BCF24B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3"/>
                <w:szCs w:val="13"/>
              </w:rPr>
            </w:pPr>
          </w:p>
        </w:tc>
        <w:tc>
          <w:tcPr>
            <w:tcW w:w="990" w:type="dxa"/>
          </w:tcPr>
          <w:p w14:paraId="2BA7F95E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FS</w:t>
            </w:r>
          </w:p>
          <w:p w14:paraId="661667FC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(%)</w:t>
            </w:r>
          </w:p>
          <w:p w14:paraId="04A00A6A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ABC2C26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EF</w:t>
            </w:r>
          </w:p>
          <w:p w14:paraId="6FF664A6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(%)</w:t>
            </w:r>
          </w:p>
        </w:tc>
        <w:tc>
          <w:tcPr>
            <w:tcW w:w="990" w:type="dxa"/>
          </w:tcPr>
          <w:p w14:paraId="5A803302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EPSS</w:t>
            </w:r>
          </w:p>
          <w:p w14:paraId="0331B390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(cm)</w:t>
            </w:r>
          </w:p>
        </w:tc>
      </w:tr>
      <w:tr w:rsidR="00D93F30" w:rsidRPr="00D93F30" w14:paraId="3AFAB816" w14:textId="77777777" w:rsidTr="00EF59B6">
        <w:trPr>
          <w:trHeight w:val="396"/>
        </w:trPr>
        <w:tc>
          <w:tcPr>
            <w:tcW w:w="1645" w:type="dxa"/>
            <w:vAlign w:val="center"/>
          </w:tcPr>
          <w:p w14:paraId="4F29F7FA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sz w:val="16"/>
                <w:szCs w:val="16"/>
              </w:rPr>
              <w:t>NORMAL PARAMETER</w:t>
            </w:r>
          </w:p>
        </w:tc>
        <w:tc>
          <w:tcPr>
            <w:tcW w:w="896" w:type="dxa"/>
            <w:vAlign w:val="center"/>
          </w:tcPr>
          <w:p w14:paraId="181B0EA9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4.5-5.5</w:t>
            </w:r>
          </w:p>
        </w:tc>
        <w:tc>
          <w:tcPr>
            <w:tcW w:w="990" w:type="dxa"/>
            <w:vAlign w:val="center"/>
          </w:tcPr>
          <w:p w14:paraId="610E1EE4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&lt;2.7</w:t>
            </w:r>
          </w:p>
        </w:tc>
        <w:tc>
          <w:tcPr>
            <w:tcW w:w="1080" w:type="dxa"/>
            <w:vAlign w:val="center"/>
          </w:tcPr>
          <w:p w14:paraId="75C40530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1.3</w:t>
            </w:r>
          </w:p>
        </w:tc>
        <w:tc>
          <w:tcPr>
            <w:tcW w:w="964" w:type="dxa"/>
            <w:vAlign w:val="center"/>
          </w:tcPr>
          <w:p w14:paraId="7C080602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Up to 1.6</w:t>
            </w:r>
          </w:p>
        </w:tc>
        <w:tc>
          <w:tcPr>
            <w:tcW w:w="990" w:type="dxa"/>
            <w:vAlign w:val="center"/>
          </w:tcPr>
          <w:p w14:paraId="5ADB796E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28-40</w:t>
            </w:r>
          </w:p>
        </w:tc>
        <w:tc>
          <w:tcPr>
            <w:tcW w:w="1080" w:type="dxa"/>
            <w:vAlign w:val="center"/>
          </w:tcPr>
          <w:p w14:paraId="30CE50CC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40-100</w:t>
            </w:r>
          </w:p>
        </w:tc>
        <w:tc>
          <w:tcPr>
            <w:tcW w:w="990" w:type="dxa"/>
            <w:vAlign w:val="center"/>
          </w:tcPr>
          <w:p w14:paraId="75FE61CC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&lt;0.6</w:t>
            </w:r>
          </w:p>
        </w:tc>
      </w:tr>
      <w:tr w:rsidR="00D93F30" w:rsidRPr="00D93F30" w14:paraId="3294A805" w14:textId="77777777" w:rsidTr="00EF59B6">
        <w:trPr>
          <w:trHeight w:hRule="exact" w:val="216"/>
        </w:trPr>
        <w:tc>
          <w:tcPr>
            <w:tcW w:w="1645" w:type="dxa"/>
            <w:vAlign w:val="center"/>
          </w:tcPr>
          <w:p w14:paraId="3F74E9E7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sz w:val="16"/>
                <w:szCs w:val="16"/>
              </w:rPr>
              <w:t xml:space="preserve">PATIENT </w:t>
            </w:r>
          </w:p>
        </w:tc>
        <w:tc>
          <w:tcPr>
            <w:tcW w:w="896" w:type="dxa"/>
            <w:vAlign w:val="center"/>
          </w:tcPr>
          <w:p w14:paraId="033E0875" w14:textId="1FB49F83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5.3</w:t>
            </w:r>
          </w:p>
        </w:tc>
        <w:tc>
          <w:tcPr>
            <w:tcW w:w="990" w:type="dxa"/>
            <w:vAlign w:val="center"/>
          </w:tcPr>
          <w:p w14:paraId="7DD71331" w14:textId="5C5957A8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2.5</w:t>
            </w:r>
          </w:p>
        </w:tc>
        <w:tc>
          <w:tcPr>
            <w:tcW w:w="1080" w:type="dxa"/>
            <w:vAlign w:val="center"/>
          </w:tcPr>
          <w:p w14:paraId="3F0842D4" w14:textId="004E2AD5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1.3</w:t>
            </w:r>
          </w:p>
        </w:tc>
        <w:tc>
          <w:tcPr>
            <w:tcW w:w="964" w:type="dxa"/>
            <w:vAlign w:val="center"/>
          </w:tcPr>
          <w:p w14:paraId="3AF88B5E" w14:textId="05C69CBF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1.37</w:t>
            </w:r>
          </w:p>
        </w:tc>
        <w:tc>
          <w:tcPr>
            <w:tcW w:w="990" w:type="dxa"/>
            <w:vAlign w:val="center"/>
          </w:tcPr>
          <w:p w14:paraId="6C077282" w14:textId="3A32AE28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51</w:t>
            </w:r>
          </w:p>
        </w:tc>
        <w:tc>
          <w:tcPr>
            <w:tcW w:w="1080" w:type="dxa"/>
            <w:vAlign w:val="center"/>
          </w:tcPr>
          <w:p w14:paraId="74C0CB80" w14:textId="30182014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83</w:t>
            </w:r>
          </w:p>
        </w:tc>
        <w:tc>
          <w:tcPr>
            <w:tcW w:w="990" w:type="dxa"/>
            <w:vAlign w:val="center"/>
          </w:tcPr>
          <w:p w14:paraId="234BEB75" w14:textId="48B1E93A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0.1</w:t>
            </w:r>
          </w:p>
        </w:tc>
      </w:tr>
      <w:tr w:rsidR="00D93F30" w:rsidRPr="00D93F30" w14:paraId="3296EB02" w14:textId="77777777" w:rsidTr="00EF59B6">
        <w:trPr>
          <w:trHeight w:hRule="exact" w:val="1353"/>
        </w:trPr>
        <w:tc>
          <w:tcPr>
            <w:tcW w:w="1645" w:type="dxa"/>
          </w:tcPr>
          <w:p w14:paraId="0BFE8A5B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  <w:t>CANINE</w:t>
            </w:r>
          </w:p>
          <w:p w14:paraId="3F0E83EC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  <w:t>CARDIAC</w:t>
            </w:r>
          </w:p>
          <w:p w14:paraId="2AE7DDC9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20"/>
                <w:szCs w:val="20"/>
              </w:rPr>
              <w:t>PARAMETERS</w:t>
            </w:r>
          </w:p>
        </w:tc>
        <w:tc>
          <w:tcPr>
            <w:tcW w:w="896" w:type="dxa"/>
          </w:tcPr>
          <w:p w14:paraId="1C3434D3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HR</w:t>
            </w:r>
          </w:p>
          <w:p w14:paraId="19DB3D19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(BPM)</w:t>
            </w:r>
          </w:p>
        </w:tc>
        <w:tc>
          <w:tcPr>
            <w:tcW w:w="990" w:type="dxa"/>
          </w:tcPr>
          <w:p w14:paraId="0AC3B5A3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 xml:space="preserve">AV </w:t>
            </w:r>
          </w:p>
          <w:p w14:paraId="111BE19E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VMAX</w:t>
            </w:r>
          </w:p>
          <w:p w14:paraId="75AB3519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(m/s)</w:t>
            </w:r>
          </w:p>
        </w:tc>
        <w:tc>
          <w:tcPr>
            <w:tcW w:w="1080" w:type="dxa"/>
          </w:tcPr>
          <w:p w14:paraId="442103F5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 xml:space="preserve">PV </w:t>
            </w:r>
          </w:p>
          <w:p w14:paraId="41A19BDB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MAX</w:t>
            </w:r>
          </w:p>
          <w:p w14:paraId="6FE4EFD5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(m/s)</w:t>
            </w:r>
          </w:p>
        </w:tc>
        <w:tc>
          <w:tcPr>
            <w:tcW w:w="964" w:type="dxa"/>
          </w:tcPr>
          <w:p w14:paraId="3CD19EF6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BODY WEIGHT</w:t>
            </w:r>
          </w:p>
          <w:p w14:paraId="50CC2273" w14:textId="295B0ECF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</w:t>
            </w:r>
            <w:proofErr w:type="spellStart"/>
            <w:r>
              <w:rPr>
                <w:rFonts w:ascii="Lato Regular" w:hAnsi="Lato Regular" w:cs="Lato"/>
                <w:color w:val="003975"/>
                <w:sz w:val="16"/>
                <w:szCs w:val="16"/>
              </w:rPr>
              <w:t>lbs</w:t>
            </w:r>
            <w:proofErr w:type="spellEnd"/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)</w:t>
            </w:r>
          </w:p>
        </w:tc>
        <w:tc>
          <w:tcPr>
            <w:tcW w:w="990" w:type="dxa"/>
          </w:tcPr>
          <w:p w14:paraId="425282E0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LAD</w:t>
            </w:r>
          </w:p>
          <w:p w14:paraId="727390D5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Cs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Cs/>
                <w:color w:val="003975"/>
                <w:sz w:val="12"/>
                <w:szCs w:val="12"/>
              </w:rPr>
              <w:t>LA MAX 4 Chamber</w:t>
            </w:r>
          </w:p>
          <w:p w14:paraId="568823D4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Cs/>
                <w:color w:val="003975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FD35DCC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LVIDd</w:t>
            </w:r>
          </w:p>
          <w:p w14:paraId="2AC23686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Cs/>
                <w:color w:val="003975"/>
                <w:sz w:val="12"/>
                <w:szCs w:val="12"/>
              </w:rPr>
            </w:pPr>
            <w:r w:rsidRPr="00D93F30">
              <w:rPr>
                <w:rFonts w:ascii="Lato Regular" w:hAnsi="Lato Regular" w:cs="Lato"/>
                <w:bCs/>
                <w:color w:val="003975"/>
                <w:sz w:val="12"/>
                <w:szCs w:val="12"/>
              </w:rPr>
              <w:t>Avg; 2D and m-mode short axis</w:t>
            </w:r>
          </w:p>
          <w:p w14:paraId="77B27D3B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color w:val="003975"/>
                <w:sz w:val="16"/>
                <w:szCs w:val="16"/>
              </w:rPr>
              <w:t>(cm)</w:t>
            </w:r>
          </w:p>
        </w:tc>
        <w:tc>
          <w:tcPr>
            <w:tcW w:w="990" w:type="dxa"/>
          </w:tcPr>
          <w:p w14:paraId="157B3660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color w:val="003975"/>
                <w:sz w:val="16"/>
                <w:szCs w:val="16"/>
              </w:rPr>
              <w:t>LVIDs</w:t>
            </w:r>
          </w:p>
          <w:p w14:paraId="32E1B09B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Cs/>
                <w:color w:val="003975"/>
                <w:sz w:val="12"/>
                <w:szCs w:val="12"/>
              </w:rPr>
            </w:pPr>
            <w:r w:rsidRPr="00D93F30">
              <w:rPr>
                <w:rFonts w:ascii="Lato Regular" w:hAnsi="Lato Regular" w:cs="Lato"/>
                <w:bCs/>
                <w:color w:val="003975"/>
                <w:sz w:val="12"/>
                <w:szCs w:val="12"/>
              </w:rPr>
              <w:t>Avg; 2D and m-mode short axis</w:t>
            </w:r>
          </w:p>
          <w:p w14:paraId="1740F8D6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Cs/>
                <w:color w:val="003975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Cs/>
                <w:color w:val="003975"/>
                <w:sz w:val="16"/>
                <w:szCs w:val="16"/>
              </w:rPr>
              <w:t>(cm)</w:t>
            </w:r>
          </w:p>
        </w:tc>
      </w:tr>
      <w:tr w:rsidR="00D93F30" w:rsidRPr="00D93F30" w14:paraId="5EA827EF" w14:textId="77777777" w:rsidTr="00EF59B6">
        <w:trPr>
          <w:trHeight w:val="301"/>
        </w:trPr>
        <w:tc>
          <w:tcPr>
            <w:tcW w:w="1645" w:type="dxa"/>
            <w:vAlign w:val="center"/>
          </w:tcPr>
          <w:p w14:paraId="62C26738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sz w:val="16"/>
                <w:szCs w:val="16"/>
              </w:rPr>
              <w:t>NORMAL PARAMETER</w:t>
            </w:r>
          </w:p>
        </w:tc>
        <w:tc>
          <w:tcPr>
            <w:tcW w:w="896" w:type="dxa"/>
            <w:vAlign w:val="center"/>
          </w:tcPr>
          <w:p w14:paraId="56FEB1B9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50-100</w:t>
            </w:r>
          </w:p>
        </w:tc>
        <w:tc>
          <w:tcPr>
            <w:tcW w:w="990" w:type="dxa"/>
            <w:vAlign w:val="center"/>
          </w:tcPr>
          <w:p w14:paraId="03F4F302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0.7-1.7</w:t>
            </w:r>
          </w:p>
        </w:tc>
        <w:tc>
          <w:tcPr>
            <w:tcW w:w="1080" w:type="dxa"/>
            <w:vAlign w:val="center"/>
          </w:tcPr>
          <w:p w14:paraId="671B3D4F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sz w:val="16"/>
                <w:szCs w:val="16"/>
              </w:rPr>
              <w:t>0.7-1.6</w:t>
            </w:r>
          </w:p>
        </w:tc>
        <w:tc>
          <w:tcPr>
            <w:tcW w:w="964" w:type="dxa"/>
            <w:vAlign w:val="center"/>
          </w:tcPr>
          <w:p w14:paraId="1B0BF8A3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354E3F23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15D8E4DA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</w:p>
        </w:tc>
        <w:tc>
          <w:tcPr>
            <w:tcW w:w="990" w:type="dxa"/>
          </w:tcPr>
          <w:p w14:paraId="3CD04F72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</w:p>
          <w:p w14:paraId="1E84907F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</w:p>
        </w:tc>
      </w:tr>
      <w:tr w:rsidR="00D93F30" w:rsidRPr="00D93F30" w14:paraId="4530E432" w14:textId="77777777" w:rsidTr="00EF59B6">
        <w:trPr>
          <w:trHeight w:hRule="exact" w:val="327"/>
        </w:trPr>
        <w:tc>
          <w:tcPr>
            <w:tcW w:w="1645" w:type="dxa"/>
            <w:vAlign w:val="center"/>
          </w:tcPr>
          <w:p w14:paraId="7410E6D2" w14:textId="77777777" w:rsidR="00D93F30" w:rsidRPr="00D93F30" w:rsidRDefault="00D93F30" w:rsidP="00D93F30">
            <w:pPr>
              <w:contextualSpacing/>
              <w:rPr>
                <w:rFonts w:ascii="Lato Regular" w:hAnsi="Lato Regular" w:cs="Lato"/>
                <w:b/>
                <w:sz w:val="16"/>
                <w:szCs w:val="16"/>
              </w:rPr>
            </w:pPr>
            <w:r w:rsidRPr="00D93F30">
              <w:rPr>
                <w:rFonts w:ascii="Lato Regular" w:hAnsi="Lato Regular" w:cs="Lato"/>
                <w:b/>
                <w:sz w:val="16"/>
                <w:szCs w:val="16"/>
              </w:rPr>
              <w:t xml:space="preserve">PATIENT </w:t>
            </w:r>
          </w:p>
        </w:tc>
        <w:tc>
          <w:tcPr>
            <w:tcW w:w="896" w:type="dxa"/>
            <w:vAlign w:val="center"/>
          </w:tcPr>
          <w:p w14:paraId="4773EED0" w14:textId="3D614C98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NM</w:t>
            </w:r>
          </w:p>
        </w:tc>
        <w:tc>
          <w:tcPr>
            <w:tcW w:w="990" w:type="dxa"/>
            <w:vAlign w:val="center"/>
          </w:tcPr>
          <w:p w14:paraId="459D8A63" w14:textId="65377A20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1.3</w:t>
            </w:r>
          </w:p>
        </w:tc>
        <w:tc>
          <w:tcPr>
            <w:tcW w:w="1080" w:type="dxa"/>
            <w:vAlign w:val="center"/>
          </w:tcPr>
          <w:p w14:paraId="47D2D639" w14:textId="010B6E1B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0.60</w:t>
            </w:r>
          </w:p>
        </w:tc>
        <w:tc>
          <w:tcPr>
            <w:tcW w:w="964" w:type="dxa"/>
            <w:vAlign w:val="center"/>
          </w:tcPr>
          <w:p w14:paraId="7E7135E0" w14:textId="33BBAB8A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6.6</w:t>
            </w:r>
          </w:p>
        </w:tc>
        <w:tc>
          <w:tcPr>
            <w:tcW w:w="990" w:type="dxa"/>
            <w:vAlign w:val="center"/>
          </w:tcPr>
          <w:p w14:paraId="582CC52A" w14:textId="14CC7C9A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3.0</w:t>
            </w:r>
          </w:p>
        </w:tc>
        <w:tc>
          <w:tcPr>
            <w:tcW w:w="1080" w:type="dxa"/>
            <w:vAlign w:val="center"/>
          </w:tcPr>
          <w:p w14:paraId="4894C096" w14:textId="35FAE954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2.96</w:t>
            </w:r>
          </w:p>
        </w:tc>
        <w:tc>
          <w:tcPr>
            <w:tcW w:w="990" w:type="dxa"/>
          </w:tcPr>
          <w:p w14:paraId="0DAD1CA7" w14:textId="790015CB" w:rsidR="00D93F30" w:rsidRPr="00D93F30" w:rsidRDefault="00D93F30" w:rsidP="00D93F30">
            <w:pPr>
              <w:contextualSpacing/>
              <w:rPr>
                <w:rFonts w:ascii="Lato Regular" w:hAnsi="Lato Regular" w:cs="Lato"/>
                <w:sz w:val="16"/>
                <w:szCs w:val="16"/>
              </w:rPr>
            </w:pPr>
            <w:r>
              <w:rPr>
                <w:rFonts w:ascii="Lato Regular" w:hAnsi="Lato Regular" w:cs="Lato"/>
                <w:sz w:val="16"/>
                <w:szCs w:val="16"/>
              </w:rPr>
              <w:t>--</w:t>
            </w:r>
          </w:p>
        </w:tc>
      </w:tr>
    </w:tbl>
    <w:p w14:paraId="7FAF2E79" w14:textId="77777777" w:rsidR="00D93F30" w:rsidRPr="00D93F30" w:rsidRDefault="00D93F30" w:rsidP="00D93F30">
      <w:pPr>
        <w:shd w:val="clear" w:color="auto" w:fill="FFFFFF"/>
        <w:spacing w:after="240"/>
        <w:rPr>
          <w:rFonts w:ascii="Lato Regular" w:hAnsi="Lato Regular" w:cs="Times"/>
          <w:b/>
          <w:bCs/>
          <w:iCs/>
          <w:color w:val="003975"/>
        </w:rPr>
      </w:pPr>
    </w:p>
    <w:p w14:paraId="7E96CFC4" w14:textId="77777777" w:rsidR="00D93F30" w:rsidRPr="00D93F30" w:rsidRDefault="00D93F30" w:rsidP="00D93F30">
      <w:pPr>
        <w:shd w:val="clear" w:color="auto" w:fill="FFFFFF"/>
        <w:spacing w:after="240"/>
        <w:rPr>
          <w:rFonts w:ascii="Lato Regular" w:hAnsi="Lato Regular" w:cs="Lato"/>
          <w:b/>
          <w:i/>
          <w:color w:val="003975"/>
          <w:sz w:val="20"/>
          <w:szCs w:val="20"/>
        </w:rPr>
      </w:pPr>
    </w:p>
    <w:p w14:paraId="7AAD7D1F" w14:textId="77777777" w:rsidR="00D93F30" w:rsidRPr="00D93F30" w:rsidRDefault="00D93F30" w:rsidP="00D93F30">
      <w:pPr>
        <w:shd w:val="clear" w:color="auto" w:fill="FFFFFF"/>
        <w:spacing w:after="240"/>
        <w:rPr>
          <w:rFonts w:ascii="Lato Regular" w:hAnsi="Lato Regular" w:cs="Times"/>
          <w:b/>
          <w:bCs/>
          <w:iCs/>
          <w:color w:val="003975"/>
        </w:rPr>
      </w:pPr>
      <w:r w:rsidRPr="00D93F30">
        <w:rPr>
          <w:rFonts w:ascii="Lato Regular" w:hAnsi="Lato Regular" w:cs="Lato"/>
          <w:b/>
          <w:i/>
          <w:color w:val="003975"/>
          <w:sz w:val="20"/>
          <w:szCs w:val="20"/>
        </w:rPr>
        <w:t>Cardiac Presentation</w:t>
      </w:r>
    </w:p>
    <w:p w14:paraId="6CA61641" w14:textId="0083180F" w:rsidR="00D93F30" w:rsidRPr="00D93F30" w:rsidRDefault="00D93F30" w:rsidP="00D93F30">
      <w:pPr>
        <w:rPr>
          <w:rFonts w:ascii="Lato Regular" w:hAnsi="Lato Regular"/>
          <w:b/>
          <w:bCs/>
        </w:rPr>
      </w:pPr>
      <w:r w:rsidRPr="00F25C5F">
        <w:rPr>
          <w:rFonts w:ascii="Lato Regular" w:hAnsi="Lato Regular"/>
        </w:rPr>
        <w:t xml:space="preserve">The echocardiogram in this patient demonstrated normal </w:t>
      </w:r>
      <w:r w:rsidRPr="00F25C5F">
        <w:rPr>
          <w:rFonts w:ascii="Lato Regular" w:hAnsi="Lato Regular"/>
          <w:b/>
          <w:bCs/>
        </w:rPr>
        <w:t>left atrial</w:t>
      </w:r>
      <w:r w:rsidRPr="00F25C5F">
        <w:rPr>
          <w:rFonts w:ascii="Lato Regular" w:hAnsi="Lato Regular"/>
        </w:rPr>
        <w:t xml:space="preserve"> size based on 3 different LA measurement methods. Chamber volumes and echogenicity were normal. </w:t>
      </w:r>
      <w:r>
        <w:rPr>
          <w:rFonts w:ascii="Lato Regular" w:hAnsi="Lato Regular"/>
        </w:rPr>
        <w:t xml:space="preserve">Prolapse of the anterior mitral valve leaflet was noted. </w:t>
      </w:r>
      <w:r w:rsidRPr="00F25C5F">
        <w:rPr>
          <w:rFonts w:ascii="Lato Regular" w:hAnsi="Lato Regular"/>
        </w:rPr>
        <w:t xml:space="preserve">Doppler indicated measurable insufficiency. The </w:t>
      </w:r>
      <w:r w:rsidRPr="00F25C5F">
        <w:rPr>
          <w:rFonts w:ascii="Lato Regular" w:hAnsi="Lato Regular"/>
          <w:b/>
          <w:bCs/>
        </w:rPr>
        <w:t>left</w:t>
      </w:r>
      <w:r w:rsidRPr="00F25C5F">
        <w:rPr>
          <w:rFonts w:ascii="Lato Regular" w:hAnsi="Lato Regular"/>
        </w:rPr>
        <w:t xml:space="preserve"> </w:t>
      </w:r>
      <w:r w:rsidRPr="00F25C5F">
        <w:rPr>
          <w:rFonts w:ascii="Lato Regular" w:hAnsi="Lato Regular"/>
          <w:b/>
          <w:bCs/>
        </w:rPr>
        <w:t>ventricle</w:t>
      </w:r>
      <w:r w:rsidRPr="00F25C5F">
        <w:rPr>
          <w:rFonts w:ascii="Lato Regular" w:hAnsi="Lato Regular"/>
        </w:rPr>
        <w:t xml:space="preserve"> presented normal thicknesses with linear contour and was not dilated nor restricted. The </w:t>
      </w:r>
      <w:r w:rsidRPr="00F25C5F">
        <w:rPr>
          <w:rFonts w:ascii="Lato Regular" w:hAnsi="Lato Regular"/>
          <w:b/>
          <w:bCs/>
        </w:rPr>
        <w:t>myocardium</w:t>
      </w:r>
      <w:r w:rsidRPr="00F25C5F">
        <w:rPr>
          <w:rFonts w:ascii="Lato Regular" w:hAnsi="Lato Regular"/>
        </w:rPr>
        <w:t xml:space="preserve"> presented normal echogenicity without subjective evidence of significant fibrotic or ischemic disease. </w:t>
      </w:r>
      <w:r w:rsidRPr="00F25C5F">
        <w:rPr>
          <w:rFonts w:ascii="Lato Regular" w:hAnsi="Lato Regular"/>
          <w:b/>
          <w:bCs/>
        </w:rPr>
        <w:t>Contractility</w:t>
      </w:r>
      <w:r w:rsidRPr="00F25C5F">
        <w:rPr>
          <w:rFonts w:ascii="Lato Regular" w:hAnsi="Lato Regular"/>
        </w:rPr>
        <w:t xml:space="preserve"> of the ventricular walls was adequate and in normal range for this patient evidenced by the fractional shortening measurement and subjective evaluation of the different regions of the myocardium. The </w:t>
      </w:r>
      <w:r w:rsidRPr="00F25C5F">
        <w:rPr>
          <w:rFonts w:ascii="Lato Regular" w:hAnsi="Lato Regular"/>
          <w:b/>
          <w:bCs/>
        </w:rPr>
        <w:t>left ventricular outflow</w:t>
      </w:r>
      <w:r w:rsidRPr="00F25C5F">
        <w:rPr>
          <w:rFonts w:ascii="Lato Regular" w:hAnsi="Lato Regular"/>
        </w:rPr>
        <w:t xml:space="preserve"> tract demonstrated normal laminar flow and subjective structural integrity. The </w:t>
      </w:r>
      <w:r w:rsidRPr="00F25C5F">
        <w:rPr>
          <w:rFonts w:ascii="Lato Regular" w:hAnsi="Lato Regular"/>
          <w:b/>
          <w:bCs/>
        </w:rPr>
        <w:t>right</w:t>
      </w:r>
      <w:r w:rsidRPr="00F25C5F">
        <w:rPr>
          <w:rFonts w:ascii="Lato Regular" w:hAnsi="Lato Regular"/>
        </w:rPr>
        <w:t xml:space="preserve"> </w:t>
      </w:r>
      <w:r w:rsidRPr="00F25C5F">
        <w:rPr>
          <w:rFonts w:ascii="Lato Regular" w:hAnsi="Lato Regular"/>
          <w:b/>
          <w:bCs/>
        </w:rPr>
        <w:t>atrium</w:t>
      </w:r>
      <w:r w:rsidRPr="00F25C5F">
        <w:rPr>
          <w:rFonts w:ascii="Lato Regular" w:hAnsi="Lato Regular"/>
        </w:rPr>
        <w:t xml:space="preserve"> and auricle revealed normal size, structure and content. No evidence of masses was noted or chamber overload. </w:t>
      </w:r>
      <w:r w:rsidRPr="00F25C5F">
        <w:rPr>
          <w:rFonts w:ascii="Lato Regular" w:hAnsi="Lato Regular"/>
          <w:b/>
          <w:bCs/>
        </w:rPr>
        <w:t>Tricuspid</w:t>
      </w:r>
      <w:r w:rsidRPr="00F25C5F">
        <w:rPr>
          <w:rFonts w:ascii="Lato Regular" w:hAnsi="Lato Regular"/>
        </w:rPr>
        <w:t xml:space="preserve"> valvular assessment demonstrated adequate linear morphology. The </w:t>
      </w:r>
      <w:r w:rsidRPr="00F25C5F">
        <w:rPr>
          <w:rFonts w:ascii="Lato Regular" w:hAnsi="Lato Regular"/>
          <w:b/>
          <w:bCs/>
        </w:rPr>
        <w:t>right</w:t>
      </w:r>
      <w:r w:rsidRPr="00F25C5F">
        <w:rPr>
          <w:rFonts w:ascii="Lato Regular" w:hAnsi="Lato Regular"/>
        </w:rPr>
        <w:t xml:space="preserve"> </w:t>
      </w:r>
      <w:r w:rsidRPr="00F25C5F">
        <w:rPr>
          <w:rFonts w:ascii="Lato Regular" w:hAnsi="Lato Regular"/>
          <w:b/>
          <w:bCs/>
        </w:rPr>
        <w:t>ventricle</w:t>
      </w:r>
      <w:r w:rsidRPr="00F25C5F">
        <w:rPr>
          <w:rFonts w:ascii="Lato Regular" w:hAnsi="Lato Regular"/>
        </w:rPr>
        <w:t xml:space="preserve"> was of normal size (1/3 diameter of LV), chordae structure, myocardial echogenicity and thickness. </w:t>
      </w:r>
      <w:r w:rsidRPr="00F25C5F">
        <w:rPr>
          <w:rFonts w:ascii="Lato Regular" w:hAnsi="Lato Regular"/>
          <w:b/>
          <w:bCs/>
        </w:rPr>
        <w:t>Pulmonic</w:t>
      </w:r>
      <w:r w:rsidRPr="00F25C5F">
        <w:rPr>
          <w:rFonts w:ascii="Lato Regular" w:hAnsi="Lato Regular"/>
        </w:rPr>
        <w:t xml:space="preserve"> tract assessment revealed normal valve structure, laminar flow, and diameter (approx.1:1 pa/ao ratio). No visible </w:t>
      </w:r>
      <w:r w:rsidRPr="00F25C5F">
        <w:rPr>
          <w:rFonts w:ascii="Lato Regular" w:hAnsi="Lato Regular"/>
          <w:b/>
          <w:bCs/>
        </w:rPr>
        <w:t>pericardial</w:t>
      </w:r>
      <w:r w:rsidRPr="00F25C5F">
        <w:rPr>
          <w:rFonts w:ascii="Lato Regular" w:hAnsi="Lato Regular"/>
        </w:rPr>
        <w:t xml:space="preserve"> or free pleura fluid was noted. No echographically detectable evidence of infiltrative disease was visible. The cranial </w:t>
      </w:r>
      <w:r w:rsidRPr="00F25C5F">
        <w:rPr>
          <w:rFonts w:ascii="Lato Regular" w:hAnsi="Lato Regular"/>
          <w:b/>
          <w:bCs/>
        </w:rPr>
        <w:t>mediastinum and pericardial regions</w:t>
      </w:r>
      <w:r w:rsidRPr="00F25C5F">
        <w:rPr>
          <w:rFonts w:ascii="Lato Regular" w:hAnsi="Lato Regular"/>
        </w:rPr>
        <w:t xml:space="preserve"> were free of masses in the visible window. </w:t>
      </w:r>
    </w:p>
    <w:p w14:paraId="3AB0AF87" w14:textId="77777777" w:rsidR="00D93F30" w:rsidRPr="00D93F30" w:rsidRDefault="00D93F30" w:rsidP="00D93F30">
      <w:pPr>
        <w:ind w:right="-24"/>
        <w:jc w:val="both"/>
        <w:rPr>
          <w:rFonts w:ascii="Lato Regular" w:hAnsi="Lato Regular" w:cs="Lato"/>
          <w:b/>
          <w:color w:val="003975"/>
        </w:rPr>
      </w:pPr>
      <w:r w:rsidRPr="00D93F30">
        <w:rPr>
          <w:rFonts w:ascii="Lato Regular" w:hAnsi="Lato Regular" w:cs="Times"/>
          <w:b/>
          <w:bCs/>
          <w:iCs/>
          <w:color w:val="003975"/>
        </w:rPr>
        <w:t>ULTRASONOGRAPHIC</w:t>
      </w:r>
      <w:r w:rsidRPr="00D93F30">
        <w:rPr>
          <w:rFonts w:ascii="Lato Regular" w:hAnsi="Lato Regular" w:cs="Lato"/>
          <w:b/>
          <w:color w:val="003975"/>
        </w:rPr>
        <w:t xml:space="preserve"> FINDINGS</w:t>
      </w:r>
    </w:p>
    <w:p w14:paraId="274AA7E2" w14:textId="13610CCC" w:rsidR="00D93F30" w:rsidRDefault="00D93F30" w:rsidP="00D93F30">
      <w:pPr>
        <w:numPr>
          <w:ilvl w:val="0"/>
          <w:numId w:val="4"/>
        </w:numPr>
        <w:spacing w:line="276" w:lineRule="auto"/>
        <w:ind w:right="-24"/>
        <w:contextualSpacing/>
        <w:jc w:val="both"/>
        <w:rPr>
          <w:rFonts w:ascii="Lato Regular" w:hAnsi="Lato Regular" w:cs="Latha"/>
        </w:rPr>
      </w:pPr>
      <w:r>
        <w:rPr>
          <w:rFonts w:ascii="Lato Regular" w:hAnsi="Lato Regular" w:cs="Latha"/>
        </w:rPr>
        <w:lastRenderedPageBreak/>
        <w:t xml:space="preserve">Compensated mitral insufficiency on the current protocol. </w:t>
      </w:r>
    </w:p>
    <w:p w14:paraId="38A8F7D6" w14:textId="0DB4E47F" w:rsidR="00D93F30" w:rsidRPr="00D93F30" w:rsidRDefault="00D93F30" w:rsidP="00D93F30">
      <w:pPr>
        <w:numPr>
          <w:ilvl w:val="0"/>
          <w:numId w:val="4"/>
        </w:numPr>
        <w:spacing w:line="276" w:lineRule="auto"/>
        <w:ind w:right="-24"/>
        <w:contextualSpacing/>
        <w:jc w:val="both"/>
        <w:rPr>
          <w:rFonts w:ascii="Lato Regular" w:hAnsi="Lato Regular" w:cs="Latha"/>
        </w:rPr>
      </w:pPr>
      <w:r>
        <w:rPr>
          <w:rFonts w:ascii="Lato Regular" w:hAnsi="Lato Regular" w:cs="Latha"/>
        </w:rPr>
        <w:t xml:space="preserve">Mitral </w:t>
      </w:r>
      <w:proofErr w:type="gramStart"/>
      <w:r>
        <w:rPr>
          <w:rFonts w:ascii="Lato Regular" w:hAnsi="Lato Regular" w:cs="Latha"/>
        </w:rPr>
        <w:t>valve</w:t>
      </w:r>
      <w:proofErr w:type="gramEnd"/>
      <w:r>
        <w:rPr>
          <w:rFonts w:ascii="Lato Regular" w:hAnsi="Lato Regular" w:cs="Latha"/>
        </w:rPr>
        <w:t xml:space="preserve"> prolapse. </w:t>
      </w:r>
    </w:p>
    <w:p w14:paraId="76175AC5" w14:textId="77777777" w:rsidR="00D93F30" w:rsidRPr="00D93F30" w:rsidRDefault="00D93F30" w:rsidP="00D93F30">
      <w:pPr>
        <w:spacing w:line="276" w:lineRule="auto"/>
        <w:ind w:left="720" w:right="-24"/>
        <w:contextualSpacing/>
        <w:jc w:val="both"/>
        <w:rPr>
          <w:rFonts w:ascii="Lato Regular" w:hAnsi="Lato Regular" w:cs="Latha"/>
        </w:rPr>
      </w:pPr>
    </w:p>
    <w:p w14:paraId="79023751" w14:textId="77777777" w:rsidR="00D93F30" w:rsidRPr="00D93F30" w:rsidRDefault="00D93F30" w:rsidP="00D93F30">
      <w:pPr>
        <w:ind w:right="-24"/>
        <w:jc w:val="both"/>
        <w:rPr>
          <w:rFonts w:ascii="Lato Regular" w:hAnsi="Lato Regular" w:cs="Latha"/>
          <w:b/>
          <w:color w:val="003975"/>
          <w:u w:val="single"/>
        </w:rPr>
      </w:pPr>
      <w:r w:rsidRPr="00D93F30">
        <w:rPr>
          <w:rFonts w:ascii="Lato Regular" w:hAnsi="Lato Regular" w:cs="Latha"/>
          <w:b/>
          <w:color w:val="003975"/>
          <w:u w:val="single"/>
        </w:rPr>
        <w:t>INTERPRETATION OF THE FINDINGS &amp; FURTHER RECOMMENDATIONS</w:t>
      </w:r>
    </w:p>
    <w:p w14:paraId="65111316" w14:textId="58529B16" w:rsidR="00D93F30" w:rsidRPr="00D93F30" w:rsidRDefault="00D93F30" w:rsidP="00D93F30">
      <w:pPr>
        <w:widowControl w:val="0"/>
        <w:autoSpaceDE w:val="0"/>
        <w:autoSpaceDN w:val="0"/>
        <w:adjustRightInd w:val="0"/>
        <w:spacing w:after="240"/>
        <w:contextualSpacing/>
        <w:rPr>
          <w:rFonts w:ascii="Lato Regular" w:hAnsi="Lato Regular" w:cs="Lato"/>
        </w:rPr>
      </w:pPr>
      <w:r w:rsidRPr="00D93F30">
        <w:rPr>
          <w:rFonts w:ascii="Lato Regular" w:hAnsi="Lato Regular" w:cs="Lato"/>
        </w:rPr>
        <w:t>Recommend maintaining the current protocol in this patient. Recheck echo in six months</w:t>
      </w:r>
      <w:r>
        <w:rPr>
          <w:rFonts w:ascii="Lato Regular" w:hAnsi="Lato Regular" w:cs="Lato"/>
        </w:rPr>
        <w:t>, e</w:t>
      </w:r>
      <w:r w:rsidRPr="00D93F30">
        <w:rPr>
          <w:rFonts w:ascii="Lato Regular" w:hAnsi="Lato Regular" w:cs="Lato"/>
        </w:rPr>
        <w:t>arlier if any clinical signs initiate.</w:t>
      </w:r>
    </w:p>
    <w:p w14:paraId="494B6FDC" w14:textId="77777777" w:rsidR="00E23C68" w:rsidRPr="00E23C68" w:rsidRDefault="00E23C68" w:rsidP="00D93F30">
      <w:pPr>
        <w:rPr>
          <w:rFonts w:ascii="Calibri" w:eastAsia="Calibri" w:hAnsi="Calibri"/>
          <w:color w:val="auto"/>
          <w:sz w:val="22"/>
          <w:szCs w:val="22"/>
        </w:rPr>
      </w:pPr>
    </w:p>
    <w:p w14:paraId="6E0F3637" w14:textId="369D5470" w:rsidR="00E23C68" w:rsidRPr="00E23C68" w:rsidRDefault="00264997" w:rsidP="00E23C68">
      <w:pPr>
        <w:jc w:val="center"/>
        <w:rPr>
          <w:rFonts w:ascii="Calibri" w:eastAsia="Calibri" w:hAnsi="Calibri"/>
          <w:color w:val="auto"/>
          <w:sz w:val="22"/>
          <w:szCs w:val="22"/>
        </w:rPr>
      </w:pPr>
      <w:r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48EAE2A6" wp14:editId="02392B73">
            <wp:extent cx="2468880" cy="1883664"/>
            <wp:effectExtent l="0" t="0" r="0" b="0"/>
            <wp:docPr id="134583838" name="Picture 2" descr="A screen shot of a ultras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3838" name="Picture 2" descr="A screen shot of a ultras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0E4ED07B" wp14:editId="1E76B979">
            <wp:extent cx="2468880" cy="1883664"/>
            <wp:effectExtent l="0" t="0" r="0" b="0"/>
            <wp:docPr id="615113097" name="Picture 3" descr="A close-up of an ultras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13097" name="Picture 3" descr="A close-up of an ultras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3905CC54" wp14:editId="02547190">
            <wp:extent cx="2468880" cy="1883664"/>
            <wp:effectExtent l="0" t="0" r="0" b="0"/>
            <wp:docPr id="1271745062" name="Picture 4" descr="A close-up of a ultras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45062" name="Picture 4" descr="A close-up of a ultras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3CA86E33" wp14:editId="4F7D44E4">
            <wp:extent cx="2468880" cy="1883664"/>
            <wp:effectExtent l="0" t="0" r="0" b="0"/>
            <wp:docPr id="1343573045" name="Picture 5" descr="A screen shot of a ultras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73045" name="Picture 5" descr="A screen shot of a ultras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6FB8B1A7" wp14:editId="4364A618">
            <wp:extent cx="2468880" cy="1883664"/>
            <wp:effectExtent l="0" t="0" r="0" b="0"/>
            <wp:docPr id="1076584849" name="Picture 6" descr="A close-up of a ultras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84849" name="Picture 6" descr="A close-up of a ultrasoun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3D190D59" wp14:editId="638BD397">
            <wp:extent cx="2468880" cy="1883664"/>
            <wp:effectExtent l="0" t="0" r="0" b="0"/>
            <wp:docPr id="101822545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25453" name="Picture 101822545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color w:val="auto"/>
          <w:sz w:val="22"/>
          <w:szCs w:val="22"/>
        </w:rPr>
        <w:lastRenderedPageBreak/>
        <w:drawing>
          <wp:inline distT="0" distB="0" distL="0" distR="0" wp14:anchorId="03FDCD11" wp14:editId="7098C2BB">
            <wp:extent cx="2468880" cy="1883664"/>
            <wp:effectExtent l="0" t="0" r="0" b="0"/>
            <wp:docPr id="742856567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56567" name="Picture 7428565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27FA5B6E" wp14:editId="6B99983E">
            <wp:extent cx="2468880" cy="1883664"/>
            <wp:effectExtent l="0" t="0" r="0" b="0"/>
            <wp:docPr id="1873462035" name="Picture 9" descr="A screen shot of a ultras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62035" name="Picture 9" descr="A screen shot of a ultrasoun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2571B01D" wp14:editId="1B810EFD">
            <wp:extent cx="2468880" cy="1883664"/>
            <wp:effectExtent l="0" t="0" r="0" b="0"/>
            <wp:docPr id="1150499869" name="Picture 10" descr="A screen shot of a medical devic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99869" name="Picture 10" descr="A screen shot of a medical devic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4CBD2DDE" wp14:editId="7FD92656">
            <wp:extent cx="2468880" cy="1883664"/>
            <wp:effectExtent l="0" t="0" r="0" b="0"/>
            <wp:docPr id="1252574434" name="Picture 11" descr="A close-up of a ultras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74434" name="Picture 11" descr="A close-up of a ultrasound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E061" w14:textId="77777777" w:rsidR="00E23C68" w:rsidRPr="00E23C68" w:rsidRDefault="00E23C68" w:rsidP="00E23C68">
      <w:pPr>
        <w:widowControl w:val="0"/>
        <w:autoSpaceDE w:val="0"/>
        <w:autoSpaceDN w:val="0"/>
        <w:adjustRightInd w:val="0"/>
        <w:rPr>
          <w:rFonts w:ascii="Lato Regular" w:eastAsia="Calibri" w:hAnsi="Lato Regular" w:cs="Calibri"/>
          <w:color w:val="333333"/>
        </w:rPr>
      </w:pPr>
      <w:r w:rsidRPr="00E23C68">
        <w:rPr>
          <w:rFonts w:ascii="Lato Regular" w:eastAsia="Calibri" w:hAnsi="Lato Regular" w:cs="Arial"/>
          <w:b/>
          <w:bCs/>
          <w:color w:val="333333"/>
        </w:rPr>
        <w:t>The information and recommendations provided are based on the images presented by the referring veterinarian/sonographer. No evaluation can be communicated regarding pathology that was not visible in the image/video clips provided.</w:t>
      </w:r>
      <w:r w:rsidRPr="00E23C68">
        <w:rPr>
          <w:rFonts w:ascii="Lato Regular" w:eastAsia="Calibri" w:hAnsi="Lato Regular" w:cs="Calibri"/>
          <w:color w:val="333333"/>
        </w:rPr>
        <w:t xml:space="preserve"> </w:t>
      </w:r>
    </w:p>
    <w:p w14:paraId="086FC195" w14:textId="77777777" w:rsidR="00E23C68" w:rsidRPr="00E23C68" w:rsidRDefault="00E23C68" w:rsidP="00E23C68">
      <w:pPr>
        <w:widowControl w:val="0"/>
        <w:autoSpaceDE w:val="0"/>
        <w:autoSpaceDN w:val="0"/>
        <w:adjustRightInd w:val="0"/>
        <w:rPr>
          <w:rFonts w:ascii="Lato Regular" w:eastAsia="Calibri" w:hAnsi="Lato Regular" w:cs="Calibri"/>
          <w:color w:val="333333"/>
        </w:rPr>
      </w:pPr>
      <w:r w:rsidRPr="00E23C68">
        <w:rPr>
          <w:rFonts w:ascii="Lato Regular" w:eastAsia="Calibri" w:hAnsi="Lato Regular" w:cs="Calibri"/>
          <w:color w:val="333333"/>
        </w:rPr>
        <w:t xml:space="preserve">Thank you for this referral. </w:t>
      </w:r>
      <w:r w:rsidRPr="00E23C68">
        <w:rPr>
          <w:rFonts w:ascii="Lato Regular" w:eastAsia="Calibri" w:hAnsi="Lato Regular" w:cs="Arial"/>
          <w:color w:val="333333"/>
        </w:rPr>
        <w:t>If the clinical or image interpretation does not parallel your findings or if I can be of any further assistance, please contact me.</w:t>
      </w:r>
    </w:p>
    <w:p w14:paraId="42622A86" w14:textId="77777777" w:rsidR="00E23C68" w:rsidRPr="00E23C68" w:rsidRDefault="00E23C68" w:rsidP="00E23C68">
      <w:pPr>
        <w:widowControl w:val="0"/>
        <w:autoSpaceDE w:val="0"/>
        <w:autoSpaceDN w:val="0"/>
        <w:adjustRightInd w:val="0"/>
        <w:rPr>
          <w:rFonts w:eastAsia="Calibri" w:cs="Helvetica"/>
          <w:bCs/>
          <w:color w:val="333333"/>
        </w:rPr>
      </w:pPr>
      <w:r w:rsidRPr="00E23C68">
        <w:rPr>
          <w:rFonts w:eastAsia="Calibri" w:cs="Helvetica"/>
          <w:b/>
          <w:color w:val="333333"/>
        </w:rPr>
        <w:t xml:space="preserve">Eric Lindquist, </w:t>
      </w:r>
      <w:r w:rsidRPr="00E23C68">
        <w:rPr>
          <w:rFonts w:eastAsia="Calibri" w:cs="Helvetica"/>
          <w:bCs/>
          <w:color w:val="333333"/>
        </w:rPr>
        <w:t>DMV, DABVP(CFM), Cert. IVUSS,</w:t>
      </w:r>
    </w:p>
    <w:p w14:paraId="4B0635C3" w14:textId="77777777" w:rsidR="00E23C68" w:rsidRPr="00E23C68" w:rsidRDefault="00E23C68" w:rsidP="00E23C68">
      <w:pPr>
        <w:widowControl w:val="0"/>
        <w:autoSpaceDE w:val="0"/>
        <w:autoSpaceDN w:val="0"/>
        <w:adjustRightInd w:val="0"/>
        <w:jc w:val="both"/>
        <w:rPr>
          <w:rFonts w:eastAsia="Calibri" w:cs="Helvetica"/>
          <w:bCs/>
          <w:color w:val="333333"/>
        </w:rPr>
      </w:pPr>
      <w:r w:rsidRPr="00E23C68">
        <w:rPr>
          <w:rFonts w:eastAsia="Calibri" w:cs="Helvetica"/>
          <w:bCs/>
          <w:color w:val="333333"/>
        </w:rPr>
        <w:t>CEO, Owner, Founder -- SonoPath.com</w:t>
      </w:r>
    </w:p>
    <w:p w14:paraId="484966EF" w14:textId="77777777" w:rsidR="00E23C68" w:rsidRPr="00E23C68" w:rsidRDefault="00E23C68" w:rsidP="00E23C68">
      <w:pPr>
        <w:widowControl w:val="0"/>
        <w:autoSpaceDE w:val="0"/>
        <w:autoSpaceDN w:val="0"/>
        <w:adjustRightInd w:val="0"/>
        <w:jc w:val="both"/>
        <w:rPr>
          <w:rFonts w:eastAsia="Calibri" w:cs="Helvetica"/>
          <w:color w:val="333333"/>
        </w:rPr>
      </w:pPr>
      <w:hyperlink r:id="rId17" w:history="1">
        <w:r w:rsidRPr="00E23C68">
          <w:rPr>
            <w:rFonts w:eastAsia="Calibri" w:cs="Helvetica"/>
            <w:color w:val="0000FF"/>
            <w:u w:val="single"/>
          </w:rPr>
          <w:t>info@SonoPath.com</w:t>
        </w:r>
      </w:hyperlink>
      <w:r w:rsidRPr="00E23C68">
        <w:rPr>
          <w:rFonts w:eastAsia="Calibri" w:cs="Helvetica"/>
          <w:color w:val="333333"/>
        </w:rPr>
        <w:t xml:space="preserve"> </w:t>
      </w:r>
    </w:p>
    <w:p w14:paraId="450C6DF9" w14:textId="77777777" w:rsidR="006B6ADB" w:rsidRPr="00A45658" w:rsidRDefault="006B6ADB" w:rsidP="00A45658"/>
    <w:sectPr w:rsidR="006B6ADB" w:rsidRPr="00A45658" w:rsidSect="00B26589">
      <w:headerReference w:type="default" r:id="rId18"/>
      <w:pgSz w:w="12240" w:h="15840"/>
      <w:pgMar w:top="2434" w:right="806" w:bottom="1440" w:left="2880" w:header="26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14092" w14:textId="77777777" w:rsidR="005B4EF9" w:rsidRDefault="005B4EF9" w:rsidP="00C031DB">
      <w:r>
        <w:separator/>
      </w:r>
    </w:p>
  </w:endnote>
  <w:endnote w:type="continuationSeparator" w:id="0">
    <w:p w14:paraId="2940A0E6" w14:textId="77777777" w:rsidR="005B4EF9" w:rsidRDefault="005B4EF9" w:rsidP="00C03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Yu Gothic"/>
    <w:panose1 w:val="020B0604020202020204"/>
    <w:charset w:val="80"/>
    <w:family w:val="swiss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﷽﷽﷽﷽﷽﷽﷽﷽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Verdana Bold Italic">
    <w:altName w:val="Verdana"/>
    <w:panose1 w:val="020B0604020202020204"/>
    <w:charset w:val="00"/>
    <w:family w:val="auto"/>
    <w:pitch w:val="variable"/>
    <w:sig w:usb0="A10006FF" w:usb1="4000205B" w:usb2="00000010" w:usb3="00000000" w:csb0="0000019F" w:csb1="00000000"/>
  </w:font>
  <w:font w:name="Lato Regular">
    <w:altName w:val="Lato"/>
    <w:panose1 w:val="020F0502020204030203"/>
    <w:charset w:val="4D"/>
    <w:family w:val="swiss"/>
    <w:pitch w:val="variable"/>
    <w:sig w:usb0="A00000AF" w:usb1="5000604B" w:usb2="00000000" w:usb3="00000000" w:csb0="00000093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46187" w14:textId="77777777" w:rsidR="005B4EF9" w:rsidRDefault="005B4EF9" w:rsidP="00C031DB">
      <w:r>
        <w:separator/>
      </w:r>
    </w:p>
  </w:footnote>
  <w:footnote w:type="continuationSeparator" w:id="0">
    <w:p w14:paraId="592BF567" w14:textId="77777777" w:rsidR="005B4EF9" w:rsidRDefault="005B4EF9" w:rsidP="00C03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E080B" w14:textId="2F313C9D" w:rsidR="00A96086" w:rsidRDefault="00225B6E" w:rsidP="006B6ADB">
    <w:pPr>
      <w:pStyle w:val="Header"/>
      <w:tabs>
        <w:tab w:val="left" w:pos="3240"/>
      </w:tabs>
      <w:ind w:left="-288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04A7F3" wp14:editId="2BAC0F30">
              <wp:simplePos x="0" y="0"/>
              <wp:positionH relativeFrom="page">
                <wp:posOffset>103632</wp:posOffset>
              </wp:positionH>
              <wp:positionV relativeFrom="page">
                <wp:posOffset>1548385</wp:posOffset>
              </wp:positionV>
              <wp:extent cx="1594713" cy="7589520"/>
              <wp:effectExtent l="0" t="0" r="0" b="5080"/>
              <wp:wrapThrough wrapText="bothSides">
                <wp:wrapPolygon edited="0">
                  <wp:start x="516" y="0"/>
                  <wp:lineTo x="516" y="21578"/>
                  <wp:lineTo x="20817" y="21578"/>
                  <wp:lineTo x="20817" y="0"/>
                  <wp:lineTo x="516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94713" cy="7589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CellMar>
                              <w:top w:w="29" w:type="dxa"/>
                              <w:left w:w="115" w:type="dxa"/>
                              <w:bottom w:w="72" w:type="dxa"/>
                              <w:right w:w="1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085"/>
                          </w:tblGrid>
                          <w:tr w:rsidR="00A96086" w:rsidRPr="006B22B9" w14:paraId="1207237F" w14:textId="77777777" w:rsidTr="00CA666A">
                            <w:trPr>
                              <w:trHeight w:val="817"/>
                            </w:trPr>
                            <w:tc>
                              <w:tcPr>
                                <w:tcW w:w="2085" w:type="dxa"/>
                              </w:tcPr>
                              <w:p w14:paraId="72EED7DC" w14:textId="77777777" w:rsidR="00A96086" w:rsidRPr="006B22B9" w:rsidRDefault="00A96086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PATIENT</w:t>
                                </w:r>
                              </w:p>
                              <w:p w14:paraId="4FDC1153" w14:textId="77777777" w:rsidR="00A96086" w:rsidRPr="006B22B9" w:rsidRDefault="00A96086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891877A" w14:textId="0C7D21BA" w:rsidR="00A96086" w:rsidRPr="006B22B9" w:rsidRDefault="00264997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MickeyBean Englishman</w:t>
                                </w:r>
                              </w:p>
                            </w:tc>
                          </w:tr>
                          <w:tr w:rsidR="00A96086" w:rsidRPr="006B22B9" w14:paraId="75EF2591" w14:textId="77777777" w:rsidTr="00CA666A">
                            <w:trPr>
                              <w:trHeight w:val="818"/>
                            </w:trPr>
                            <w:tc>
                              <w:tcPr>
                                <w:tcW w:w="2085" w:type="dxa"/>
                              </w:tcPr>
                              <w:p w14:paraId="36E98040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SPECIES</w:t>
                                </w:r>
                              </w:p>
                              <w:p w14:paraId="36E9EB2C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6EFBB3E" w14:textId="6C05B703" w:rsidR="00A96086" w:rsidRPr="006B22B9" w:rsidRDefault="00264997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Canine</w:t>
                                </w:r>
                                <w:r w:rsidR="00745722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76430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96086" w:rsidRPr="006B22B9" w14:paraId="2463410E" w14:textId="77777777" w:rsidTr="00CA666A">
                            <w:trPr>
                              <w:trHeight w:val="863"/>
                            </w:trPr>
                            <w:tc>
                              <w:tcPr>
                                <w:tcW w:w="2085" w:type="dxa"/>
                              </w:tcPr>
                              <w:p w14:paraId="72812907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BREED</w:t>
                                </w:r>
                              </w:p>
                              <w:p w14:paraId="600FED66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E1345A2" w14:textId="73FD907E" w:rsidR="00A96086" w:rsidRPr="006B22B9" w:rsidRDefault="00264997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Chihuahua</w:t>
                                </w:r>
                              </w:p>
                            </w:tc>
                          </w:tr>
                          <w:tr w:rsidR="00A96086" w:rsidRPr="006B22B9" w14:paraId="33BA8DEC" w14:textId="77777777" w:rsidTr="00CA666A">
                            <w:trPr>
                              <w:trHeight w:val="809"/>
                            </w:trPr>
                            <w:tc>
                              <w:tcPr>
                                <w:tcW w:w="2085" w:type="dxa"/>
                              </w:tcPr>
                              <w:p w14:paraId="0EC36A77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SEX</w:t>
                                </w:r>
                              </w:p>
                              <w:p w14:paraId="79D8096E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FEEB59F" w14:textId="0D120E1F" w:rsidR="00A96086" w:rsidRPr="006B22B9" w:rsidRDefault="00264997" w:rsidP="00A77F74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Neutered Male</w:t>
                                </w:r>
                              </w:p>
                            </w:tc>
                          </w:tr>
                          <w:tr w:rsidR="00A96086" w:rsidRPr="006B22B9" w14:paraId="31091342" w14:textId="77777777" w:rsidTr="00CA666A">
                            <w:trPr>
                              <w:trHeight w:val="809"/>
                            </w:trPr>
                            <w:tc>
                              <w:tcPr>
                                <w:tcW w:w="2085" w:type="dxa"/>
                              </w:tcPr>
                              <w:p w14:paraId="16E365A3" w14:textId="77777777" w:rsidR="00A96086" w:rsidRPr="006B22B9" w:rsidRDefault="00A96086" w:rsidP="008E19E9">
                                <w:pPr>
                                  <w:jc w:val="right"/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AGE</w:t>
                                </w:r>
                              </w:p>
                              <w:p w14:paraId="2CBEDBF5" w14:textId="6D301497" w:rsidR="00A96086" w:rsidRPr="006B22B9" w:rsidRDefault="00264997" w:rsidP="002650DD">
                                <w:pPr>
                                  <w:jc w:val="right"/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13 Years</w:t>
                                </w:r>
                                <w:r w:rsidR="00A96086"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96086" w:rsidRPr="006B22B9" w14:paraId="212EF8C2" w14:textId="77777777" w:rsidTr="00CA666A">
                            <w:trPr>
                              <w:trHeight w:val="773"/>
                            </w:trPr>
                            <w:tc>
                              <w:tcPr>
                                <w:tcW w:w="2085" w:type="dxa"/>
                              </w:tcPr>
                              <w:p w14:paraId="443488DE" w14:textId="77777777" w:rsidR="00A96086" w:rsidRPr="006B22B9" w:rsidRDefault="00A96086" w:rsidP="008E19E9">
                                <w:pPr>
                                  <w:jc w:val="right"/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WEIGHT</w:t>
                                </w:r>
                              </w:p>
                              <w:p w14:paraId="2E7387D6" w14:textId="202B9F79" w:rsidR="00A96086" w:rsidRPr="006B22B9" w:rsidRDefault="00264997" w:rsidP="008646B5">
                                <w:pPr>
                                  <w:jc w:val="right"/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6.6 pounds</w:t>
                                </w:r>
                                <w:r w:rsidR="00A411A1"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96086" w:rsidRPr="006B22B9" w14:paraId="7239F71E" w14:textId="77777777" w:rsidTr="00A45658">
                            <w:trPr>
                              <w:trHeight w:val="1236"/>
                            </w:trPr>
                            <w:tc>
                              <w:tcPr>
                                <w:tcW w:w="2085" w:type="dxa"/>
                              </w:tcPr>
                              <w:p w14:paraId="2209E00D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INTERPRETED BY</w:t>
                                </w:r>
                              </w:p>
                              <w:p w14:paraId="6FE527B0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5308A64" w14:textId="5F86D277" w:rsidR="004E3C0B" w:rsidRPr="004E3C0B" w:rsidRDefault="00F25079" w:rsidP="004E3C0B">
                                <w:pPr>
                                  <w:jc w:val="right"/>
                                  <w:rPr>
                                    <w:rFonts w:ascii="Lato Regular" w:hAnsi="Lato Regular" w:cstheme="minorBidi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F25079">
                                  <w:rPr>
                                    <w:rFonts w:ascii="Lato Regular" w:hAnsi="Lato Regular" w:cstheme="minorBidi"/>
                                    <w:noProof/>
                                    <w:sz w:val="18"/>
                                    <w:szCs w:val="18"/>
                                  </w:rPr>
                                  <w:t>Eric Lindquist, DMV, DABVP(CFM), Cert. IVUSS</w:t>
                                </w:r>
                              </w:p>
                            </w:tc>
                          </w:tr>
                          <w:tr w:rsidR="00A96086" w:rsidRPr="006B22B9" w14:paraId="7A956FA2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</w:tcPr>
                              <w:p w14:paraId="34CA1D1B" w14:textId="52451192" w:rsidR="00A96086" w:rsidRPr="006B22B9" w:rsidRDefault="00A96086" w:rsidP="00F85E19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IMAGING PERFORMED BY</w:t>
                                </w:r>
                              </w:p>
                              <w:p w14:paraId="48CB5B2B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C75499A" w14:textId="3C45FFB4" w:rsidR="00A96086" w:rsidRPr="003720C3" w:rsidRDefault="00264997" w:rsidP="00A75C2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Meghan Morse LVT, CVT</w:t>
                                </w:r>
                              </w:p>
                            </w:tc>
                          </w:tr>
                          <w:tr w:rsidR="00A96086" w:rsidRPr="006B22B9" w14:paraId="54C28E4C" w14:textId="77777777" w:rsidTr="00CA666A">
                            <w:trPr>
                              <w:trHeight w:val="800"/>
                            </w:trPr>
                            <w:tc>
                              <w:tcPr>
                                <w:tcW w:w="2085" w:type="dxa"/>
                              </w:tcPr>
                              <w:p w14:paraId="51E8A01F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HOSPITAL NAME</w:t>
                                </w:r>
                              </w:p>
                              <w:p w14:paraId="6453B248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9EB5902" w14:textId="6DDC6111" w:rsidR="00A96086" w:rsidRPr="006B22B9" w:rsidRDefault="00264997" w:rsidP="00B9215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Midland Park Veterinary Hospital</w:t>
                                </w:r>
                              </w:p>
                            </w:tc>
                          </w:tr>
                          <w:tr w:rsidR="00A96086" w:rsidRPr="006B22B9" w14:paraId="61D12987" w14:textId="77777777" w:rsidTr="00CA666A">
                            <w:trPr>
                              <w:trHeight w:val="782"/>
                            </w:trPr>
                            <w:tc>
                              <w:tcPr>
                                <w:tcW w:w="2085" w:type="dxa"/>
                              </w:tcPr>
                              <w:p w14:paraId="46D9DB17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REFERRING VET</w:t>
                                </w:r>
                              </w:p>
                              <w:p w14:paraId="2EB6E742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9D2AA04" w14:textId="701F2E82" w:rsidR="00A96086" w:rsidRPr="00DA22DD" w:rsidRDefault="00264997" w:rsidP="00A75C2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Dr. Shokoff</w:t>
                                </w:r>
                              </w:p>
                            </w:tc>
                          </w:tr>
                          <w:tr w:rsidR="00A96086" w:rsidRPr="006B22B9" w14:paraId="6ECDE8FE" w14:textId="77777777" w:rsidTr="00CA666A">
                            <w:trPr>
                              <w:trHeight w:val="755"/>
                            </w:trPr>
                            <w:tc>
                              <w:tcPr>
                                <w:tcW w:w="2085" w:type="dxa"/>
                              </w:tcPr>
                              <w:p w14:paraId="30330439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INVOICE</w:t>
                                </w:r>
                              </w:p>
                              <w:p w14:paraId="3035D2ED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BE9AE3C" w14:textId="4CCA0A10" w:rsidR="00A96086" w:rsidRPr="004D69F3" w:rsidRDefault="00264997" w:rsidP="00AC6B41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14171</w:t>
                                </w:r>
                              </w:p>
                            </w:tc>
                          </w:tr>
                          <w:tr w:rsidR="00A96086" w:rsidRPr="006B22B9" w14:paraId="122935C1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</w:tcPr>
                              <w:p w14:paraId="6C705720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DATE</w:t>
                                </w:r>
                              </w:p>
                              <w:p w14:paraId="2CCB5465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F718494" w14:textId="4FD5AA36" w:rsidR="00A96086" w:rsidRPr="006B22B9" w:rsidRDefault="00264997" w:rsidP="0030515F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03/09/26</w:t>
                                </w:r>
                              </w:p>
                              <w:p w14:paraId="10F7EC19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1FFE934" w14:textId="77777777" w:rsidR="00A96086" w:rsidRPr="00F27ED3" w:rsidRDefault="00A9608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73025" tIns="0" rIns="7302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04A7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.15pt;margin-top:121.9pt;width:125.55pt;height:597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" filled="f" stroked="f">
              <v:path arrowok="t"/>
              <v:textbox inset="5.75pt,0,5.75pt,0">
                <w:txbxContent>
                  <w:tbl>
                    <w:tblPr>
                      <w:tblW w:w="0" w:type="auto"/>
                      <w:tblCellMar>
                        <w:top w:w="29" w:type="dxa"/>
                        <w:left w:w="115" w:type="dxa"/>
                        <w:bottom w:w="72" w:type="dxa"/>
                        <w:right w:w="11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085"/>
                    </w:tblGrid>
                    <w:tr w:rsidR="00A96086" w:rsidRPr="006B22B9" w14:paraId="1207237F" w14:textId="77777777" w:rsidTr="00CA666A">
                      <w:trPr>
                        <w:trHeight w:val="817"/>
                      </w:trPr>
                      <w:tc>
                        <w:tcPr>
                          <w:tcW w:w="2085" w:type="dxa"/>
                        </w:tcPr>
                        <w:p w14:paraId="72EED7DC" w14:textId="77777777" w:rsidR="00A96086" w:rsidRPr="006B22B9" w:rsidRDefault="00A96086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PATIENT</w:t>
                          </w:r>
                        </w:p>
                        <w:p w14:paraId="4FDC1153" w14:textId="77777777" w:rsidR="00A96086" w:rsidRPr="006B22B9" w:rsidRDefault="00A96086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891877A" w14:textId="0C7D21BA" w:rsidR="00A96086" w:rsidRPr="006B22B9" w:rsidRDefault="00264997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MickeyBean Englishman</w:t>
                          </w:r>
                        </w:p>
                      </w:tc>
                    </w:tr>
                    <w:tr w:rsidR="00A96086" w:rsidRPr="006B22B9" w14:paraId="75EF2591" w14:textId="77777777" w:rsidTr="00CA666A">
                      <w:trPr>
                        <w:trHeight w:val="818"/>
                      </w:trPr>
                      <w:tc>
                        <w:tcPr>
                          <w:tcW w:w="2085" w:type="dxa"/>
                        </w:tcPr>
                        <w:p w14:paraId="36E98040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SPECIES</w:t>
                          </w:r>
                        </w:p>
                        <w:p w14:paraId="36E9EB2C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6EFBB3E" w14:textId="6C05B703" w:rsidR="00A96086" w:rsidRPr="006B22B9" w:rsidRDefault="00264997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Canine</w:t>
                          </w:r>
                          <w:r w:rsidR="00745722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="00B76430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  <w:tr w:rsidR="00A96086" w:rsidRPr="006B22B9" w14:paraId="2463410E" w14:textId="77777777" w:rsidTr="00CA666A">
                      <w:trPr>
                        <w:trHeight w:val="863"/>
                      </w:trPr>
                      <w:tc>
                        <w:tcPr>
                          <w:tcW w:w="2085" w:type="dxa"/>
                        </w:tcPr>
                        <w:p w14:paraId="72812907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BREED</w:t>
                          </w:r>
                        </w:p>
                        <w:p w14:paraId="600FED66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5E1345A2" w14:textId="73FD907E" w:rsidR="00A96086" w:rsidRPr="006B22B9" w:rsidRDefault="00264997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Chihuahua</w:t>
                          </w:r>
                        </w:p>
                      </w:tc>
                    </w:tr>
                    <w:tr w:rsidR="00A96086" w:rsidRPr="006B22B9" w14:paraId="33BA8DEC" w14:textId="77777777" w:rsidTr="00CA666A">
                      <w:trPr>
                        <w:trHeight w:val="809"/>
                      </w:trPr>
                      <w:tc>
                        <w:tcPr>
                          <w:tcW w:w="2085" w:type="dxa"/>
                        </w:tcPr>
                        <w:p w14:paraId="0EC36A77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SEX</w:t>
                          </w:r>
                        </w:p>
                        <w:p w14:paraId="79D8096E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6FEEB59F" w14:textId="0D120E1F" w:rsidR="00A96086" w:rsidRPr="006B22B9" w:rsidRDefault="00264997" w:rsidP="00A77F74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Neutered Male</w:t>
                          </w:r>
                        </w:p>
                      </w:tc>
                    </w:tr>
                    <w:tr w:rsidR="00A96086" w:rsidRPr="006B22B9" w14:paraId="31091342" w14:textId="77777777" w:rsidTr="00CA666A">
                      <w:trPr>
                        <w:trHeight w:val="809"/>
                      </w:trPr>
                      <w:tc>
                        <w:tcPr>
                          <w:tcW w:w="2085" w:type="dxa"/>
                        </w:tcPr>
                        <w:p w14:paraId="16E365A3" w14:textId="77777777" w:rsidR="00A96086" w:rsidRPr="006B22B9" w:rsidRDefault="00A96086" w:rsidP="008E19E9">
                          <w:pPr>
                            <w:jc w:val="right"/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  <w:t>AGE</w:t>
                          </w:r>
                        </w:p>
                        <w:p w14:paraId="2CBEDBF5" w14:textId="6D301497" w:rsidR="00A96086" w:rsidRPr="006B22B9" w:rsidRDefault="00264997" w:rsidP="002650DD">
                          <w:pPr>
                            <w:jc w:val="right"/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13 Years</w:t>
                          </w:r>
                          <w:r w:rsidR="00A96086"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  <w:tr w:rsidR="00A96086" w:rsidRPr="006B22B9" w14:paraId="212EF8C2" w14:textId="77777777" w:rsidTr="00CA666A">
                      <w:trPr>
                        <w:trHeight w:val="773"/>
                      </w:trPr>
                      <w:tc>
                        <w:tcPr>
                          <w:tcW w:w="2085" w:type="dxa"/>
                        </w:tcPr>
                        <w:p w14:paraId="443488DE" w14:textId="77777777" w:rsidR="00A96086" w:rsidRPr="006B22B9" w:rsidRDefault="00A96086" w:rsidP="008E19E9">
                          <w:pPr>
                            <w:jc w:val="right"/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  <w:t>WEIGHT</w:t>
                          </w:r>
                        </w:p>
                        <w:p w14:paraId="2E7387D6" w14:textId="202B9F79" w:rsidR="00A96086" w:rsidRPr="006B22B9" w:rsidRDefault="00264997" w:rsidP="008646B5">
                          <w:pPr>
                            <w:jc w:val="right"/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6.6 pounds</w:t>
                          </w:r>
                          <w:r w:rsidR="00A411A1"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  <w:tr w:rsidR="00A96086" w:rsidRPr="006B22B9" w14:paraId="7239F71E" w14:textId="77777777" w:rsidTr="00A45658">
                      <w:trPr>
                        <w:trHeight w:val="1236"/>
                      </w:trPr>
                      <w:tc>
                        <w:tcPr>
                          <w:tcW w:w="2085" w:type="dxa"/>
                        </w:tcPr>
                        <w:p w14:paraId="2209E00D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INTERPRETED BY</w:t>
                          </w:r>
                        </w:p>
                        <w:p w14:paraId="6FE527B0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5308A64" w14:textId="5F86D277" w:rsidR="004E3C0B" w:rsidRPr="004E3C0B" w:rsidRDefault="00F25079" w:rsidP="004E3C0B">
                          <w:pPr>
                            <w:jc w:val="right"/>
                            <w:rPr>
                              <w:rFonts w:ascii="Lato Regular" w:hAnsi="Lato Regular" w:cstheme="minorBidi"/>
                              <w:noProof/>
                              <w:sz w:val="18"/>
                              <w:szCs w:val="18"/>
                            </w:rPr>
                          </w:pPr>
                          <w:r w:rsidRPr="00F25079">
                            <w:rPr>
                              <w:rFonts w:ascii="Lato Regular" w:hAnsi="Lato Regular" w:cstheme="minorBidi"/>
                              <w:noProof/>
                              <w:sz w:val="18"/>
                              <w:szCs w:val="18"/>
                            </w:rPr>
                            <w:t>Eric Lindquist, DMV, DABVP(CFM), Cert. IVUSS</w:t>
                          </w:r>
                        </w:p>
                      </w:tc>
                    </w:tr>
                    <w:tr w:rsidR="00A96086" w:rsidRPr="006B22B9" w14:paraId="7A956FA2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</w:tcPr>
                        <w:p w14:paraId="34CA1D1B" w14:textId="52451192" w:rsidR="00A96086" w:rsidRPr="006B22B9" w:rsidRDefault="00A96086" w:rsidP="00F85E19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IMAGING PERFORMED BY</w:t>
                          </w:r>
                        </w:p>
                        <w:p w14:paraId="48CB5B2B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</w:p>
                        <w:p w14:paraId="3C75499A" w14:textId="3C45FFB4" w:rsidR="00A96086" w:rsidRPr="003720C3" w:rsidRDefault="00264997" w:rsidP="00A75C2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Meghan Morse LVT, CVT</w:t>
                          </w:r>
                        </w:p>
                      </w:tc>
                    </w:tr>
                    <w:tr w:rsidR="00A96086" w:rsidRPr="006B22B9" w14:paraId="54C28E4C" w14:textId="77777777" w:rsidTr="00CA666A">
                      <w:trPr>
                        <w:trHeight w:val="800"/>
                      </w:trPr>
                      <w:tc>
                        <w:tcPr>
                          <w:tcW w:w="2085" w:type="dxa"/>
                        </w:tcPr>
                        <w:p w14:paraId="51E8A01F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HOSPITAL NAME</w:t>
                          </w:r>
                        </w:p>
                        <w:p w14:paraId="6453B248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79EB5902" w14:textId="6DDC6111" w:rsidR="00A96086" w:rsidRPr="006B22B9" w:rsidRDefault="00264997" w:rsidP="00B9215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Midland Park Veterinary Hospital</w:t>
                          </w:r>
                        </w:p>
                      </w:tc>
                    </w:tr>
                    <w:tr w:rsidR="00A96086" w:rsidRPr="006B22B9" w14:paraId="61D12987" w14:textId="77777777" w:rsidTr="00CA666A">
                      <w:trPr>
                        <w:trHeight w:val="782"/>
                      </w:trPr>
                      <w:tc>
                        <w:tcPr>
                          <w:tcW w:w="2085" w:type="dxa"/>
                        </w:tcPr>
                        <w:p w14:paraId="46D9DB17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REFERRING VET</w:t>
                          </w:r>
                        </w:p>
                        <w:p w14:paraId="2EB6E742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39D2AA04" w14:textId="701F2E82" w:rsidR="00A96086" w:rsidRPr="00DA22DD" w:rsidRDefault="00264997" w:rsidP="00A75C2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Dr. Shokoff</w:t>
                          </w:r>
                        </w:p>
                      </w:tc>
                    </w:tr>
                    <w:tr w:rsidR="00A96086" w:rsidRPr="006B22B9" w14:paraId="6ECDE8FE" w14:textId="77777777" w:rsidTr="00CA666A">
                      <w:trPr>
                        <w:trHeight w:val="755"/>
                      </w:trPr>
                      <w:tc>
                        <w:tcPr>
                          <w:tcW w:w="2085" w:type="dxa"/>
                        </w:tcPr>
                        <w:p w14:paraId="30330439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INVOICE</w:t>
                          </w:r>
                        </w:p>
                        <w:p w14:paraId="3035D2ED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1BE9AE3C" w14:textId="4CCA0A10" w:rsidR="00A96086" w:rsidRPr="004D69F3" w:rsidRDefault="00264997" w:rsidP="00AC6B41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14171</w:t>
                          </w:r>
                        </w:p>
                      </w:tc>
                    </w:tr>
                    <w:tr w:rsidR="00A96086" w:rsidRPr="006B22B9" w14:paraId="122935C1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</w:tcPr>
                        <w:p w14:paraId="6C705720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DATE</w:t>
                          </w:r>
                        </w:p>
                        <w:p w14:paraId="2CCB5465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0F718494" w14:textId="4FD5AA36" w:rsidR="00A96086" w:rsidRPr="006B22B9" w:rsidRDefault="00264997" w:rsidP="0030515F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03/09/26</w:t>
                          </w:r>
                        </w:p>
                        <w:p w14:paraId="10F7EC19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808080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51FFE934" w14:textId="77777777" w:rsidR="00A96086" w:rsidRPr="00F27ED3" w:rsidRDefault="00A9608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343054">
      <w:rPr>
        <w:noProof/>
      </w:rPr>
      <w:drawing>
        <wp:inline distT="0" distB="0" distL="0" distR="0" wp14:anchorId="0EEF107B" wp14:editId="40ACE1F3">
          <wp:extent cx="7915781" cy="1247887"/>
          <wp:effectExtent l="0" t="0" r="0" b="0"/>
          <wp:docPr id="1225968073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968073" name="Picture 1" descr="A close 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62084" cy="1270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7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 w15:restartNumberingAfterBreak="0">
    <w:nsid w:val="00712242"/>
    <w:multiLevelType w:val="hybridMultilevel"/>
    <w:tmpl w:val="0BAC2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57C3"/>
    <w:multiLevelType w:val="hybridMultilevel"/>
    <w:tmpl w:val="2EC48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C7CC6"/>
    <w:multiLevelType w:val="hybridMultilevel"/>
    <w:tmpl w:val="D284A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F266D"/>
    <w:multiLevelType w:val="hybridMultilevel"/>
    <w:tmpl w:val="9D40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01CDF"/>
    <w:multiLevelType w:val="hybridMultilevel"/>
    <w:tmpl w:val="9A868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D5231"/>
    <w:multiLevelType w:val="hybridMultilevel"/>
    <w:tmpl w:val="C5447E36"/>
    <w:lvl w:ilvl="0" w:tplc="575A9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90CB8"/>
    <w:multiLevelType w:val="hybridMultilevel"/>
    <w:tmpl w:val="C3EE078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72141"/>
    <w:multiLevelType w:val="hybridMultilevel"/>
    <w:tmpl w:val="D3D88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E6438"/>
    <w:multiLevelType w:val="hybridMultilevel"/>
    <w:tmpl w:val="173A84D6"/>
    <w:lvl w:ilvl="0" w:tplc="575A9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746F8"/>
    <w:multiLevelType w:val="hybridMultilevel"/>
    <w:tmpl w:val="D9923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D37A5"/>
    <w:multiLevelType w:val="hybridMultilevel"/>
    <w:tmpl w:val="324E3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53535"/>
    <w:multiLevelType w:val="hybridMultilevel"/>
    <w:tmpl w:val="EDF093AC"/>
    <w:lvl w:ilvl="0" w:tplc="575A9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31DF1"/>
    <w:multiLevelType w:val="hybridMultilevel"/>
    <w:tmpl w:val="E416E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C345C"/>
    <w:multiLevelType w:val="multilevel"/>
    <w:tmpl w:val="C448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006F42"/>
    <w:multiLevelType w:val="hybridMultilevel"/>
    <w:tmpl w:val="FECEB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285920">
    <w:abstractNumId w:val="4"/>
  </w:num>
  <w:num w:numId="2" w16cid:durableId="803620987">
    <w:abstractNumId w:val="10"/>
  </w:num>
  <w:num w:numId="3" w16cid:durableId="116686109">
    <w:abstractNumId w:val="0"/>
  </w:num>
  <w:num w:numId="4" w16cid:durableId="1184827624">
    <w:abstractNumId w:val="2"/>
  </w:num>
  <w:num w:numId="5" w16cid:durableId="1246958772">
    <w:abstractNumId w:val="3"/>
  </w:num>
  <w:num w:numId="6" w16cid:durableId="542791909">
    <w:abstractNumId w:val="1"/>
  </w:num>
  <w:num w:numId="7" w16cid:durableId="2093040907">
    <w:abstractNumId w:val="12"/>
  </w:num>
  <w:num w:numId="8" w16cid:durableId="2110200943">
    <w:abstractNumId w:val="5"/>
  </w:num>
  <w:num w:numId="9" w16cid:durableId="623924101">
    <w:abstractNumId w:val="15"/>
  </w:num>
  <w:num w:numId="10" w16cid:durableId="1864856354">
    <w:abstractNumId w:val="9"/>
  </w:num>
  <w:num w:numId="11" w16cid:durableId="373887897">
    <w:abstractNumId w:val="6"/>
  </w:num>
  <w:num w:numId="12" w16cid:durableId="1953129476">
    <w:abstractNumId w:val="7"/>
  </w:num>
  <w:num w:numId="13" w16cid:durableId="1868835300">
    <w:abstractNumId w:val="8"/>
  </w:num>
  <w:num w:numId="14" w16cid:durableId="268127565">
    <w:abstractNumId w:val="11"/>
  </w:num>
  <w:num w:numId="15" w16cid:durableId="185028545">
    <w:abstractNumId w:val="13"/>
  </w:num>
  <w:num w:numId="16" w16cid:durableId="3521918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3"/>
    <w:docVar w:name="OpenInPublishingView" w:val="0"/>
    <w:docVar w:name="PublishingViewTables" w:val="0"/>
  </w:docVars>
  <w:rsids>
    <w:rsidRoot w:val="006A09E2"/>
    <w:rsid w:val="00001B98"/>
    <w:rsid w:val="000045E9"/>
    <w:rsid w:val="00004749"/>
    <w:rsid w:val="000056D9"/>
    <w:rsid w:val="00005F9D"/>
    <w:rsid w:val="000065EA"/>
    <w:rsid w:val="00006908"/>
    <w:rsid w:val="00006F07"/>
    <w:rsid w:val="0001161D"/>
    <w:rsid w:val="000127DE"/>
    <w:rsid w:val="00013843"/>
    <w:rsid w:val="00014C5A"/>
    <w:rsid w:val="000163D6"/>
    <w:rsid w:val="0001691F"/>
    <w:rsid w:val="00016D7C"/>
    <w:rsid w:val="00020542"/>
    <w:rsid w:val="00020B85"/>
    <w:rsid w:val="000213F4"/>
    <w:rsid w:val="000224E6"/>
    <w:rsid w:val="00022CAC"/>
    <w:rsid w:val="000230BB"/>
    <w:rsid w:val="00024E60"/>
    <w:rsid w:val="000253F0"/>
    <w:rsid w:val="00025C99"/>
    <w:rsid w:val="00025D6B"/>
    <w:rsid w:val="00025F2B"/>
    <w:rsid w:val="000267B9"/>
    <w:rsid w:val="00027D4C"/>
    <w:rsid w:val="0003077A"/>
    <w:rsid w:val="00031A15"/>
    <w:rsid w:val="00031FAC"/>
    <w:rsid w:val="000322C4"/>
    <w:rsid w:val="00033B1F"/>
    <w:rsid w:val="0003500E"/>
    <w:rsid w:val="000355E6"/>
    <w:rsid w:val="00035D93"/>
    <w:rsid w:val="0003628B"/>
    <w:rsid w:val="0003680E"/>
    <w:rsid w:val="00037DB1"/>
    <w:rsid w:val="00040A5E"/>
    <w:rsid w:val="00040BAA"/>
    <w:rsid w:val="00041F91"/>
    <w:rsid w:val="00043C41"/>
    <w:rsid w:val="00043F1E"/>
    <w:rsid w:val="000452BE"/>
    <w:rsid w:val="000455F1"/>
    <w:rsid w:val="0004658F"/>
    <w:rsid w:val="000470F6"/>
    <w:rsid w:val="00050D1F"/>
    <w:rsid w:val="000519CE"/>
    <w:rsid w:val="000521DB"/>
    <w:rsid w:val="00053233"/>
    <w:rsid w:val="0005445E"/>
    <w:rsid w:val="00056DD6"/>
    <w:rsid w:val="000573EB"/>
    <w:rsid w:val="00057B31"/>
    <w:rsid w:val="00057D4C"/>
    <w:rsid w:val="000601D6"/>
    <w:rsid w:val="00061A28"/>
    <w:rsid w:val="00061A86"/>
    <w:rsid w:val="00061E4A"/>
    <w:rsid w:val="000625B8"/>
    <w:rsid w:val="00063994"/>
    <w:rsid w:val="00065322"/>
    <w:rsid w:val="0006767B"/>
    <w:rsid w:val="00070FC4"/>
    <w:rsid w:val="000712FA"/>
    <w:rsid w:val="0007135F"/>
    <w:rsid w:val="00072122"/>
    <w:rsid w:val="000732D6"/>
    <w:rsid w:val="00074AF9"/>
    <w:rsid w:val="000755E2"/>
    <w:rsid w:val="00075696"/>
    <w:rsid w:val="0007617C"/>
    <w:rsid w:val="00076E95"/>
    <w:rsid w:val="000774A2"/>
    <w:rsid w:val="00077D6C"/>
    <w:rsid w:val="00077FE1"/>
    <w:rsid w:val="000801B7"/>
    <w:rsid w:val="00081D04"/>
    <w:rsid w:val="000821BD"/>
    <w:rsid w:val="000822A3"/>
    <w:rsid w:val="0008308B"/>
    <w:rsid w:val="0008364A"/>
    <w:rsid w:val="00083D44"/>
    <w:rsid w:val="000843EC"/>
    <w:rsid w:val="00084F20"/>
    <w:rsid w:val="000857EB"/>
    <w:rsid w:val="00086076"/>
    <w:rsid w:val="000866DF"/>
    <w:rsid w:val="00091AE8"/>
    <w:rsid w:val="00092A35"/>
    <w:rsid w:val="00092BEA"/>
    <w:rsid w:val="0009329A"/>
    <w:rsid w:val="00095357"/>
    <w:rsid w:val="000955FD"/>
    <w:rsid w:val="000A09F4"/>
    <w:rsid w:val="000A0C56"/>
    <w:rsid w:val="000A0E6A"/>
    <w:rsid w:val="000A1D30"/>
    <w:rsid w:val="000A2C27"/>
    <w:rsid w:val="000A48E9"/>
    <w:rsid w:val="000A56D0"/>
    <w:rsid w:val="000A67A8"/>
    <w:rsid w:val="000B135B"/>
    <w:rsid w:val="000B16A5"/>
    <w:rsid w:val="000B26F5"/>
    <w:rsid w:val="000B27CB"/>
    <w:rsid w:val="000B3AA5"/>
    <w:rsid w:val="000B4777"/>
    <w:rsid w:val="000B4F0A"/>
    <w:rsid w:val="000B52FF"/>
    <w:rsid w:val="000B6AC9"/>
    <w:rsid w:val="000B72EE"/>
    <w:rsid w:val="000B79F0"/>
    <w:rsid w:val="000B7D75"/>
    <w:rsid w:val="000C0AFD"/>
    <w:rsid w:val="000C2D93"/>
    <w:rsid w:val="000C62EF"/>
    <w:rsid w:val="000C761E"/>
    <w:rsid w:val="000C7B99"/>
    <w:rsid w:val="000D09C5"/>
    <w:rsid w:val="000D14DE"/>
    <w:rsid w:val="000D2556"/>
    <w:rsid w:val="000D26CD"/>
    <w:rsid w:val="000D2DEB"/>
    <w:rsid w:val="000D40F9"/>
    <w:rsid w:val="000D4E53"/>
    <w:rsid w:val="000D7018"/>
    <w:rsid w:val="000D7F13"/>
    <w:rsid w:val="000D7F47"/>
    <w:rsid w:val="000E0E2B"/>
    <w:rsid w:val="000E181F"/>
    <w:rsid w:val="000E27C1"/>
    <w:rsid w:val="000E5DAA"/>
    <w:rsid w:val="000E7CC4"/>
    <w:rsid w:val="000F126D"/>
    <w:rsid w:val="000F1579"/>
    <w:rsid w:val="000F22FF"/>
    <w:rsid w:val="000F2524"/>
    <w:rsid w:val="000F3288"/>
    <w:rsid w:val="000F552A"/>
    <w:rsid w:val="000F58A4"/>
    <w:rsid w:val="000F6079"/>
    <w:rsid w:val="000F612F"/>
    <w:rsid w:val="000F7237"/>
    <w:rsid w:val="00100A90"/>
    <w:rsid w:val="00101E33"/>
    <w:rsid w:val="00105D4E"/>
    <w:rsid w:val="00112D28"/>
    <w:rsid w:val="00112E33"/>
    <w:rsid w:val="00113156"/>
    <w:rsid w:val="00114755"/>
    <w:rsid w:val="00115247"/>
    <w:rsid w:val="00116712"/>
    <w:rsid w:val="00116A5B"/>
    <w:rsid w:val="00116C94"/>
    <w:rsid w:val="00116DC7"/>
    <w:rsid w:val="00117DD0"/>
    <w:rsid w:val="00120861"/>
    <w:rsid w:val="00120CF6"/>
    <w:rsid w:val="00122A86"/>
    <w:rsid w:val="00123580"/>
    <w:rsid w:val="00124833"/>
    <w:rsid w:val="00124A6A"/>
    <w:rsid w:val="00125162"/>
    <w:rsid w:val="00126382"/>
    <w:rsid w:val="0012664B"/>
    <w:rsid w:val="001275C9"/>
    <w:rsid w:val="00127D8C"/>
    <w:rsid w:val="001320E3"/>
    <w:rsid w:val="00132E48"/>
    <w:rsid w:val="001331C6"/>
    <w:rsid w:val="00133583"/>
    <w:rsid w:val="001358F2"/>
    <w:rsid w:val="00135DAC"/>
    <w:rsid w:val="001365A6"/>
    <w:rsid w:val="00136B3F"/>
    <w:rsid w:val="001378AB"/>
    <w:rsid w:val="00137F10"/>
    <w:rsid w:val="00141141"/>
    <w:rsid w:val="0014114F"/>
    <w:rsid w:val="00142CCB"/>
    <w:rsid w:val="00143150"/>
    <w:rsid w:val="00143466"/>
    <w:rsid w:val="00143816"/>
    <w:rsid w:val="0014468D"/>
    <w:rsid w:val="00144C50"/>
    <w:rsid w:val="00144F7E"/>
    <w:rsid w:val="0014578D"/>
    <w:rsid w:val="00145FBC"/>
    <w:rsid w:val="00146110"/>
    <w:rsid w:val="00150B79"/>
    <w:rsid w:val="00151BE5"/>
    <w:rsid w:val="001520C9"/>
    <w:rsid w:val="001525F5"/>
    <w:rsid w:val="00152AB6"/>
    <w:rsid w:val="00157503"/>
    <w:rsid w:val="00162479"/>
    <w:rsid w:val="0016563F"/>
    <w:rsid w:val="00165DFB"/>
    <w:rsid w:val="001661A3"/>
    <w:rsid w:val="00166286"/>
    <w:rsid w:val="001674EB"/>
    <w:rsid w:val="00171B86"/>
    <w:rsid w:val="00172AE7"/>
    <w:rsid w:val="00172ED1"/>
    <w:rsid w:val="0017383A"/>
    <w:rsid w:val="00174697"/>
    <w:rsid w:val="00175309"/>
    <w:rsid w:val="001755E4"/>
    <w:rsid w:val="001756E7"/>
    <w:rsid w:val="00175CBB"/>
    <w:rsid w:val="00176C22"/>
    <w:rsid w:val="00176D46"/>
    <w:rsid w:val="00180643"/>
    <w:rsid w:val="001807C5"/>
    <w:rsid w:val="00181491"/>
    <w:rsid w:val="00183DED"/>
    <w:rsid w:val="00184268"/>
    <w:rsid w:val="001850BA"/>
    <w:rsid w:val="0018521E"/>
    <w:rsid w:val="00187086"/>
    <w:rsid w:val="00191CBA"/>
    <w:rsid w:val="001921B7"/>
    <w:rsid w:val="00192DED"/>
    <w:rsid w:val="00193626"/>
    <w:rsid w:val="001939BF"/>
    <w:rsid w:val="00193C0B"/>
    <w:rsid w:val="001941B5"/>
    <w:rsid w:val="001949B0"/>
    <w:rsid w:val="0019519F"/>
    <w:rsid w:val="00196A45"/>
    <w:rsid w:val="001A08D9"/>
    <w:rsid w:val="001A0BD7"/>
    <w:rsid w:val="001A0D91"/>
    <w:rsid w:val="001A4A0C"/>
    <w:rsid w:val="001B0627"/>
    <w:rsid w:val="001B0AA5"/>
    <w:rsid w:val="001B1EDC"/>
    <w:rsid w:val="001B28CE"/>
    <w:rsid w:val="001B2A50"/>
    <w:rsid w:val="001B2FF9"/>
    <w:rsid w:val="001B379F"/>
    <w:rsid w:val="001B504C"/>
    <w:rsid w:val="001B5CA3"/>
    <w:rsid w:val="001B63C1"/>
    <w:rsid w:val="001B65D0"/>
    <w:rsid w:val="001B68A0"/>
    <w:rsid w:val="001C03EE"/>
    <w:rsid w:val="001C1AD7"/>
    <w:rsid w:val="001C340C"/>
    <w:rsid w:val="001C3ACD"/>
    <w:rsid w:val="001C4717"/>
    <w:rsid w:val="001C542E"/>
    <w:rsid w:val="001C6436"/>
    <w:rsid w:val="001C7A45"/>
    <w:rsid w:val="001D036F"/>
    <w:rsid w:val="001D15E9"/>
    <w:rsid w:val="001D31CA"/>
    <w:rsid w:val="001D6C7E"/>
    <w:rsid w:val="001D7EEF"/>
    <w:rsid w:val="001E0555"/>
    <w:rsid w:val="001E163A"/>
    <w:rsid w:val="001E1A9B"/>
    <w:rsid w:val="001E3C19"/>
    <w:rsid w:val="001E6343"/>
    <w:rsid w:val="001E668D"/>
    <w:rsid w:val="001E6B11"/>
    <w:rsid w:val="001E72C8"/>
    <w:rsid w:val="001E797D"/>
    <w:rsid w:val="001F0B9E"/>
    <w:rsid w:val="001F1A7D"/>
    <w:rsid w:val="001F1B62"/>
    <w:rsid w:val="001F2333"/>
    <w:rsid w:val="001F2C6D"/>
    <w:rsid w:val="001F2F0E"/>
    <w:rsid w:val="001F3203"/>
    <w:rsid w:val="001F4237"/>
    <w:rsid w:val="001F594A"/>
    <w:rsid w:val="001F6A6E"/>
    <w:rsid w:val="001F73D0"/>
    <w:rsid w:val="00201D2F"/>
    <w:rsid w:val="00202CB6"/>
    <w:rsid w:val="00202F96"/>
    <w:rsid w:val="002044ED"/>
    <w:rsid w:val="00205E6B"/>
    <w:rsid w:val="002063F6"/>
    <w:rsid w:val="0020703A"/>
    <w:rsid w:val="00207CA8"/>
    <w:rsid w:val="002123B1"/>
    <w:rsid w:val="0021253B"/>
    <w:rsid w:val="002133F3"/>
    <w:rsid w:val="0021346A"/>
    <w:rsid w:val="002137A5"/>
    <w:rsid w:val="0021624C"/>
    <w:rsid w:val="002169BD"/>
    <w:rsid w:val="00216B98"/>
    <w:rsid w:val="00217301"/>
    <w:rsid w:val="00217488"/>
    <w:rsid w:val="00217C85"/>
    <w:rsid w:val="002201B2"/>
    <w:rsid w:val="002201E8"/>
    <w:rsid w:val="00222241"/>
    <w:rsid w:val="002222F8"/>
    <w:rsid w:val="002232E3"/>
    <w:rsid w:val="00223439"/>
    <w:rsid w:val="002250CF"/>
    <w:rsid w:val="0022551F"/>
    <w:rsid w:val="002257F0"/>
    <w:rsid w:val="00225B6E"/>
    <w:rsid w:val="002268EE"/>
    <w:rsid w:val="00226A70"/>
    <w:rsid w:val="00227065"/>
    <w:rsid w:val="00230868"/>
    <w:rsid w:val="00233A21"/>
    <w:rsid w:val="0023463F"/>
    <w:rsid w:val="00234F43"/>
    <w:rsid w:val="00235FB6"/>
    <w:rsid w:val="00236A3A"/>
    <w:rsid w:val="00237940"/>
    <w:rsid w:val="00237E5B"/>
    <w:rsid w:val="00240473"/>
    <w:rsid w:val="00241783"/>
    <w:rsid w:val="00245B30"/>
    <w:rsid w:val="00252E0A"/>
    <w:rsid w:val="00253079"/>
    <w:rsid w:val="0025344A"/>
    <w:rsid w:val="00253CBC"/>
    <w:rsid w:val="00253CE1"/>
    <w:rsid w:val="00256607"/>
    <w:rsid w:val="002567F6"/>
    <w:rsid w:val="00260892"/>
    <w:rsid w:val="002610A9"/>
    <w:rsid w:val="002613DD"/>
    <w:rsid w:val="002628FA"/>
    <w:rsid w:val="00263269"/>
    <w:rsid w:val="002635F7"/>
    <w:rsid w:val="00263C47"/>
    <w:rsid w:val="00264997"/>
    <w:rsid w:val="002650DD"/>
    <w:rsid w:val="00265B00"/>
    <w:rsid w:val="00265DE4"/>
    <w:rsid w:val="0026757D"/>
    <w:rsid w:val="002714D2"/>
    <w:rsid w:val="00272348"/>
    <w:rsid w:val="00272F8F"/>
    <w:rsid w:val="002735E5"/>
    <w:rsid w:val="00276080"/>
    <w:rsid w:val="002771BE"/>
    <w:rsid w:val="002807D6"/>
    <w:rsid w:val="0028247B"/>
    <w:rsid w:val="00282E70"/>
    <w:rsid w:val="00283254"/>
    <w:rsid w:val="0028470F"/>
    <w:rsid w:val="00286CA0"/>
    <w:rsid w:val="002900C8"/>
    <w:rsid w:val="0029053F"/>
    <w:rsid w:val="00291F3B"/>
    <w:rsid w:val="00292113"/>
    <w:rsid w:val="00293EC4"/>
    <w:rsid w:val="002953D7"/>
    <w:rsid w:val="00295601"/>
    <w:rsid w:val="00295A04"/>
    <w:rsid w:val="002974FA"/>
    <w:rsid w:val="00297506"/>
    <w:rsid w:val="002A063A"/>
    <w:rsid w:val="002A3220"/>
    <w:rsid w:val="002A59EA"/>
    <w:rsid w:val="002A63EA"/>
    <w:rsid w:val="002A6DE8"/>
    <w:rsid w:val="002A7E7A"/>
    <w:rsid w:val="002B1D94"/>
    <w:rsid w:val="002B25FA"/>
    <w:rsid w:val="002B2E87"/>
    <w:rsid w:val="002B32AB"/>
    <w:rsid w:val="002B4BD0"/>
    <w:rsid w:val="002B7224"/>
    <w:rsid w:val="002B7B8F"/>
    <w:rsid w:val="002C01CD"/>
    <w:rsid w:val="002C072B"/>
    <w:rsid w:val="002C0DDF"/>
    <w:rsid w:val="002C25B6"/>
    <w:rsid w:val="002C346B"/>
    <w:rsid w:val="002C46B0"/>
    <w:rsid w:val="002C4974"/>
    <w:rsid w:val="002C57B6"/>
    <w:rsid w:val="002D0185"/>
    <w:rsid w:val="002D05E9"/>
    <w:rsid w:val="002D0B6C"/>
    <w:rsid w:val="002D17F4"/>
    <w:rsid w:val="002D1B5F"/>
    <w:rsid w:val="002D31A1"/>
    <w:rsid w:val="002D3F4C"/>
    <w:rsid w:val="002D43D3"/>
    <w:rsid w:val="002D48FB"/>
    <w:rsid w:val="002D70BC"/>
    <w:rsid w:val="002D76A9"/>
    <w:rsid w:val="002E273E"/>
    <w:rsid w:val="002E49D6"/>
    <w:rsid w:val="002E4CCE"/>
    <w:rsid w:val="002E545D"/>
    <w:rsid w:val="002E5BEE"/>
    <w:rsid w:val="002E6BF6"/>
    <w:rsid w:val="002E751B"/>
    <w:rsid w:val="002E7B01"/>
    <w:rsid w:val="002E7EF9"/>
    <w:rsid w:val="002F1337"/>
    <w:rsid w:val="002F1977"/>
    <w:rsid w:val="002F3E0C"/>
    <w:rsid w:val="002F3EB5"/>
    <w:rsid w:val="002F58B5"/>
    <w:rsid w:val="002F605E"/>
    <w:rsid w:val="002F6085"/>
    <w:rsid w:val="002F6739"/>
    <w:rsid w:val="002F79FD"/>
    <w:rsid w:val="002F7AE5"/>
    <w:rsid w:val="003001EB"/>
    <w:rsid w:val="00300C01"/>
    <w:rsid w:val="0030154A"/>
    <w:rsid w:val="00301C9A"/>
    <w:rsid w:val="00302601"/>
    <w:rsid w:val="00302814"/>
    <w:rsid w:val="00302D66"/>
    <w:rsid w:val="00303F60"/>
    <w:rsid w:val="003047F5"/>
    <w:rsid w:val="0030482E"/>
    <w:rsid w:val="0030515F"/>
    <w:rsid w:val="0030554B"/>
    <w:rsid w:val="0030648F"/>
    <w:rsid w:val="003102F8"/>
    <w:rsid w:val="003106A5"/>
    <w:rsid w:val="00313B1C"/>
    <w:rsid w:val="00314566"/>
    <w:rsid w:val="003150DC"/>
    <w:rsid w:val="003159C6"/>
    <w:rsid w:val="003172AD"/>
    <w:rsid w:val="00317448"/>
    <w:rsid w:val="00320304"/>
    <w:rsid w:val="00321A97"/>
    <w:rsid w:val="00323700"/>
    <w:rsid w:val="00323DE0"/>
    <w:rsid w:val="00324469"/>
    <w:rsid w:val="003260B2"/>
    <w:rsid w:val="00327432"/>
    <w:rsid w:val="00330ACF"/>
    <w:rsid w:val="00331087"/>
    <w:rsid w:val="00332E88"/>
    <w:rsid w:val="00333538"/>
    <w:rsid w:val="00334D71"/>
    <w:rsid w:val="00335071"/>
    <w:rsid w:val="003360DA"/>
    <w:rsid w:val="0033640C"/>
    <w:rsid w:val="00337CB2"/>
    <w:rsid w:val="00337CD1"/>
    <w:rsid w:val="00340706"/>
    <w:rsid w:val="003418B1"/>
    <w:rsid w:val="00341F1E"/>
    <w:rsid w:val="00341F66"/>
    <w:rsid w:val="00343054"/>
    <w:rsid w:val="00344B07"/>
    <w:rsid w:val="003457DC"/>
    <w:rsid w:val="00346F23"/>
    <w:rsid w:val="0034710D"/>
    <w:rsid w:val="003508F6"/>
    <w:rsid w:val="00350D80"/>
    <w:rsid w:val="00351991"/>
    <w:rsid w:val="00351BBB"/>
    <w:rsid w:val="00354C1B"/>
    <w:rsid w:val="00355904"/>
    <w:rsid w:val="0035617C"/>
    <w:rsid w:val="00356914"/>
    <w:rsid w:val="00357741"/>
    <w:rsid w:val="0036006C"/>
    <w:rsid w:val="0036046C"/>
    <w:rsid w:val="003608E2"/>
    <w:rsid w:val="00360A9C"/>
    <w:rsid w:val="0036116F"/>
    <w:rsid w:val="00362B1F"/>
    <w:rsid w:val="00365472"/>
    <w:rsid w:val="00365604"/>
    <w:rsid w:val="00367BDB"/>
    <w:rsid w:val="00367F6D"/>
    <w:rsid w:val="00371925"/>
    <w:rsid w:val="003720C3"/>
    <w:rsid w:val="0037271E"/>
    <w:rsid w:val="003732BC"/>
    <w:rsid w:val="00373DB9"/>
    <w:rsid w:val="0037417C"/>
    <w:rsid w:val="003741A0"/>
    <w:rsid w:val="00374976"/>
    <w:rsid w:val="00374B1D"/>
    <w:rsid w:val="00374D11"/>
    <w:rsid w:val="00376B04"/>
    <w:rsid w:val="00377304"/>
    <w:rsid w:val="00381976"/>
    <w:rsid w:val="00382B89"/>
    <w:rsid w:val="00383E98"/>
    <w:rsid w:val="00384907"/>
    <w:rsid w:val="00385F7B"/>
    <w:rsid w:val="00387258"/>
    <w:rsid w:val="00387747"/>
    <w:rsid w:val="00387F82"/>
    <w:rsid w:val="00392736"/>
    <w:rsid w:val="0039320F"/>
    <w:rsid w:val="0039380D"/>
    <w:rsid w:val="00394845"/>
    <w:rsid w:val="0039556D"/>
    <w:rsid w:val="003956B1"/>
    <w:rsid w:val="003957A7"/>
    <w:rsid w:val="003963E6"/>
    <w:rsid w:val="0039680D"/>
    <w:rsid w:val="00397B22"/>
    <w:rsid w:val="003A1D9C"/>
    <w:rsid w:val="003A266C"/>
    <w:rsid w:val="003A2F33"/>
    <w:rsid w:val="003A32EA"/>
    <w:rsid w:val="003A3613"/>
    <w:rsid w:val="003A4837"/>
    <w:rsid w:val="003A4B28"/>
    <w:rsid w:val="003A4BEE"/>
    <w:rsid w:val="003A59C6"/>
    <w:rsid w:val="003A5BEE"/>
    <w:rsid w:val="003A5C72"/>
    <w:rsid w:val="003A5E85"/>
    <w:rsid w:val="003A7D0F"/>
    <w:rsid w:val="003A7F5C"/>
    <w:rsid w:val="003B0B46"/>
    <w:rsid w:val="003B0CC3"/>
    <w:rsid w:val="003B0E59"/>
    <w:rsid w:val="003B23A9"/>
    <w:rsid w:val="003B2693"/>
    <w:rsid w:val="003B38A5"/>
    <w:rsid w:val="003B3BE6"/>
    <w:rsid w:val="003B5961"/>
    <w:rsid w:val="003B5E7A"/>
    <w:rsid w:val="003B66E9"/>
    <w:rsid w:val="003B6B0E"/>
    <w:rsid w:val="003B6F15"/>
    <w:rsid w:val="003C084C"/>
    <w:rsid w:val="003C08FB"/>
    <w:rsid w:val="003C0A4A"/>
    <w:rsid w:val="003C13F9"/>
    <w:rsid w:val="003C2A08"/>
    <w:rsid w:val="003C4D7A"/>
    <w:rsid w:val="003C5A40"/>
    <w:rsid w:val="003D018A"/>
    <w:rsid w:val="003D03D3"/>
    <w:rsid w:val="003D0B97"/>
    <w:rsid w:val="003D0C1E"/>
    <w:rsid w:val="003D1E32"/>
    <w:rsid w:val="003D291E"/>
    <w:rsid w:val="003D2E21"/>
    <w:rsid w:val="003D3502"/>
    <w:rsid w:val="003D53CB"/>
    <w:rsid w:val="003D6570"/>
    <w:rsid w:val="003D7D10"/>
    <w:rsid w:val="003E21BD"/>
    <w:rsid w:val="003E26E7"/>
    <w:rsid w:val="003E4023"/>
    <w:rsid w:val="003E4899"/>
    <w:rsid w:val="003E49E9"/>
    <w:rsid w:val="003E77A4"/>
    <w:rsid w:val="003F0876"/>
    <w:rsid w:val="003F1174"/>
    <w:rsid w:val="003F1A55"/>
    <w:rsid w:val="003F221D"/>
    <w:rsid w:val="003F2DCA"/>
    <w:rsid w:val="003F5B76"/>
    <w:rsid w:val="003F60EA"/>
    <w:rsid w:val="003F6811"/>
    <w:rsid w:val="003F7FA9"/>
    <w:rsid w:val="004008DA"/>
    <w:rsid w:val="00401139"/>
    <w:rsid w:val="004043BB"/>
    <w:rsid w:val="00404BED"/>
    <w:rsid w:val="00405CA9"/>
    <w:rsid w:val="00406BCC"/>
    <w:rsid w:val="004126F8"/>
    <w:rsid w:val="00413544"/>
    <w:rsid w:val="004145FE"/>
    <w:rsid w:val="0041500A"/>
    <w:rsid w:val="004163DD"/>
    <w:rsid w:val="004163FC"/>
    <w:rsid w:val="00417026"/>
    <w:rsid w:val="004174D3"/>
    <w:rsid w:val="00421C5E"/>
    <w:rsid w:val="0042548A"/>
    <w:rsid w:val="0042587D"/>
    <w:rsid w:val="00425BF8"/>
    <w:rsid w:val="00426039"/>
    <w:rsid w:val="0042606C"/>
    <w:rsid w:val="00430502"/>
    <w:rsid w:val="00430BFD"/>
    <w:rsid w:val="0043221E"/>
    <w:rsid w:val="00433791"/>
    <w:rsid w:val="00434738"/>
    <w:rsid w:val="00434C20"/>
    <w:rsid w:val="00434EA0"/>
    <w:rsid w:val="004350D5"/>
    <w:rsid w:val="004359AD"/>
    <w:rsid w:val="00436E33"/>
    <w:rsid w:val="004371BA"/>
    <w:rsid w:val="00437487"/>
    <w:rsid w:val="00440115"/>
    <w:rsid w:val="00444422"/>
    <w:rsid w:val="004453BF"/>
    <w:rsid w:val="004461EE"/>
    <w:rsid w:val="00446B69"/>
    <w:rsid w:val="00447DAC"/>
    <w:rsid w:val="00450520"/>
    <w:rsid w:val="004506C5"/>
    <w:rsid w:val="00451FEA"/>
    <w:rsid w:val="004523DC"/>
    <w:rsid w:val="00453AD1"/>
    <w:rsid w:val="00453FC2"/>
    <w:rsid w:val="004553C9"/>
    <w:rsid w:val="00455C8F"/>
    <w:rsid w:val="00457AC8"/>
    <w:rsid w:val="0046016F"/>
    <w:rsid w:val="00460A19"/>
    <w:rsid w:val="00460C6D"/>
    <w:rsid w:val="004615AD"/>
    <w:rsid w:val="004615CD"/>
    <w:rsid w:val="00463A5A"/>
    <w:rsid w:val="00465B94"/>
    <w:rsid w:val="00465F12"/>
    <w:rsid w:val="00467C6E"/>
    <w:rsid w:val="0047023A"/>
    <w:rsid w:val="00471DE4"/>
    <w:rsid w:val="00473369"/>
    <w:rsid w:val="00475B61"/>
    <w:rsid w:val="0047667B"/>
    <w:rsid w:val="0048023A"/>
    <w:rsid w:val="004806C9"/>
    <w:rsid w:val="004843F5"/>
    <w:rsid w:val="00484974"/>
    <w:rsid w:val="00484C68"/>
    <w:rsid w:val="00484FE7"/>
    <w:rsid w:val="0048523E"/>
    <w:rsid w:val="004854AB"/>
    <w:rsid w:val="0048667B"/>
    <w:rsid w:val="00486779"/>
    <w:rsid w:val="004877EF"/>
    <w:rsid w:val="0049023D"/>
    <w:rsid w:val="00491FAA"/>
    <w:rsid w:val="00492C7A"/>
    <w:rsid w:val="00492CE2"/>
    <w:rsid w:val="00493AD6"/>
    <w:rsid w:val="00497646"/>
    <w:rsid w:val="00497966"/>
    <w:rsid w:val="00497EFF"/>
    <w:rsid w:val="004A060F"/>
    <w:rsid w:val="004A0D4E"/>
    <w:rsid w:val="004A105D"/>
    <w:rsid w:val="004A1B1D"/>
    <w:rsid w:val="004A2473"/>
    <w:rsid w:val="004A252F"/>
    <w:rsid w:val="004A2954"/>
    <w:rsid w:val="004A3025"/>
    <w:rsid w:val="004A3B7D"/>
    <w:rsid w:val="004A4F6F"/>
    <w:rsid w:val="004A52F6"/>
    <w:rsid w:val="004A6B0F"/>
    <w:rsid w:val="004A7776"/>
    <w:rsid w:val="004B0451"/>
    <w:rsid w:val="004B18F3"/>
    <w:rsid w:val="004B3C5C"/>
    <w:rsid w:val="004B41E3"/>
    <w:rsid w:val="004B4789"/>
    <w:rsid w:val="004B53F3"/>
    <w:rsid w:val="004B6A55"/>
    <w:rsid w:val="004B6F8E"/>
    <w:rsid w:val="004C2D54"/>
    <w:rsid w:val="004C2E0A"/>
    <w:rsid w:val="004C3604"/>
    <w:rsid w:val="004C3A50"/>
    <w:rsid w:val="004C4430"/>
    <w:rsid w:val="004C557B"/>
    <w:rsid w:val="004C5C83"/>
    <w:rsid w:val="004C621D"/>
    <w:rsid w:val="004C795F"/>
    <w:rsid w:val="004C7A06"/>
    <w:rsid w:val="004D13D6"/>
    <w:rsid w:val="004D2F32"/>
    <w:rsid w:val="004D4814"/>
    <w:rsid w:val="004D5256"/>
    <w:rsid w:val="004D54B4"/>
    <w:rsid w:val="004D6015"/>
    <w:rsid w:val="004D69F3"/>
    <w:rsid w:val="004D6A19"/>
    <w:rsid w:val="004D6C78"/>
    <w:rsid w:val="004D7ACA"/>
    <w:rsid w:val="004E0E11"/>
    <w:rsid w:val="004E132E"/>
    <w:rsid w:val="004E3792"/>
    <w:rsid w:val="004E3836"/>
    <w:rsid w:val="004E3C0B"/>
    <w:rsid w:val="004E5824"/>
    <w:rsid w:val="004E6B1C"/>
    <w:rsid w:val="004E6BA3"/>
    <w:rsid w:val="004E6E5C"/>
    <w:rsid w:val="004E7C15"/>
    <w:rsid w:val="004E7CA7"/>
    <w:rsid w:val="004F014F"/>
    <w:rsid w:val="004F027F"/>
    <w:rsid w:val="004F0464"/>
    <w:rsid w:val="004F10E5"/>
    <w:rsid w:val="004F12ED"/>
    <w:rsid w:val="004F5136"/>
    <w:rsid w:val="004F5E2A"/>
    <w:rsid w:val="004F7047"/>
    <w:rsid w:val="004F7A47"/>
    <w:rsid w:val="00500842"/>
    <w:rsid w:val="00503BF3"/>
    <w:rsid w:val="00504B6E"/>
    <w:rsid w:val="005058BB"/>
    <w:rsid w:val="00506D76"/>
    <w:rsid w:val="0050725D"/>
    <w:rsid w:val="00510458"/>
    <w:rsid w:val="00511091"/>
    <w:rsid w:val="00511FA0"/>
    <w:rsid w:val="00512AC1"/>
    <w:rsid w:val="00515131"/>
    <w:rsid w:val="00516A3F"/>
    <w:rsid w:val="00517345"/>
    <w:rsid w:val="005173AD"/>
    <w:rsid w:val="00520863"/>
    <w:rsid w:val="0052369F"/>
    <w:rsid w:val="00524379"/>
    <w:rsid w:val="00525A54"/>
    <w:rsid w:val="00525B1F"/>
    <w:rsid w:val="00525E6E"/>
    <w:rsid w:val="00526369"/>
    <w:rsid w:val="00527420"/>
    <w:rsid w:val="00527C55"/>
    <w:rsid w:val="0053003C"/>
    <w:rsid w:val="005320A9"/>
    <w:rsid w:val="00532118"/>
    <w:rsid w:val="00532398"/>
    <w:rsid w:val="00533B4B"/>
    <w:rsid w:val="00533E21"/>
    <w:rsid w:val="00534304"/>
    <w:rsid w:val="005343E6"/>
    <w:rsid w:val="00534CFF"/>
    <w:rsid w:val="00535895"/>
    <w:rsid w:val="005364D2"/>
    <w:rsid w:val="00537373"/>
    <w:rsid w:val="00541867"/>
    <w:rsid w:val="005421D1"/>
    <w:rsid w:val="00545A38"/>
    <w:rsid w:val="00546008"/>
    <w:rsid w:val="0054662E"/>
    <w:rsid w:val="005508FF"/>
    <w:rsid w:val="00551D99"/>
    <w:rsid w:val="00551FB6"/>
    <w:rsid w:val="0055236C"/>
    <w:rsid w:val="00553096"/>
    <w:rsid w:val="005534AB"/>
    <w:rsid w:val="005538E4"/>
    <w:rsid w:val="0055416D"/>
    <w:rsid w:val="0055519B"/>
    <w:rsid w:val="0055584F"/>
    <w:rsid w:val="00555B3D"/>
    <w:rsid w:val="0055709F"/>
    <w:rsid w:val="00560C1A"/>
    <w:rsid w:val="005634D1"/>
    <w:rsid w:val="005641BA"/>
    <w:rsid w:val="00564D5B"/>
    <w:rsid w:val="00566211"/>
    <w:rsid w:val="00566BB0"/>
    <w:rsid w:val="00566DDC"/>
    <w:rsid w:val="00567E75"/>
    <w:rsid w:val="0057032C"/>
    <w:rsid w:val="00572831"/>
    <w:rsid w:val="0057346B"/>
    <w:rsid w:val="005769E2"/>
    <w:rsid w:val="00577306"/>
    <w:rsid w:val="00577730"/>
    <w:rsid w:val="005777E3"/>
    <w:rsid w:val="005779B9"/>
    <w:rsid w:val="00581C0B"/>
    <w:rsid w:val="0058208C"/>
    <w:rsid w:val="00582E7E"/>
    <w:rsid w:val="00584DDA"/>
    <w:rsid w:val="0058592B"/>
    <w:rsid w:val="00586BEA"/>
    <w:rsid w:val="005933B7"/>
    <w:rsid w:val="00593AEE"/>
    <w:rsid w:val="00594027"/>
    <w:rsid w:val="00594575"/>
    <w:rsid w:val="005970AB"/>
    <w:rsid w:val="005975AB"/>
    <w:rsid w:val="005A2E2F"/>
    <w:rsid w:val="005A518E"/>
    <w:rsid w:val="005A5CD4"/>
    <w:rsid w:val="005A7225"/>
    <w:rsid w:val="005B025A"/>
    <w:rsid w:val="005B10C5"/>
    <w:rsid w:val="005B1F2D"/>
    <w:rsid w:val="005B4008"/>
    <w:rsid w:val="005B4EF9"/>
    <w:rsid w:val="005B67E3"/>
    <w:rsid w:val="005B6AD5"/>
    <w:rsid w:val="005B7253"/>
    <w:rsid w:val="005C0114"/>
    <w:rsid w:val="005C14BE"/>
    <w:rsid w:val="005C3E5F"/>
    <w:rsid w:val="005C3EF6"/>
    <w:rsid w:val="005C4F94"/>
    <w:rsid w:val="005C5F04"/>
    <w:rsid w:val="005C5FC2"/>
    <w:rsid w:val="005D0585"/>
    <w:rsid w:val="005D3118"/>
    <w:rsid w:val="005D3BA9"/>
    <w:rsid w:val="005D4A6B"/>
    <w:rsid w:val="005D4D22"/>
    <w:rsid w:val="005D6856"/>
    <w:rsid w:val="005D6ADA"/>
    <w:rsid w:val="005D7151"/>
    <w:rsid w:val="005D76C6"/>
    <w:rsid w:val="005D7843"/>
    <w:rsid w:val="005D7B25"/>
    <w:rsid w:val="005E2491"/>
    <w:rsid w:val="005E309E"/>
    <w:rsid w:val="005E5A3D"/>
    <w:rsid w:val="005E5DB4"/>
    <w:rsid w:val="005E6E53"/>
    <w:rsid w:val="005E7FBB"/>
    <w:rsid w:val="005F0427"/>
    <w:rsid w:val="005F045D"/>
    <w:rsid w:val="005F29A1"/>
    <w:rsid w:val="005F34B4"/>
    <w:rsid w:val="005F6D58"/>
    <w:rsid w:val="00600190"/>
    <w:rsid w:val="00601104"/>
    <w:rsid w:val="00601910"/>
    <w:rsid w:val="00602400"/>
    <w:rsid w:val="00602556"/>
    <w:rsid w:val="0060288A"/>
    <w:rsid w:val="006030F8"/>
    <w:rsid w:val="006035AF"/>
    <w:rsid w:val="0060426E"/>
    <w:rsid w:val="00604F23"/>
    <w:rsid w:val="00605654"/>
    <w:rsid w:val="0060639D"/>
    <w:rsid w:val="0060660F"/>
    <w:rsid w:val="00607DEE"/>
    <w:rsid w:val="00610609"/>
    <w:rsid w:val="006109CB"/>
    <w:rsid w:val="006149D5"/>
    <w:rsid w:val="00614AE0"/>
    <w:rsid w:val="00617A92"/>
    <w:rsid w:val="00622511"/>
    <w:rsid w:val="00622577"/>
    <w:rsid w:val="00622E07"/>
    <w:rsid w:val="00623C10"/>
    <w:rsid w:val="00624E23"/>
    <w:rsid w:val="00627480"/>
    <w:rsid w:val="00627ADA"/>
    <w:rsid w:val="00627D3F"/>
    <w:rsid w:val="0063129D"/>
    <w:rsid w:val="006315D6"/>
    <w:rsid w:val="0063212D"/>
    <w:rsid w:val="00632835"/>
    <w:rsid w:val="00632CA1"/>
    <w:rsid w:val="00632E22"/>
    <w:rsid w:val="00632FE4"/>
    <w:rsid w:val="006339F8"/>
    <w:rsid w:val="00633AA1"/>
    <w:rsid w:val="006341F2"/>
    <w:rsid w:val="006349D0"/>
    <w:rsid w:val="0063598B"/>
    <w:rsid w:val="006360B1"/>
    <w:rsid w:val="00636615"/>
    <w:rsid w:val="006375A1"/>
    <w:rsid w:val="006376DD"/>
    <w:rsid w:val="00637B8C"/>
    <w:rsid w:val="0064027A"/>
    <w:rsid w:val="00640996"/>
    <w:rsid w:val="00643816"/>
    <w:rsid w:val="00644A3D"/>
    <w:rsid w:val="00645074"/>
    <w:rsid w:val="0064606E"/>
    <w:rsid w:val="00646215"/>
    <w:rsid w:val="0064641F"/>
    <w:rsid w:val="00647239"/>
    <w:rsid w:val="00647C18"/>
    <w:rsid w:val="00647F0C"/>
    <w:rsid w:val="00650454"/>
    <w:rsid w:val="006508ED"/>
    <w:rsid w:val="00650959"/>
    <w:rsid w:val="00650A16"/>
    <w:rsid w:val="006514CE"/>
    <w:rsid w:val="00652DF6"/>
    <w:rsid w:val="006537D0"/>
    <w:rsid w:val="006541BB"/>
    <w:rsid w:val="00655601"/>
    <w:rsid w:val="00655B92"/>
    <w:rsid w:val="006565D8"/>
    <w:rsid w:val="00656B56"/>
    <w:rsid w:val="0065700C"/>
    <w:rsid w:val="00657797"/>
    <w:rsid w:val="00657E61"/>
    <w:rsid w:val="006605FB"/>
    <w:rsid w:val="0066168A"/>
    <w:rsid w:val="00662ABD"/>
    <w:rsid w:val="00662F02"/>
    <w:rsid w:val="00664278"/>
    <w:rsid w:val="006647D1"/>
    <w:rsid w:val="0066594D"/>
    <w:rsid w:val="00665D07"/>
    <w:rsid w:val="00665E98"/>
    <w:rsid w:val="00666A90"/>
    <w:rsid w:val="00666E48"/>
    <w:rsid w:val="006673A5"/>
    <w:rsid w:val="00667C80"/>
    <w:rsid w:val="00667E88"/>
    <w:rsid w:val="00667F31"/>
    <w:rsid w:val="00671283"/>
    <w:rsid w:val="00672B86"/>
    <w:rsid w:val="00675016"/>
    <w:rsid w:val="00675D49"/>
    <w:rsid w:val="00675FD4"/>
    <w:rsid w:val="006779DF"/>
    <w:rsid w:val="0068186B"/>
    <w:rsid w:val="006819E4"/>
    <w:rsid w:val="00681DA7"/>
    <w:rsid w:val="00684D9A"/>
    <w:rsid w:val="00685766"/>
    <w:rsid w:val="00685768"/>
    <w:rsid w:val="00685CC7"/>
    <w:rsid w:val="00686003"/>
    <w:rsid w:val="006861A4"/>
    <w:rsid w:val="00690D2D"/>
    <w:rsid w:val="00691F1E"/>
    <w:rsid w:val="00691FE2"/>
    <w:rsid w:val="00692A62"/>
    <w:rsid w:val="00693963"/>
    <w:rsid w:val="00695ADC"/>
    <w:rsid w:val="00697732"/>
    <w:rsid w:val="006A09E2"/>
    <w:rsid w:val="006A142B"/>
    <w:rsid w:val="006A184B"/>
    <w:rsid w:val="006A1C55"/>
    <w:rsid w:val="006A2920"/>
    <w:rsid w:val="006A3F16"/>
    <w:rsid w:val="006A4397"/>
    <w:rsid w:val="006A4D45"/>
    <w:rsid w:val="006A6355"/>
    <w:rsid w:val="006A6505"/>
    <w:rsid w:val="006A6B5D"/>
    <w:rsid w:val="006A732A"/>
    <w:rsid w:val="006A75F7"/>
    <w:rsid w:val="006B0CF0"/>
    <w:rsid w:val="006B1361"/>
    <w:rsid w:val="006B22B9"/>
    <w:rsid w:val="006B5FC8"/>
    <w:rsid w:val="006B6ADB"/>
    <w:rsid w:val="006B7386"/>
    <w:rsid w:val="006C04C7"/>
    <w:rsid w:val="006C0BEF"/>
    <w:rsid w:val="006C17EC"/>
    <w:rsid w:val="006C27CA"/>
    <w:rsid w:val="006C316C"/>
    <w:rsid w:val="006C3FC2"/>
    <w:rsid w:val="006C428B"/>
    <w:rsid w:val="006C4434"/>
    <w:rsid w:val="006C45E4"/>
    <w:rsid w:val="006C563A"/>
    <w:rsid w:val="006C5777"/>
    <w:rsid w:val="006C584C"/>
    <w:rsid w:val="006C5CED"/>
    <w:rsid w:val="006C6B5D"/>
    <w:rsid w:val="006C7005"/>
    <w:rsid w:val="006D1292"/>
    <w:rsid w:val="006D2207"/>
    <w:rsid w:val="006D404D"/>
    <w:rsid w:val="006D48A1"/>
    <w:rsid w:val="006D76BB"/>
    <w:rsid w:val="006D7BC3"/>
    <w:rsid w:val="006E07E2"/>
    <w:rsid w:val="006E1B94"/>
    <w:rsid w:val="006E1CD0"/>
    <w:rsid w:val="006E1CD6"/>
    <w:rsid w:val="006E217C"/>
    <w:rsid w:val="006E5926"/>
    <w:rsid w:val="006E7429"/>
    <w:rsid w:val="006F0CBD"/>
    <w:rsid w:val="006F121C"/>
    <w:rsid w:val="006F13B6"/>
    <w:rsid w:val="006F45CE"/>
    <w:rsid w:val="006F476B"/>
    <w:rsid w:val="006F4BEB"/>
    <w:rsid w:val="006F52D3"/>
    <w:rsid w:val="006F5B60"/>
    <w:rsid w:val="007001A4"/>
    <w:rsid w:val="0070050C"/>
    <w:rsid w:val="007007BD"/>
    <w:rsid w:val="007029F7"/>
    <w:rsid w:val="00703DF1"/>
    <w:rsid w:val="007043C6"/>
    <w:rsid w:val="00706F45"/>
    <w:rsid w:val="007072B8"/>
    <w:rsid w:val="00707A46"/>
    <w:rsid w:val="00710EF4"/>
    <w:rsid w:val="00711FFD"/>
    <w:rsid w:val="00712628"/>
    <w:rsid w:val="00712A6F"/>
    <w:rsid w:val="00712F11"/>
    <w:rsid w:val="00714E75"/>
    <w:rsid w:val="007154F2"/>
    <w:rsid w:val="007155E4"/>
    <w:rsid w:val="00715C45"/>
    <w:rsid w:val="00715F7C"/>
    <w:rsid w:val="0071719C"/>
    <w:rsid w:val="00720200"/>
    <w:rsid w:val="0072284A"/>
    <w:rsid w:val="00723356"/>
    <w:rsid w:val="00723A0B"/>
    <w:rsid w:val="00724784"/>
    <w:rsid w:val="00727EB2"/>
    <w:rsid w:val="00727EC4"/>
    <w:rsid w:val="007304C6"/>
    <w:rsid w:val="00731648"/>
    <w:rsid w:val="007316B8"/>
    <w:rsid w:val="00732394"/>
    <w:rsid w:val="00733112"/>
    <w:rsid w:val="00733A07"/>
    <w:rsid w:val="00733AFC"/>
    <w:rsid w:val="007341E3"/>
    <w:rsid w:val="00740B62"/>
    <w:rsid w:val="00740D37"/>
    <w:rsid w:val="00741861"/>
    <w:rsid w:val="00744AA7"/>
    <w:rsid w:val="00744CCA"/>
    <w:rsid w:val="00745722"/>
    <w:rsid w:val="00747784"/>
    <w:rsid w:val="00750E1C"/>
    <w:rsid w:val="00752EC5"/>
    <w:rsid w:val="00753595"/>
    <w:rsid w:val="00753D01"/>
    <w:rsid w:val="007560B5"/>
    <w:rsid w:val="00756BE1"/>
    <w:rsid w:val="00757346"/>
    <w:rsid w:val="00760CA1"/>
    <w:rsid w:val="00762426"/>
    <w:rsid w:val="007629A2"/>
    <w:rsid w:val="00764898"/>
    <w:rsid w:val="00764AE3"/>
    <w:rsid w:val="007651FE"/>
    <w:rsid w:val="007659FC"/>
    <w:rsid w:val="00766647"/>
    <w:rsid w:val="00770547"/>
    <w:rsid w:val="0077327B"/>
    <w:rsid w:val="007753C0"/>
    <w:rsid w:val="00776030"/>
    <w:rsid w:val="00776043"/>
    <w:rsid w:val="007812FA"/>
    <w:rsid w:val="00781563"/>
    <w:rsid w:val="00781D45"/>
    <w:rsid w:val="00782541"/>
    <w:rsid w:val="00783D96"/>
    <w:rsid w:val="00784A27"/>
    <w:rsid w:val="00786249"/>
    <w:rsid w:val="007863A8"/>
    <w:rsid w:val="0078661F"/>
    <w:rsid w:val="00790AB8"/>
    <w:rsid w:val="00793C6D"/>
    <w:rsid w:val="00794815"/>
    <w:rsid w:val="00794E90"/>
    <w:rsid w:val="00794F4E"/>
    <w:rsid w:val="00794F96"/>
    <w:rsid w:val="007952A8"/>
    <w:rsid w:val="00795D2E"/>
    <w:rsid w:val="00797716"/>
    <w:rsid w:val="007A0019"/>
    <w:rsid w:val="007A0250"/>
    <w:rsid w:val="007A0DC2"/>
    <w:rsid w:val="007A10B7"/>
    <w:rsid w:val="007A1346"/>
    <w:rsid w:val="007A3830"/>
    <w:rsid w:val="007A4861"/>
    <w:rsid w:val="007A4905"/>
    <w:rsid w:val="007A64BC"/>
    <w:rsid w:val="007B017B"/>
    <w:rsid w:val="007B1CF4"/>
    <w:rsid w:val="007B42F4"/>
    <w:rsid w:val="007B431D"/>
    <w:rsid w:val="007B5ED6"/>
    <w:rsid w:val="007C0C5F"/>
    <w:rsid w:val="007C17E3"/>
    <w:rsid w:val="007C23BB"/>
    <w:rsid w:val="007C33F5"/>
    <w:rsid w:val="007C360B"/>
    <w:rsid w:val="007C3F15"/>
    <w:rsid w:val="007C40F9"/>
    <w:rsid w:val="007C4501"/>
    <w:rsid w:val="007C4871"/>
    <w:rsid w:val="007C54BC"/>
    <w:rsid w:val="007C5502"/>
    <w:rsid w:val="007C5E6C"/>
    <w:rsid w:val="007C6765"/>
    <w:rsid w:val="007C6B5B"/>
    <w:rsid w:val="007C7A5C"/>
    <w:rsid w:val="007D0467"/>
    <w:rsid w:val="007D0A49"/>
    <w:rsid w:val="007D1483"/>
    <w:rsid w:val="007D1A29"/>
    <w:rsid w:val="007D3248"/>
    <w:rsid w:val="007D36DC"/>
    <w:rsid w:val="007D4A6F"/>
    <w:rsid w:val="007D5019"/>
    <w:rsid w:val="007D7511"/>
    <w:rsid w:val="007E091B"/>
    <w:rsid w:val="007E1A1A"/>
    <w:rsid w:val="007E1CC8"/>
    <w:rsid w:val="007E1EDD"/>
    <w:rsid w:val="007E2333"/>
    <w:rsid w:val="007E36FA"/>
    <w:rsid w:val="007E37E7"/>
    <w:rsid w:val="007E6787"/>
    <w:rsid w:val="007E7E94"/>
    <w:rsid w:val="007F009F"/>
    <w:rsid w:val="007F0163"/>
    <w:rsid w:val="007F091E"/>
    <w:rsid w:val="007F0B19"/>
    <w:rsid w:val="007F0D28"/>
    <w:rsid w:val="007F1366"/>
    <w:rsid w:val="007F1BE1"/>
    <w:rsid w:val="007F3012"/>
    <w:rsid w:val="007F36EF"/>
    <w:rsid w:val="007F3809"/>
    <w:rsid w:val="007F4229"/>
    <w:rsid w:val="007F5038"/>
    <w:rsid w:val="007F5AC3"/>
    <w:rsid w:val="007F703A"/>
    <w:rsid w:val="00800124"/>
    <w:rsid w:val="00800D83"/>
    <w:rsid w:val="008011C1"/>
    <w:rsid w:val="00802014"/>
    <w:rsid w:val="00802FF6"/>
    <w:rsid w:val="00804911"/>
    <w:rsid w:val="00804CE1"/>
    <w:rsid w:val="008064D5"/>
    <w:rsid w:val="00807580"/>
    <w:rsid w:val="0080771A"/>
    <w:rsid w:val="0081329D"/>
    <w:rsid w:val="008152F2"/>
    <w:rsid w:val="00816D50"/>
    <w:rsid w:val="00817667"/>
    <w:rsid w:val="008201BD"/>
    <w:rsid w:val="00824C6C"/>
    <w:rsid w:val="008250B9"/>
    <w:rsid w:val="00826A18"/>
    <w:rsid w:val="00827729"/>
    <w:rsid w:val="00827BED"/>
    <w:rsid w:val="00830B93"/>
    <w:rsid w:val="00830F73"/>
    <w:rsid w:val="008313E7"/>
    <w:rsid w:val="00831920"/>
    <w:rsid w:val="00832074"/>
    <w:rsid w:val="00833246"/>
    <w:rsid w:val="008370FA"/>
    <w:rsid w:val="0084203A"/>
    <w:rsid w:val="008421FD"/>
    <w:rsid w:val="00846A77"/>
    <w:rsid w:val="00847B8A"/>
    <w:rsid w:val="00853F98"/>
    <w:rsid w:val="008557FC"/>
    <w:rsid w:val="00855DE2"/>
    <w:rsid w:val="00855E0D"/>
    <w:rsid w:val="00855F48"/>
    <w:rsid w:val="00860293"/>
    <w:rsid w:val="008602A6"/>
    <w:rsid w:val="008602EB"/>
    <w:rsid w:val="00861375"/>
    <w:rsid w:val="00861B00"/>
    <w:rsid w:val="00863023"/>
    <w:rsid w:val="0086455A"/>
    <w:rsid w:val="008646B5"/>
    <w:rsid w:val="00865041"/>
    <w:rsid w:val="00865135"/>
    <w:rsid w:val="00865640"/>
    <w:rsid w:val="008677BE"/>
    <w:rsid w:val="0086787A"/>
    <w:rsid w:val="0086796F"/>
    <w:rsid w:val="0087039D"/>
    <w:rsid w:val="0087053B"/>
    <w:rsid w:val="00870C27"/>
    <w:rsid w:val="008718B9"/>
    <w:rsid w:val="008722AC"/>
    <w:rsid w:val="00873D0F"/>
    <w:rsid w:val="00873EF0"/>
    <w:rsid w:val="00874695"/>
    <w:rsid w:val="008756E8"/>
    <w:rsid w:val="008762DE"/>
    <w:rsid w:val="00881199"/>
    <w:rsid w:val="0088249C"/>
    <w:rsid w:val="008825F5"/>
    <w:rsid w:val="00883AD8"/>
    <w:rsid w:val="008842E9"/>
    <w:rsid w:val="00886F2F"/>
    <w:rsid w:val="008878D3"/>
    <w:rsid w:val="00891486"/>
    <w:rsid w:val="00893AF2"/>
    <w:rsid w:val="008950B9"/>
    <w:rsid w:val="0089534F"/>
    <w:rsid w:val="00895F85"/>
    <w:rsid w:val="008979D9"/>
    <w:rsid w:val="008A0B78"/>
    <w:rsid w:val="008A12C6"/>
    <w:rsid w:val="008A16A9"/>
    <w:rsid w:val="008A1AB0"/>
    <w:rsid w:val="008A45D3"/>
    <w:rsid w:val="008A5B79"/>
    <w:rsid w:val="008A6357"/>
    <w:rsid w:val="008A6E04"/>
    <w:rsid w:val="008A736F"/>
    <w:rsid w:val="008B1048"/>
    <w:rsid w:val="008B1549"/>
    <w:rsid w:val="008B171E"/>
    <w:rsid w:val="008B25AD"/>
    <w:rsid w:val="008B2A3D"/>
    <w:rsid w:val="008B2AD2"/>
    <w:rsid w:val="008B3B8D"/>
    <w:rsid w:val="008B4A27"/>
    <w:rsid w:val="008B4B31"/>
    <w:rsid w:val="008B4B40"/>
    <w:rsid w:val="008B55E5"/>
    <w:rsid w:val="008B61D0"/>
    <w:rsid w:val="008B6FC5"/>
    <w:rsid w:val="008B7264"/>
    <w:rsid w:val="008B7BED"/>
    <w:rsid w:val="008C034B"/>
    <w:rsid w:val="008C0E22"/>
    <w:rsid w:val="008C1E8A"/>
    <w:rsid w:val="008C1F7E"/>
    <w:rsid w:val="008C48FB"/>
    <w:rsid w:val="008C4C0E"/>
    <w:rsid w:val="008D05B9"/>
    <w:rsid w:val="008D28C5"/>
    <w:rsid w:val="008D30E0"/>
    <w:rsid w:val="008D3668"/>
    <w:rsid w:val="008D4871"/>
    <w:rsid w:val="008D504F"/>
    <w:rsid w:val="008D61E8"/>
    <w:rsid w:val="008D7C80"/>
    <w:rsid w:val="008E19E9"/>
    <w:rsid w:val="008E2102"/>
    <w:rsid w:val="008E26F0"/>
    <w:rsid w:val="008E2A33"/>
    <w:rsid w:val="008E2FCC"/>
    <w:rsid w:val="008E4444"/>
    <w:rsid w:val="008E4755"/>
    <w:rsid w:val="008E581D"/>
    <w:rsid w:val="008E6AC2"/>
    <w:rsid w:val="008E70BF"/>
    <w:rsid w:val="008E7B79"/>
    <w:rsid w:val="008E7C66"/>
    <w:rsid w:val="008F166B"/>
    <w:rsid w:val="008F199C"/>
    <w:rsid w:val="008F3B73"/>
    <w:rsid w:val="008F44E2"/>
    <w:rsid w:val="008F4A14"/>
    <w:rsid w:val="008F4B33"/>
    <w:rsid w:val="008F7971"/>
    <w:rsid w:val="00900332"/>
    <w:rsid w:val="00900B94"/>
    <w:rsid w:val="00900EB0"/>
    <w:rsid w:val="00901111"/>
    <w:rsid w:val="00901C78"/>
    <w:rsid w:val="00904F77"/>
    <w:rsid w:val="0090570F"/>
    <w:rsid w:val="009061F3"/>
    <w:rsid w:val="00907060"/>
    <w:rsid w:val="009109DE"/>
    <w:rsid w:val="00912312"/>
    <w:rsid w:val="00912849"/>
    <w:rsid w:val="00912F1E"/>
    <w:rsid w:val="00916004"/>
    <w:rsid w:val="0091663D"/>
    <w:rsid w:val="009171F7"/>
    <w:rsid w:val="0091752C"/>
    <w:rsid w:val="009207F9"/>
    <w:rsid w:val="009209DD"/>
    <w:rsid w:val="00920BFB"/>
    <w:rsid w:val="009214B6"/>
    <w:rsid w:val="0092312E"/>
    <w:rsid w:val="009234C5"/>
    <w:rsid w:val="00923B86"/>
    <w:rsid w:val="00923F7E"/>
    <w:rsid w:val="009241EC"/>
    <w:rsid w:val="00924BD6"/>
    <w:rsid w:val="00924EB9"/>
    <w:rsid w:val="009255C5"/>
    <w:rsid w:val="0092742A"/>
    <w:rsid w:val="00927D92"/>
    <w:rsid w:val="00930DC2"/>
    <w:rsid w:val="00930FCC"/>
    <w:rsid w:val="009318EA"/>
    <w:rsid w:val="009325E9"/>
    <w:rsid w:val="0093587B"/>
    <w:rsid w:val="00935F95"/>
    <w:rsid w:val="009364CD"/>
    <w:rsid w:val="0093713A"/>
    <w:rsid w:val="009400C3"/>
    <w:rsid w:val="0094031B"/>
    <w:rsid w:val="00941E4B"/>
    <w:rsid w:val="0094270F"/>
    <w:rsid w:val="009427DF"/>
    <w:rsid w:val="00944AE2"/>
    <w:rsid w:val="00945EB9"/>
    <w:rsid w:val="0095230E"/>
    <w:rsid w:val="009523FF"/>
    <w:rsid w:val="00953FAF"/>
    <w:rsid w:val="00956731"/>
    <w:rsid w:val="00957392"/>
    <w:rsid w:val="00960B4A"/>
    <w:rsid w:val="00961802"/>
    <w:rsid w:val="0096329D"/>
    <w:rsid w:val="0096330A"/>
    <w:rsid w:val="00963DEF"/>
    <w:rsid w:val="00965750"/>
    <w:rsid w:val="00966E20"/>
    <w:rsid w:val="00966FDC"/>
    <w:rsid w:val="009674DE"/>
    <w:rsid w:val="00972076"/>
    <w:rsid w:val="00972CCA"/>
    <w:rsid w:val="009731CE"/>
    <w:rsid w:val="00973CC9"/>
    <w:rsid w:val="009746A6"/>
    <w:rsid w:val="00976CE4"/>
    <w:rsid w:val="009775BF"/>
    <w:rsid w:val="00977E99"/>
    <w:rsid w:val="00980191"/>
    <w:rsid w:val="00980339"/>
    <w:rsid w:val="00982067"/>
    <w:rsid w:val="0098276A"/>
    <w:rsid w:val="00983250"/>
    <w:rsid w:val="009871B3"/>
    <w:rsid w:val="0099062C"/>
    <w:rsid w:val="00991E11"/>
    <w:rsid w:val="00993A3B"/>
    <w:rsid w:val="00993BFD"/>
    <w:rsid w:val="009945E2"/>
    <w:rsid w:val="009959A2"/>
    <w:rsid w:val="00995ECB"/>
    <w:rsid w:val="00996382"/>
    <w:rsid w:val="00996FD8"/>
    <w:rsid w:val="0099716A"/>
    <w:rsid w:val="00997C2B"/>
    <w:rsid w:val="00997D34"/>
    <w:rsid w:val="009A0C63"/>
    <w:rsid w:val="009A1D24"/>
    <w:rsid w:val="009A20E4"/>
    <w:rsid w:val="009A38C0"/>
    <w:rsid w:val="009A4D11"/>
    <w:rsid w:val="009A5D9D"/>
    <w:rsid w:val="009A6083"/>
    <w:rsid w:val="009A6E2A"/>
    <w:rsid w:val="009A716C"/>
    <w:rsid w:val="009B37AE"/>
    <w:rsid w:val="009B3E97"/>
    <w:rsid w:val="009B48EC"/>
    <w:rsid w:val="009B729D"/>
    <w:rsid w:val="009B72BB"/>
    <w:rsid w:val="009C26A2"/>
    <w:rsid w:val="009C3E7E"/>
    <w:rsid w:val="009C53DD"/>
    <w:rsid w:val="009C643A"/>
    <w:rsid w:val="009C6AE0"/>
    <w:rsid w:val="009D0062"/>
    <w:rsid w:val="009D1873"/>
    <w:rsid w:val="009D2FCB"/>
    <w:rsid w:val="009D3F61"/>
    <w:rsid w:val="009D50DF"/>
    <w:rsid w:val="009D637D"/>
    <w:rsid w:val="009D6F7D"/>
    <w:rsid w:val="009D74E0"/>
    <w:rsid w:val="009E0830"/>
    <w:rsid w:val="009E098A"/>
    <w:rsid w:val="009E1B22"/>
    <w:rsid w:val="009E2237"/>
    <w:rsid w:val="009E2BB9"/>
    <w:rsid w:val="009E3E4C"/>
    <w:rsid w:val="009E3E8D"/>
    <w:rsid w:val="009F23AC"/>
    <w:rsid w:val="009F3F78"/>
    <w:rsid w:val="009F500C"/>
    <w:rsid w:val="009F5164"/>
    <w:rsid w:val="009F6414"/>
    <w:rsid w:val="009F647E"/>
    <w:rsid w:val="009F6A20"/>
    <w:rsid w:val="009F6B0D"/>
    <w:rsid w:val="009F7630"/>
    <w:rsid w:val="009F7EE8"/>
    <w:rsid w:val="00A00D2D"/>
    <w:rsid w:val="00A013EA"/>
    <w:rsid w:val="00A01F78"/>
    <w:rsid w:val="00A03EBF"/>
    <w:rsid w:val="00A06729"/>
    <w:rsid w:val="00A06E4E"/>
    <w:rsid w:val="00A072C9"/>
    <w:rsid w:val="00A0765F"/>
    <w:rsid w:val="00A10917"/>
    <w:rsid w:val="00A113A4"/>
    <w:rsid w:val="00A116A5"/>
    <w:rsid w:val="00A12286"/>
    <w:rsid w:val="00A15411"/>
    <w:rsid w:val="00A15598"/>
    <w:rsid w:val="00A15B2B"/>
    <w:rsid w:val="00A15BA0"/>
    <w:rsid w:val="00A15E86"/>
    <w:rsid w:val="00A162AF"/>
    <w:rsid w:val="00A205D3"/>
    <w:rsid w:val="00A22034"/>
    <w:rsid w:val="00A22290"/>
    <w:rsid w:val="00A228FA"/>
    <w:rsid w:val="00A22BB6"/>
    <w:rsid w:val="00A22D49"/>
    <w:rsid w:val="00A237E4"/>
    <w:rsid w:val="00A25039"/>
    <w:rsid w:val="00A25524"/>
    <w:rsid w:val="00A25939"/>
    <w:rsid w:val="00A25CDD"/>
    <w:rsid w:val="00A2696A"/>
    <w:rsid w:val="00A2726D"/>
    <w:rsid w:val="00A2760D"/>
    <w:rsid w:val="00A27CC3"/>
    <w:rsid w:val="00A30539"/>
    <w:rsid w:val="00A31650"/>
    <w:rsid w:val="00A31DEB"/>
    <w:rsid w:val="00A32351"/>
    <w:rsid w:val="00A323C7"/>
    <w:rsid w:val="00A347F7"/>
    <w:rsid w:val="00A37CBC"/>
    <w:rsid w:val="00A4006A"/>
    <w:rsid w:val="00A404D7"/>
    <w:rsid w:val="00A40720"/>
    <w:rsid w:val="00A40C82"/>
    <w:rsid w:val="00A40F1C"/>
    <w:rsid w:val="00A411A1"/>
    <w:rsid w:val="00A4297A"/>
    <w:rsid w:val="00A447D0"/>
    <w:rsid w:val="00A44872"/>
    <w:rsid w:val="00A44962"/>
    <w:rsid w:val="00A44C47"/>
    <w:rsid w:val="00A451C7"/>
    <w:rsid w:val="00A45658"/>
    <w:rsid w:val="00A45B7E"/>
    <w:rsid w:val="00A461B8"/>
    <w:rsid w:val="00A47F9C"/>
    <w:rsid w:val="00A52636"/>
    <w:rsid w:val="00A52AC1"/>
    <w:rsid w:val="00A53E40"/>
    <w:rsid w:val="00A5425B"/>
    <w:rsid w:val="00A54A01"/>
    <w:rsid w:val="00A57B25"/>
    <w:rsid w:val="00A61F21"/>
    <w:rsid w:val="00A644A6"/>
    <w:rsid w:val="00A648EE"/>
    <w:rsid w:val="00A651E6"/>
    <w:rsid w:val="00A6618C"/>
    <w:rsid w:val="00A66B48"/>
    <w:rsid w:val="00A712A1"/>
    <w:rsid w:val="00A71A64"/>
    <w:rsid w:val="00A73522"/>
    <w:rsid w:val="00A73630"/>
    <w:rsid w:val="00A73BA9"/>
    <w:rsid w:val="00A75C2C"/>
    <w:rsid w:val="00A75E1B"/>
    <w:rsid w:val="00A77F74"/>
    <w:rsid w:val="00A80DE9"/>
    <w:rsid w:val="00A81C34"/>
    <w:rsid w:val="00A82034"/>
    <w:rsid w:val="00A82AA7"/>
    <w:rsid w:val="00A83CF7"/>
    <w:rsid w:val="00A84194"/>
    <w:rsid w:val="00A8421A"/>
    <w:rsid w:val="00A857EA"/>
    <w:rsid w:val="00A85A06"/>
    <w:rsid w:val="00A8756A"/>
    <w:rsid w:val="00A91438"/>
    <w:rsid w:val="00A918CD"/>
    <w:rsid w:val="00A91E7F"/>
    <w:rsid w:val="00A92AA4"/>
    <w:rsid w:val="00A93BF5"/>
    <w:rsid w:val="00A93D8C"/>
    <w:rsid w:val="00A942BD"/>
    <w:rsid w:val="00A94436"/>
    <w:rsid w:val="00A94B9F"/>
    <w:rsid w:val="00A957FA"/>
    <w:rsid w:val="00A9592D"/>
    <w:rsid w:val="00A96011"/>
    <w:rsid w:val="00A96086"/>
    <w:rsid w:val="00A96CD6"/>
    <w:rsid w:val="00A976BF"/>
    <w:rsid w:val="00AA071A"/>
    <w:rsid w:val="00AA3886"/>
    <w:rsid w:val="00AA39F3"/>
    <w:rsid w:val="00AA53B3"/>
    <w:rsid w:val="00AA7B53"/>
    <w:rsid w:val="00AB036A"/>
    <w:rsid w:val="00AB05D4"/>
    <w:rsid w:val="00AB1FC3"/>
    <w:rsid w:val="00AB2092"/>
    <w:rsid w:val="00AB29F1"/>
    <w:rsid w:val="00AB6123"/>
    <w:rsid w:val="00AB64B5"/>
    <w:rsid w:val="00AB6C08"/>
    <w:rsid w:val="00AC0386"/>
    <w:rsid w:val="00AC1E01"/>
    <w:rsid w:val="00AC2CA3"/>
    <w:rsid w:val="00AC5A9B"/>
    <w:rsid w:val="00AC5B29"/>
    <w:rsid w:val="00AC637F"/>
    <w:rsid w:val="00AC66FB"/>
    <w:rsid w:val="00AC6B41"/>
    <w:rsid w:val="00AC7F2F"/>
    <w:rsid w:val="00AD04CC"/>
    <w:rsid w:val="00AD2426"/>
    <w:rsid w:val="00AD26CF"/>
    <w:rsid w:val="00AD2BB7"/>
    <w:rsid w:val="00AD398C"/>
    <w:rsid w:val="00AD6B38"/>
    <w:rsid w:val="00AD71AE"/>
    <w:rsid w:val="00AD7394"/>
    <w:rsid w:val="00AD7DAC"/>
    <w:rsid w:val="00AE03E9"/>
    <w:rsid w:val="00AE1855"/>
    <w:rsid w:val="00AE1883"/>
    <w:rsid w:val="00AE1CAC"/>
    <w:rsid w:val="00AE220F"/>
    <w:rsid w:val="00AE23E5"/>
    <w:rsid w:val="00AE33ED"/>
    <w:rsid w:val="00AE3748"/>
    <w:rsid w:val="00AE37EF"/>
    <w:rsid w:val="00AE4EAD"/>
    <w:rsid w:val="00AE54D3"/>
    <w:rsid w:val="00AE6412"/>
    <w:rsid w:val="00AE66F5"/>
    <w:rsid w:val="00AE6991"/>
    <w:rsid w:val="00AE6F48"/>
    <w:rsid w:val="00AE73D1"/>
    <w:rsid w:val="00AE7A83"/>
    <w:rsid w:val="00AE7F6E"/>
    <w:rsid w:val="00AF1567"/>
    <w:rsid w:val="00AF16BC"/>
    <w:rsid w:val="00AF18F8"/>
    <w:rsid w:val="00AF2C49"/>
    <w:rsid w:val="00AF3C4B"/>
    <w:rsid w:val="00AF49D1"/>
    <w:rsid w:val="00AF5474"/>
    <w:rsid w:val="00AF6AEB"/>
    <w:rsid w:val="00AF7BBD"/>
    <w:rsid w:val="00B0065F"/>
    <w:rsid w:val="00B041FF"/>
    <w:rsid w:val="00B05E35"/>
    <w:rsid w:val="00B0693F"/>
    <w:rsid w:val="00B07DCC"/>
    <w:rsid w:val="00B1043B"/>
    <w:rsid w:val="00B1086D"/>
    <w:rsid w:val="00B111A1"/>
    <w:rsid w:val="00B11C9E"/>
    <w:rsid w:val="00B1348B"/>
    <w:rsid w:val="00B15220"/>
    <w:rsid w:val="00B2007F"/>
    <w:rsid w:val="00B201F7"/>
    <w:rsid w:val="00B21CE8"/>
    <w:rsid w:val="00B21FD7"/>
    <w:rsid w:val="00B23109"/>
    <w:rsid w:val="00B23D40"/>
    <w:rsid w:val="00B2499C"/>
    <w:rsid w:val="00B2525A"/>
    <w:rsid w:val="00B256C9"/>
    <w:rsid w:val="00B25D8F"/>
    <w:rsid w:val="00B26589"/>
    <w:rsid w:val="00B30330"/>
    <w:rsid w:val="00B308C2"/>
    <w:rsid w:val="00B310E4"/>
    <w:rsid w:val="00B32531"/>
    <w:rsid w:val="00B32937"/>
    <w:rsid w:val="00B32AE0"/>
    <w:rsid w:val="00B331C4"/>
    <w:rsid w:val="00B36341"/>
    <w:rsid w:val="00B36817"/>
    <w:rsid w:val="00B368B7"/>
    <w:rsid w:val="00B371D0"/>
    <w:rsid w:val="00B37DCB"/>
    <w:rsid w:val="00B37E9F"/>
    <w:rsid w:val="00B40229"/>
    <w:rsid w:val="00B411D7"/>
    <w:rsid w:val="00B4244B"/>
    <w:rsid w:val="00B428A2"/>
    <w:rsid w:val="00B42CE5"/>
    <w:rsid w:val="00B437F4"/>
    <w:rsid w:val="00B43BEA"/>
    <w:rsid w:val="00B448BC"/>
    <w:rsid w:val="00B44A9A"/>
    <w:rsid w:val="00B459D7"/>
    <w:rsid w:val="00B466D9"/>
    <w:rsid w:val="00B46C0C"/>
    <w:rsid w:val="00B50ACF"/>
    <w:rsid w:val="00B515FA"/>
    <w:rsid w:val="00B51791"/>
    <w:rsid w:val="00B51B72"/>
    <w:rsid w:val="00B51C6F"/>
    <w:rsid w:val="00B52F0E"/>
    <w:rsid w:val="00B531B2"/>
    <w:rsid w:val="00B534EA"/>
    <w:rsid w:val="00B534FC"/>
    <w:rsid w:val="00B54C6D"/>
    <w:rsid w:val="00B5507C"/>
    <w:rsid w:val="00B554B3"/>
    <w:rsid w:val="00B55BB9"/>
    <w:rsid w:val="00B567AB"/>
    <w:rsid w:val="00B56F89"/>
    <w:rsid w:val="00B56F8B"/>
    <w:rsid w:val="00B6036F"/>
    <w:rsid w:val="00B6084E"/>
    <w:rsid w:val="00B629F2"/>
    <w:rsid w:val="00B6375B"/>
    <w:rsid w:val="00B64005"/>
    <w:rsid w:val="00B67C8B"/>
    <w:rsid w:val="00B70F7D"/>
    <w:rsid w:val="00B7362D"/>
    <w:rsid w:val="00B74BE8"/>
    <w:rsid w:val="00B74C88"/>
    <w:rsid w:val="00B74C8A"/>
    <w:rsid w:val="00B74E99"/>
    <w:rsid w:val="00B75A03"/>
    <w:rsid w:val="00B75FE7"/>
    <w:rsid w:val="00B7628F"/>
    <w:rsid w:val="00B76430"/>
    <w:rsid w:val="00B76833"/>
    <w:rsid w:val="00B76D4F"/>
    <w:rsid w:val="00B775A0"/>
    <w:rsid w:val="00B77B76"/>
    <w:rsid w:val="00B77D8D"/>
    <w:rsid w:val="00B80783"/>
    <w:rsid w:val="00B80DC5"/>
    <w:rsid w:val="00B80DF1"/>
    <w:rsid w:val="00B822AE"/>
    <w:rsid w:val="00B82765"/>
    <w:rsid w:val="00B82BB6"/>
    <w:rsid w:val="00B83C32"/>
    <w:rsid w:val="00B83F9B"/>
    <w:rsid w:val="00B854D1"/>
    <w:rsid w:val="00B868D7"/>
    <w:rsid w:val="00B92152"/>
    <w:rsid w:val="00B92BAE"/>
    <w:rsid w:val="00B93138"/>
    <w:rsid w:val="00B950A0"/>
    <w:rsid w:val="00B96D20"/>
    <w:rsid w:val="00BA16C5"/>
    <w:rsid w:val="00BA1F1A"/>
    <w:rsid w:val="00BA28F7"/>
    <w:rsid w:val="00BA43E0"/>
    <w:rsid w:val="00BA47A4"/>
    <w:rsid w:val="00BA4AC0"/>
    <w:rsid w:val="00BA5C47"/>
    <w:rsid w:val="00BA5DA5"/>
    <w:rsid w:val="00BA6EF8"/>
    <w:rsid w:val="00BA7329"/>
    <w:rsid w:val="00BA754E"/>
    <w:rsid w:val="00BB04A9"/>
    <w:rsid w:val="00BB091A"/>
    <w:rsid w:val="00BB09F2"/>
    <w:rsid w:val="00BB0B18"/>
    <w:rsid w:val="00BB1D17"/>
    <w:rsid w:val="00BB310E"/>
    <w:rsid w:val="00BB34CA"/>
    <w:rsid w:val="00BB35FC"/>
    <w:rsid w:val="00BB388C"/>
    <w:rsid w:val="00BB3BAC"/>
    <w:rsid w:val="00BB7017"/>
    <w:rsid w:val="00BB72A5"/>
    <w:rsid w:val="00BB7E86"/>
    <w:rsid w:val="00BB7F66"/>
    <w:rsid w:val="00BC09C1"/>
    <w:rsid w:val="00BC0F38"/>
    <w:rsid w:val="00BC1BCC"/>
    <w:rsid w:val="00BC1EE5"/>
    <w:rsid w:val="00BC23E1"/>
    <w:rsid w:val="00BC7AEC"/>
    <w:rsid w:val="00BD19E8"/>
    <w:rsid w:val="00BD3554"/>
    <w:rsid w:val="00BD5159"/>
    <w:rsid w:val="00BD5893"/>
    <w:rsid w:val="00BD5E2D"/>
    <w:rsid w:val="00BD62DA"/>
    <w:rsid w:val="00BD6322"/>
    <w:rsid w:val="00BD65F8"/>
    <w:rsid w:val="00BD73BF"/>
    <w:rsid w:val="00BD7D00"/>
    <w:rsid w:val="00BE0782"/>
    <w:rsid w:val="00BE0F6C"/>
    <w:rsid w:val="00BE1ECE"/>
    <w:rsid w:val="00BE2196"/>
    <w:rsid w:val="00BE2F8F"/>
    <w:rsid w:val="00BE4972"/>
    <w:rsid w:val="00BE4AD5"/>
    <w:rsid w:val="00BE5BB3"/>
    <w:rsid w:val="00BE6B67"/>
    <w:rsid w:val="00BE6C0A"/>
    <w:rsid w:val="00BE6E8D"/>
    <w:rsid w:val="00BE7502"/>
    <w:rsid w:val="00BE779E"/>
    <w:rsid w:val="00BE7ACC"/>
    <w:rsid w:val="00BF1593"/>
    <w:rsid w:val="00BF2786"/>
    <w:rsid w:val="00BF2D4F"/>
    <w:rsid w:val="00BF2F5B"/>
    <w:rsid w:val="00BF313D"/>
    <w:rsid w:val="00BF347C"/>
    <w:rsid w:val="00BF4793"/>
    <w:rsid w:val="00BF7473"/>
    <w:rsid w:val="00BF77C7"/>
    <w:rsid w:val="00C0068E"/>
    <w:rsid w:val="00C016E1"/>
    <w:rsid w:val="00C0180D"/>
    <w:rsid w:val="00C021F0"/>
    <w:rsid w:val="00C0267D"/>
    <w:rsid w:val="00C02DB7"/>
    <w:rsid w:val="00C031DB"/>
    <w:rsid w:val="00C038A3"/>
    <w:rsid w:val="00C03964"/>
    <w:rsid w:val="00C03A8C"/>
    <w:rsid w:val="00C03BDD"/>
    <w:rsid w:val="00C0489A"/>
    <w:rsid w:val="00C04B28"/>
    <w:rsid w:val="00C050B2"/>
    <w:rsid w:val="00C05207"/>
    <w:rsid w:val="00C061B8"/>
    <w:rsid w:val="00C07851"/>
    <w:rsid w:val="00C10080"/>
    <w:rsid w:val="00C107CF"/>
    <w:rsid w:val="00C1200A"/>
    <w:rsid w:val="00C120E7"/>
    <w:rsid w:val="00C12444"/>
    <w:rsid w:val="00C12FAB"/>
    <w:rsid w:val="00C13886"/>
    <w:rsid w:val="00C13A2C"/>
    <w:rsid w:val="00C15997"/>
    <w:rsid w:val="00C15FC2"/>
    <w:rsid w:val="00C16525"/>
    <w:rsid w:val="00C16CF2"/>
    <w:rsid w:val="00C17088"/>
    <w:rsid w:val="00C17EFB"/>
    <w:rsid w:val="00C2129C"/>
    <w:rsid w:val="00C2168B"/>
    <w:rsid w:val="00C21B51"/>
    <w:rsid w:val="00C220C8"/>
    <w:rsid w:val="00C22A53"/>
    <w:rsid w:val="00C22DA1"/>
    <w:rsid w:val="00C23418"/>
    <w:rsid w:val="00C2458F"/>
    <w:rsid w:val="00C2657F"/>
    <w:rsid w:val="00C270F5"/>
    <w:rsid w:val="00C32FFC"/>
    <w:rsid w:val="00C33014"/>
    <w:rsid w:val="00C33DBF"/>
    <w:rsid w:val="00C34835"/>
    <w:rsid w:val="00C360D5"/>
    <w:rsid w:val="00C37C69"/>
    <w:rsid w:val="00C40262"/>
    <w:rsid w:val="00C42147"/>
    <w:rsid w:val="00C422E9"/>
    <w:rsid w:val="00C42786"/>
    <w:rsid w:val="00C4296F"/>
    <w:rsid w:val="00C43EBC"/>
    <w:rsid w:val="00C45C87"/>
    <w:rsid w:val="00C4663A"/>
    <w:rsid w:val="00C46C0B"/>
    <w:rsid w:val="00C47ACE"/>
    <w:rsid w:val="00C50CCF"/>
    <w:rsid w:val="00C51178"/>
    <w:rsid w:val="00C52445"/>
    <w:rsid w:val="00C53C59"/>
    <w:rsid w:val="00C54628"/>
    <w:rsid w:val="00C57BB4"/>
    <w:rsid w:val="00C60261"/>
    <w:rsid w:val="00C61635"/>
    <w:rsid w:val="00C61A14"/>
    <w:rsid w:val="00C630C0"/>
    <w:rsid w:val="00C638FF"/>
    <w:rsid w:val="00C63A80"/>
    <w:rsid w:val="00C643DA"/>
    <w:rsid w:val="00C668BA"/>
    <w:rsid w:val="00C66BE4"/>
    <w:rsid w:val="00C66FE7"/>
    <w:rsid w:val="00C70D6E"/>
    <w:rsid w:val="00C71DE1"/>
    <w:rsid w:val="00C72EEB"/>
    <w:rsid w:val="00C80339"/>
    <w:rsid w:val="00C80D05"/>
    <w:rsid w:val="00C8168D"/>
    <w:rsid w:val="00C81A08"/>
    <w:rsid w:val="00C8260B"/>
    <w:rsid w:val="00C82EA1"/>
    <w:rsid w:val="00C8356E"/>
    <w:rsid w:val="00C83C4B"/>
    <w:rsid w:val="00C84B66"/>
    <w:rsid w:val="00C85835"/>
    <w:rsid w:val="00C85E92"/>
    <w:rsid w:val="00C86396"/>
    <w:rsid w:val="00C877D9"/>
    <w:rsid w:val="00C90624"/>
    <w:rsid w:val="00C9103A"/>
    <w:rsid w:val="00C9142D"/>
    <w:rsid w:val="00C91AE1"/>
    <w:rsid w:val="00C92368"/>
    <w:rsid w:val="00C92480"/>
    <w:rsid w:val="00C925DE"/>
    <w:rsid w:val="00C92AFC"/>
    <w:rsid w:val="00C92D5A"/>
    <w:rsid w:val="00C931EE"/>
    <w:rsid w:val="00C93CCB"/>
    <w:rsid w:val="00C96E3B"/>
    <w:rsid w:val="00C9710C"/>
    <w:rsid w:val="00CA1905"/>
    <w:rsid w:val="00CA2329"/>
    <w:rsid w:val="00CA2C1C"/>
    <w:rsid w:val="00CA418E"/>
    <w:rsid w:val="00CA55CF"/>
    <w:rsid w:val="00CA56C1"/>
    <w:rsid w:val="00CA5E6E"/>
    <w:rsid w:val="00CA666A"/>
    <w:rsid w:val="00CA69FF"/>
    <w:rsid w:val="00CA6F75"/>
    <w:rsid w:val="00CA71CD"/>
    <w:rsid w:val="00CA74E6"/>
    <w:rsid w:val="00CB0919"/>
    <w:rsid w:val="00CB0A25"/>
    <w:rsid w:val="00CB19EB"/>
    <w:rsid w:val="00CB31D2"/>
    <w:rsid w:val="00CB56E3"/>
    <w:rsid w:val="00CB5F5F"/>
    <w:rsid w:val="00CB71DF"/>
    <w:rsid w:val="00CB7769"/>
    <w:rsid w:val="00CC34B0"/>
    <w:rsid w:val="00CC4803"/>
    <w:rsid w:val="00CC4EE7"/>
    <w:rsid w:val="00CC5D85"/>
    <w:rsid w:val="00CC6524"/>
    <w:rsid w:val="00CC7322"/>
    <w:rsid w:val="00CC7681"/>
    <w:rsid w:val="00CD0C28"/>
    <w:rsid w:val="00CD157D"/>
    <w:rsid w:val="00CD16CF"/>
    <w:rsid w:val="00CD1F46"/>
    <w:rsid w:val="00CD320A"/>
    <w:rsid w:val="00CD3B08"/>
    <w:rsid w:val="00CD43A8"/>
    <w:rsid w:val="00CD5B95"/>
    <w:rsid w:val="00CD5E56"/>
    <w:rsid w:val="00CD6774"/>
    <w:rsid w:val="00CD7798"/>
    <w:rsid w:val="00CE1164"/>
    <w:rsid w:val="00CE1B5E"/>
    <w:rsid w:val="00CE1ECD"/>
    <w:rsid w:val="00CE27F0"/>
    <w:rsid w:val="00CE2BFD"/>
    <w:rsid w:val="00CE376C"/>
    <w:rsid w:val="00CE4919"/>
    <w:rsid w:val="00CE5FAD"/>
    <w:rsid w:val="00CE615C"/>
    <w:rsid w:val="00CE79E7"/>
    <w:rsid w:val="00CE7CA2"/>
    <w:rsid w:val="00CE7DF8"/>
    <w:rsid w:val="00CF0927"/>
    <w:rsid w:val="00CF10A5"/>
    <w:rsid w:val="00CF1166"/>
    <w:rsid w:val="00CF1EC2"/>
    <w:rsid w:val="00CF2DE6"/>
    <w:rsid w:val="00CF2E13"/>
    <w:rsid w:val="00CF3984"/>
    <w:rsid w:val="00CF56DD"/>
    <w:rsid w:val="00CF5DFA"/>
    <w:rsid w:val="00D00B55"/>
    <w:rsid w:val="00D0130F"/>
    <w:rsid w:val="00D03B04"/>
    <w:rsid w:val="00D03BCE"/>
    <w:rsid w:val="00D03E27"/>
    <w:rsid w:val="00D0426A"/>
    <w:rsid w:val="00D048E7"/>
    <w:rsid w:val="00D05A17"/>
    <w:rsid w:val="00D07133"/>
    <w:rsid w:val="00D1122C"/>
    <w:rsid w:val="00D11C59"/>
    <w:rsid w:val="00D11E94"/>
    <w:rsid w:val="00D120ED"/>
    <w:rsid w:val="00D13CF7"/>
    <w:rsid w:val="00D1463E"/>
    <w:rsid w:val="00D16D3B"/>
    <w:rsid w:val="00D1718D"/>
    <w:rsid w:val="00D212F5"/>
    <w:rsid w:val="00D2174C"/>
    <w:rsid w:val="00D22CE1"/>
    <w:rsid w:val="00D23544"/>
    <w:rsid w:val="00D237D9"/>
    <w:rsid w:val="00D23C85"/>
    <w:rsid w:val="00D25FDA"/>
    <w:rsid w:val="00D26EFF"/>
    <w:rsid w:val="00D27F55"/>
    <w:rsid w:val="00D319E8"/>
    <w:rsid w:val="00D31BED"/>
    <w:rsid w:val="00D337D2"/>
    <w:rsid w:val="00D337D8"/>
    <w:rsid w:val="00D33A61"/>
    <w:rsid w:val="00D33FFC"/>
    <w:rsid w:val="00D37338"/>
    <w:rsid w:val="00D41073"/>
    <w:rsid w:val="00D410BE"/>
    <w:rsid w:val="00D414B4"/>
    <w:rsid w:val="00D443FC"/>
    <w:rsid w:val="00D44BDE"/>
    <w:rsid w:val="00D4503F"/>
    <w:rsid w:val="00D45E06"/>
    <w:rsid w:val="00D4633B"/>
    <w:rsid w:val="00D4655A"/>
    <w:rsid w:val="00D47900"/>
    <w:rsid w:val="00D501DF"/>
    <w:rsid w:val="00D50C8C"/>
    <w:rsid w:val="00D52C66"/>
    <w:rsid w:val="00D53594"/>
    <w:rsid w:val="00D53AA9"/>
    <w:rsid w:val="00D53FCC"/>
    <w:rsid w:val="00D542E1"/>
    <w:rsid w:val="00D54954"/>
    <w:rsid w:val="00D55498"/>
    <w:rsid w:val="00D56510"/>
    <w:rsid w:val="00D56D6A"/>
    <w:rsid w:val="00D5719F"/>
    <w:rsid w:val="00D576CF"/>
    <w:rsid w:val="00D61339"/>
    <w:rsid w:val="00D6207D"/>
    <w:rsid w:val="00D62094"/>
    <w:rsid w:val="00D63E2E"/>
    <w:rsid w:val="00D64D4C"/>
    <w:rsid w:val="00D65869"/>
    <w:rsid w:val="00D6587D"/>
    <w:rsid w:val="00D65964"/>
    <w:rsid w:val="00D66167"/>
    <w:rsid w:val="00D66372"/>
    <w:rsid w:val="00D66389"/>
    <w:rsid w:val="00D66595"/>
    <w:rsid w:val="00D67A23"/>
    <w:rsid w:val="00D67B47"/>
    <w:rsid w:val="00D71D30"/>
    <w:rsid w:val="00D7291C"/>
    <w:rsid w:val="00D73F8F"/>
    <w:rsid w:val="00D73FE4"/>
    <w:rsid w:val="00D743CE"/>
    <w:rsid w:val="00D75F42"/>
    <w:rsid w:val="00D85B15"/>
    <w:rsid w:val="00D86A23"/>
    <w:rsid w:val="00D8770F"/>
    <w:rsid w:val="00D90CD9"/>
    <w:rsid w:val="00D9207B"/>
    <w:rsid w:val="00D926C5"/>
    <w:rsid w:val="00D93F30"/>
    <w:rsid w:val="00D94F09"/>
    <w:rsid w:val="00DA22DD"/>
    <w:rsid w:val="00DA3650"/>
    <w:rsid w:val="00DA3754"/>
    <w:rsid w:val="00DA419C"/>
    <w:rsid w:val="00DA46D2"/>
    <w:rsid w:val="00DA5F51"/>
    <w:rsid w:val="00DB0142"/>
    <w:rsid w:val="00DB1F10"/>
    <w:rsid w:val="00DB30FB"/>
    <w:rsid w:val="00DB3C7F"/>
    <w:rsid w:val="00DB4482"/>
    <w:rsid w:val="00DB4A23"/>
    <w:rsid w:val="00DB4EAB"/>
    <w:rsid w:val="00DB58C2"/>
    <w:rsid w:val="00DB6351"/>
    <w:rsid w:val="00DB6E4E"/>
    <w:rsid w:val="00DB778F"/>
    <w:rsid w:val="00DB7822"/>
    <w:rsid w:val="00DB7BC8"/>
    <w:rsid w:val="00DB7DB7"/>
    <w:rsid w:val="00DC0759"/>
    <w:rsid w:val="00DC2452"/>
    <w:rsid w:val="00DC51AE"/>
    <w:rsid w:val="00DC54FB"/>
    <w:rsid w:val="00DC7956"/>
    <w:rsid w:val="00DC7C63"/>
    <w:rsid w:val="00DD2E15"/>
    <w:rsid w:val="00DD41C8"/>
    <w:rsid w:val="00DD44D0"/>
    <w:rsid w:val="00DD49AA"/>
    <w:rsid w:val="00DD5C15"/>
    <w:rsid w:val="00DD5FDE"/>
    <w:rsid w:val="00DD6084"/>
    <w:rsid w:val="00DD686D"/>
    <w:rsid w:val="00DD6989"/>
    <w:rsid w:val="00DD792B"/>
    <w:rsid w:val="00DD7989"/>
    <w:rsid w:val="00DE04A5"/>
    <w:rsid w:val="00DE0AAF"/>
    <w:rsid w:val="00DE2BA8"/>
    <w:rsid w:val="00DE43BF"/>
    <w:rsid w:val="00DE4EA6"/>
    <w:rsid w:val="00DE5D36"/>
    <w:rsid w:val="00DE6F0B"/>
    <w:rsid w:val="00DF08E3"/>
    <w:rsid w:val="00DF0C5F"/>
    <w:rsid w:val="00DF1374"/>
    <w:rsid w:val="00DF1F46"/>
    <w:rsid w:val="00DF23B0"/>
    <w:rsid w:val="00DF2941"/>
    <w:rsid w:val="00DF2DE8"/>
    <w:rsid w:val="00DF2E5C"/>
    <w:rsid w:val="00DF3F29"/>
    <w:rsid w:val="00DF4CAD"/>
    <w:rsid w:val="00DF6D8E"/>
    <w:rsid w:val="00E00593"/>
    <w:rsid w:val="00E02054"/>
    <w:rsid w:val="00E05DC0"/>
    <w:rsid w:val="00E0662E"/>
    <w:rsid w:val="00E06643"/>
    <w:rsid w:val="00E06ACE"/>
    <w:rsid w:val="00E07E90"/>
    <w:rsid w:val="00E105CC"/>
    <w:rsid w:val="00E12C5C"/>
    <w:rsid w:val="00E1443E"/>
    <w:rsid w:val="00E15005"/>
    <w:rsid w:val="00E16B96"/>
    <w:rsid w:val="00E1759D"/>
    <w:rsid w:val="00E201B3"/>
    <w:rsid w:val="00E20D56"/>
    <w:rsid w:val="00E224FC"/>
    <w:rsid w:val="00E228B3"/>
    <w:rsid w:val="00E23C68"/>
    <w:rsid w:val="00E24160"/>
    <w:rsid w:val="00E24402"/>
    <w:rsid w:val="00E2464A"/>
    <w:rsid w:val="00E24AEE"/>
    <w:rsid w:val="00E2643A"/>
    <w:rsid w:val="00E26765"/>
    <w:rsid w:val="00E26CF2"/>
    <w:rsid w:val="00E26E83"/>
    <w:rsid w:val="00E27396"/>
    <w:rsid w:val="00E27C3A"/>
    <w:rsid w:val="00E3015C"/>
    <w:rsid w:val="00E3139E"/>
    <w:rsid w:val="00E325ED"/>
    <w:rsid w:val="00E32970"/>
    <w:rsid w:val="00E338C2"/>
    <w:rsid w:val="00E3506A"/>
    <w:rsid w:val="00E37271"/>
    <w:rsid w:val="00E377D5"/>
    <w:rsid w:val="00E4017D"/>
    <w:rsid w:val="00E40A46"/>
    <w:rsid w:val="00E41610"/>
    <w:rsid w:val="00E42229"/>
    <w:rsid w:val="00E437C4"/>
    <w:rsid w:val="00E467CD"/>
    <w:rsid w:val="00E47068"/>
    <w:rsid w:val="00E51A30"/>
    <w:rsid w:val="00E52F1D"/>
    <w:rsid w:val="00E53CBD"/>
    <w:rsid w:val="00E54019"/>
    <w:rsid w:val="00E54066"/>
    <w:rsid w:val="00E54254"/>
    <w:rsid w:val="00E567BC"/>
    <w:rsid w:val="00E57B78"/>
    <w:rsid w:val="00E57E75"/>
    <w:rsid w:val="00E63201"/>
    <w:rsid w:val="00E63280"/>
    <w:rsid w:val="00E635AB"/>
    <w:rsid w:val="00E63F1B"/>
    <w:rsid w:val="00E645DC"/>
    <w:rsid w:val="00E64B17"/>
    <w:rsid w:val="00E64C85"/>
    <w:rsid w:val="00E66582"/>
    <w:rsid w:val="00E6692A"/>
    <w:rsid w:val="00E67311"/>
    <w:rsid w:val="00E678AD"/>
    <w:rsid w:val="00E67949"/>
    <w:rsid w:val="00E71827"/>
    <w:rsid w:val="00E73ECE"/>
    <w:rsid w:val="00E74524"/>
    <w:rsid w:val="00E74FCA"/>
    <w:rsid w:val="00E75A74"/>
    <w:rsid w:val="00E7600B"/>
    <w:rsid w:val="00E76996"/>
    <w:rsid w:val="00E76BCA"/>
    <w:rsid w:val="00E77993"/>
    <w:rsid w:val="00E80262"/>
    <w:rsid w:val="00E81C2F"/>
    <w:rsid w:val="00E8261A"/>
    <w:rsid w:val="00E834BB"/>
    <w:rsid w:val="00E840D7"/>
    <w:rsid w:val="00E843CD"/>
    <w:rsid w:val="00E869FE"/>
    <w:rsid w:val="00E877CF"/>
    <w:rsid w:val="00E906B2"/>
    <w:rsid w:val="00E92327"/>
    <w:rsid w:val="00E928DE"/>
    <w:rsid w:val="00E93376"/>
    <w:rsid w:val="00E96264"/>
    <w:rsid w:val="00E965A2"/>
    <w:rsid w:val="00E97426"/>
    <w:rsid w:val="00E97B50"/>
    <w:rsid w:val="00EA0BE1"/>
    <w:rsid w:val="00EA10E2"/>
    <w:rsid w:val="00EA1884"/>
    <w:rsid w:val="00EA1B26"/>
    <w:rsid w:val="00EA229D"/>
    <w:rsid w:val="00EA266E"/>
    <w:rsid w:val="00EA39A5"/>
    <w:rsid w:val="00EA3F95"/>
    <w:rsid w:val="00EA40F6"/>
    <w:rsid w:val="00EA51AB"/>
    <w:rsid w:val="00EA5C59"/>
    <w:rsid w:val="00EA6A64"/>
    <w:rsid w:val="00EA725A"/>
    <w:rsid w:val="00EB10F4"/>
    <w:rsid w:val="00EB619D"/>
    <w:rsid w:val="00EB6280"/>
    <w:rsid w:val="00EC0875"/>
    <w:rsid w:val="00EC1474"/>
    <w:rsid w:val="00EC292C"/>
    <w:rsid w:val="00EC2AEC"/>
    <w:rsid w:val="00EC38EF"/>
    <w:rsid w:val="00EC4AB1"/>
    <w:rsid w:val="00EC5BFA"/>
    <w:rsid w:val="00EC77CF"/>
    <w:rsid w:val="00ED008F"/>
    <w:rsid w:val="00ED086B"/>
    <w:rsid w:val="00ED1A51"/>
    <w:rsid w:val="00ED1DF5"/>
    <w:rsid w:val="00ED39BB"/>
    <w:rsid w:val="00ED4713"/>
    <w:rsid w:val="00ED4D91"/>
    <w:rsid w:val="00ED5F05"/>
    <w:rsid w:val="00ED669D"/>
    <w:rsid w:val="00EE2672"/>
    <w:rsid w:val="00EE3F85"/>
    <w:rsid w:val="00EE4C2A"/>
    <w:rsid w:val="00EE6422"/>
    <w:rsid w:val="00EE646C"/>
    <w:rsid w:val="00EE6966"/>
    <w:rsid w:val="00EF08E1"/>
    <w:rsid w:val="00EF09AF"/>
    <w:rsid w:val="00EF0B15"/>
    <w:rsid w:val="00EF1208"/>
    <w:rsid w:val="00EF1984"/>
    <w:rsid w:val="00EF24E3"/>
    <w:rsid w:val="00EF5590"/>
    <w:rsid w:val="00EF678A"/>
    <w:rsid w:val="00EF6C4E"/>
    <w:rsid w:val="00EF7286"/>
    <w:rsid w:val="00F00D92"/>
    <w:rsid w:val="00F010F1"/>
    <w:rsid w:val="00F03DD1"/>
    <w:rsid w:val="00F049FA"/>
    <w:rsid w:val="00F05A1E"/>
    <w:rsid w:val="00F07407"/>
    <w:rsid w:val="00F10105"/>
    <w:rsid w:val="00F109AB"/>
    <w:rsid w:val="00F111A8"/>
    <w:rsid w:val="00F11721"/>
    <w:rsid w:val="00F12F2A"/>
    <w:rsid w:val="00F14DF4"/>
    <w:rsid w:val="00F17E6C"/>
    <w:rsid w:val="00F2175B"/>
    <w:rsid w:val="00F217B3"/>
    <w:rsid w:val="00F223BB"/>
    <w:rsid w:val="00F238C6"/>
    <w:rsid w:val="00F23A7B"/>
    <w:rsid w:val="00F23DA3"/>
    <w:rsid w:val="00F24D09"/>
    <w:rsid w:val="00F25079"/>
    <w:rsid w:val="00F2568F"/>
    <w:rsid w:val="00F258E2"/>
    <w:rsid w:val="00F25EA5"/>
    <w:rsid w:val="00F263ED"/>
    <w:rsid w:val="00F264C2"/>
    <w:rsid w:val="00F30134"/>
    <w:rsid w:val="00F30A67"/>
    <w:rsid w:val="00F30CB2"/>
    <w:rsid w:val="00F311E5"/>
    <w:rsid w:val="00F31600"/>
    <w:rsid w:val="00F31E44"/>
    <w:rsid w:val="00F32701"/>
    <w:rsid w:val="00F327E5"/>
    <w:rsid w:val="00F32A75"/>
    <w:rsid w:val="00F3382F"/>
    <w:rsid w:val="00F33994"/>
    <w:rsid w:val="00F34392"/>
    <w:rsid w:val="00F367B2"/>
    <w:rsid w:val="00F36E86"/>
    <w:rsid w:val="00F37B1A"/>
    <w:rsid w:val="00F37B97"/>
    <w:rsid w:val="00F401F2"/>
    <w:rsid w:val="00F41520"/>
    <w:rsid w:val="00F4333E"/>
    <w:rsid w:val="00F4398B"/>
    <w:rsid w:val="00F44A3F"/>
    <w:rsid w:val="00F44AFD"/>
    <w:rsid w:val="00F44BE6"/>
    <w:rsid w:val="00F46EE4"/>
    <w:rsid w:val="00F4701B"/>
    <w:rsid w:val="00F471BC"/>
    <w:rsid w:val="00F507DD"/>
    <w:rsid w:val="00F50841"/>
    <w:rsid w:val="00F52135"/>
    <w:rsid w:val="00F527EA"/>
    <w:rsid w:val="00F561C3"/>
    <w:rsid w:val="00F569DD"/>
    <w:rsid w:val="00F607D4"/>
    <w:rsid w:val="00F6285D"/>
    <w:rsid w:val="00F63878"/>
    <w:rsid w:val="00F654B6"/>
    <w:rsid w:val="00F655B4"/>
    <w:rsid w:val="00F66A75"/>
    <w:rsid w:val="00F672E4"/>
    <w:rsid w:val="00F67F81"/>
    <w:rsid w:val="00F67F9F"/>
    <w:rsid w:val="00F700EF"/>
    <w:rsid w:val="00F712B6"/>
    <w:rsid w:val="00F72C0A"/>
    <w:rsid w:val="00F72CE8"/>
    <w:rsid w:val="00F74AC8"/>
    <w:rsid w:val="00F74CF3"/>
    <w:rsid w:val="00F75529"/>
    <w:rsid w:val="00F75E42"/>
    <w:rsid w:val="00F76578"/>
    <w:rsid w:val="00F803A5"/>
    <w:rsid w:val="00F8495F"/>
    <w:rsid w:val="00F85108"/>
    <w:rsid w:val="00F85B02"/>
    <w:rsid w:val="00F85E19"/>
    <w:rsid w:val="00F87E00"/>
    <w:rsid w:val="00F90A00"/>
    <w:rsid w:val="00F9216E"/>
    <w:rsid w:val="00F92BE8"/>
    <w:rsid w:val="00F93E13"/>
    <w:rsid w:val="00F93FB1"/>
    <w:rsid w:val="00F96C93"/>
    <w:rsid w:val="00FA1942"/>
    <w:rsid w:val="00FA283B"/>
    <w:rsid w:val="00FA4DBB"/>
    <w:rsid w:val="00FA574B"/>
    <w:rsid w:val="00FA642F"/>
    <w:rsid w:val="00FB0339"/>
    <w:rsid w:val="00FB0BE9"/>
    <w:rsid w:val="00FB0E68"/>
    <w:rsid w:val="00FB0F1D"/>
    <w:rsid w:val="00FB1441"/>
    <w:rsid w:val="00FB1775"/>
    <w:rsid w:val="00FB29AE"/>
    <w:rsid w:val="00FB360F"/>
    <w:rsid w:val="00FB5B96"/>
    <w:rsid w:val="00FB5D78"/>
    <w:rsid w:val="00FB60D8"/>
    <w:rsid w:val="00FB7261"/>
    <w:rsid w:val="00FB76C0"/>
    <w:rsid w:val="00FC7870"/>
    <w:rsid w:val="00FD1589"/>
    <w:rsid w:val="00FD1795"/>
    <w:rsid w:val="00FD3BD7"/>
    <w:rsid w:val="00FD4F44"/>
    <w:rsid w:val="00FD5110"/>
    <w:rsid w:val="00FD6E63"/>
    <w:rsid w:val="00FE2873"/>
    <w:rsid w:val="00FE2B2B"/>
    <w:rsid w:val="00FE3A6D"/>
    <w:rsid w:val="00FE4215"/>
    <w:rsid w:val="00FE427A"/>
    <w:rsid w:val="00FE66C2"/>
    <w:rsid w:val="00FF03B5"/>
    <w:rsid w:val="00FF12F0"/>
    <w:rsid w:val="00FF2821"/>
    <w:rsid w:val="00FF4114"/>
    <w:rsid w:val="00FF4566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382A6A"/>
  <w14:defaultImageDpi w14:val="300"/>
  <w15:chartTrackingRefBased/>
  <w15:docId w15:val="{05BF332C-F2D1-B74D-A53F-20BF17FAF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MS Mincho" w:hAnsi="Lato" w:cs="Times New Roman"/>
        <w:color w:val="292F33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6C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76E95"/>
  </w:style>
  <w:style w:type="paragraph" w:styleId="Footer">
    <w:name w:val="footer"/>
    <w:basedOn w:val="Normal"/>
    <w:link w:val="FooterChar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76E95"/>
  </w:style>
  <w:style w:type="table" w:styleId="TableGrid">
    <w:name w:val="Table Grid"/>
    <w:basedOn w:val="TableNormal"/>
    <w:uiPriority w:val="59"/>
    <w:rsid w:val="00602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15FC2"/>
    <w:pPr>
      <w:ind w:left="720"/>
      <w:contextualSpacing/>
    </w:pPr>
  </w:style>
  <w:style w:type="character" w:styleId="Hyperlink">
    <w:name w:val="Hyperlink"/>
    <w:uiPriority w:val="99"/>
    <w:unhideWhenUsed/>
    <w:rsid w:val="006647D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807D6"/>
    <w:rPr>
      <w:color w:val="800080"/>
      <w:u w:val="single"/>
    </w:rPr>
  </w:style>
  <w:style w:type="character" w:customStyle="1" w:styleId="aqj">
    <w:name w:val="aqj"/>
    <w:rsid w:val="002E7B01"/>
  </w:style>
  <w:style w:type="character" w:customStyle="1" w:styleId="m-6280413940720340241apple-tab-span">
    <w:name w:val="m_-6280413940720340241apple-tab-span"/>
    <w:rsid w:val="00786249"/>
  </w:style>
  <w:style w:type="character" w:customStyle="1" w:styleId="m3056179894705915214apple-tab-span">
    <w:name w:val="m_3056179894705915214apple-tab-span"/>
    <w:rsid w:val="001939BF"/>
  </w:style>
  <w:style w:type="character" w:customStyle="1" w:styleId="ams">
    <w:name w:val="ams"/>
    <w:rsid w:val="006514CE"/>
  </w:style>
  <w:style w:type="paragraph" w:customStyle="1" w:styleId="Body">
    <w:name w:val="Body"/>
    <w:rsid w:val="007C40F9"/>
    <w:rPr>
      <w:rFonts w:ascii="Helvetica" w:eastAsia="ヒラギノ角ゴ Pro W3" w:hAnsi="Helvetica"/>
      <w:color w:val="000000"/>
      <w:sz w:val="24"/>
    </w:rPr>
  </w:style>
  <w:style w:type="paragraph" w:customStyle="1" w:styleId="bodyindent">
    <w:name w:val="bodyindent"/>
    <w:rsid w:val="007C40F9"/>
    <w:pPr>
      <w:spacing w:before="45" w:after="150"/>
      <w:ind w:firstLine="195"/>
    </w:pPr>
    <w:rPr>
      <w:rFonts w:ascii="Verdana" w:eastAsia="ヒラギノ角ゴ Pro W3" w:hAnsi="Verdana"/>
      <w:color w:val="00000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0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C40F9"/>
    <w:rPr>
      <w:rFonts w:ascii="Lucida Grande" w:eastAsia="Calibri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E37EF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225B6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31A15"/>
  </w:style>
  <w:style w:type="character" w:styleId="UnresolvedMention">
    <w:name w:val="Unresolved Mention"/>
    <w:basedOn w:val="DefaultParagraphFont"/>
    <w:uiPriority w:val="99"/>
    <w:semiHidden/>
    <w:unhideWhenUsed/>
    <w:rsid w:val="003159C6"/>
    <w:rPr>
      <w:color w:val="605E5C"/>
      <w:shd w:val="clear" w:color="auto" w:fill="E1DFDD"/>
    </w:rPr>
  </w:style>
  <w:style w:type="paragraph" w:styleId="BodyText2">
    <w:name w:val="Body Text 2"/>
    <w:link w:val="BodyText2Char"/>
    <w:rsid w:val="00650959"/>
    <w:rPr>
      <w:rFonts w:ascii="Times New Roman Bold" w:eastAsia="ヒラギノ角ゴ Pro W3" w:hAnsi="Times New Roman Bold"/>
      <w:color w:val="000000"/>
    </w:rPr>
  </w:style>
  <w:style w:type="character" w:customStyle="1" w:styleId="BodyText2Char">
    <w:name w:val="Body Text 2 Char"/>
    <w:basedOn w:val="DefaultParagraphFont"/>
    <w:link w:val="BodyText2"/>
    <w:rsid w:val="00650959"/>
    <w:rPr>
      <w:rFonts w:ascii="Times New Roman Bold" w:eastAsia="ヒラギノ角ゴ Pro W3" w:hAnsi="Times New Roman Bold"/>
      <w:color w:val="000000"/>
    </w:rPr>
  </w:style>
  <w:style w:type="paragraph" w:customStyle="1" w:styleId="subheading3">
    <w:name w:val="subheading3"/>
    <w:autoRedefine/>
    <w:rsid w:val="00650959"/>
    <w:pPr>
      <w:spacing w:before="141" w:after="42"/>
    </w:pPr>
    <w:rPr>
      <w:rFonts w:ascii="Verdana Bold Italic" w:eastAsia="ヒラギノ角ゴ Pro W3" w:hAnsi="Verdana Bold Italic"/>
      <w:color w:val="000000"/>
      <w:sz w:val="18"/>
    </w:rPr>
  </w:style>
  <w:style w:type="character" w:customStyle="1" w:styleId="xapple-converted-space">
    <w:name w:val="x_apple-converted-space"/>
    <w:basedOn w:val="DefaultParagraphFont"/>
    <w:rsid w:val="00BC09C1"/>
  </w:style>
  <w:style w:type="character" w:customStyle="1" w:styleId="searchhighlight">
    <w:name w:val="searchhighlight"/>
    <w:basedOn w:val="DefaultParagraphFont"/>
    <w:rsid w:val="00CA666A"/>
  </w:style>
  <w:style w:type="paragraph" w:customStyle="1" w:styleId="Heading21">
    <w:name w:val="Heading 21"/>
    <w:next w:val="Body"/>
    <w:qFormat/>
    <w:rsid w:val="00CC4803"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xmsonormal">
    <w:name w:val="x_msonormal"/>
    <w:basedOn w:val="Normal"/>
    <w:rsid w:val="004E3C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ordsection1">
    <w:name w:val="wordsection1"/>
    <w:basedOn w:val="Normal"/>
    <w:rsid w:val="0026499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3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84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5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3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3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38506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6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0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5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1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5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5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6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3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3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8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2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7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52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0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5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9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0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2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25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7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1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5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99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61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4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4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6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8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1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2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6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236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530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70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547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766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566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29020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33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163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790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704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280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2832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861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526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84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4912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7797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9067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14666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2449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45103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58058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986261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8356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709593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363891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19041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532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5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6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6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37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1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8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2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5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2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8512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1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3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5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5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62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7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7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1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7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45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6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5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8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8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1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6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6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4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8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94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30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9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3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0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5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0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0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3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5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7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9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3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mailto:info@SonoPath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rie.est/Desktop/New%20Templates%20/ANIMAL%20SOUND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ANIMAL SOUNDS TEMPLATE.dotx</Template>
  <TotalTime>4</TotalTime>
  <Pages>3</Pages>
  <Words>435</Words>
  <Characters>2693</Characters>
  <Application>Microsoft Office Word</Application>
  <DocSecurity>0</DocSecurity>
  <Lines>56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Sonopath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Estevez</dc:creator>
  <cp:keywords/>
  <cp:lastModifiedBy>carrie estevez</cp:lastModifiedBy>
  <cp:revision>3</cp:revision>
  <cp:lastPrinted>2022-02-23T15:12:00Z</cp:lastPrinted>
  <dcterms:created xsi:type="dcterms:W3CDTF">2026-03-10T16:11:00Z</dcterms:created>
  <dcterms:modified xsi:type="dcterms:W3CDTF">2026-03-10T16:15:00Z</dcterms:modified>
</cp:coreProperties>
</file>