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11AE1" w14:textId="77777777" w:rsidR="00C3072B" w:rsidRDefault="00C3072B" w:rsidP="0035676A">
      <w:pPr>
        <w:widowControl w:val="0"/>
        <w:autoSpaceDE w:val="0"/>
        <w:autoSpaceDN w:val="0"/>
        <w:adjustRightInd w:val="0"/>
        <w:jc w:val="both"/>
        <w:rPr>
          <w:rFonts w:ascii="Lato Regular" w:hAnsi="Lato Regular" w:cs="Times"/>
          <w:b/>
          <w:bCs/>
          <w:iCs/>
          <w:color w:val="003975"/>
        </w:rPr>
      </w:pPr>
      <w:r w:rsidRPr="002628FA">
        <w:rPr>
          <w:rFonts w:ascii="Lato Regular" w:hAnsi="Lato Regular" w:cs="Times"/>
          <w:b/>
          <w:bCs/>
          <w:iCs/>
          <w:color w:val="003975"/>
        </w:rPr>
        <w:t>PRESENTING CLINICAL SIGNS</w:t>
      </w:r>
    </w:p>
    <w:p w14:paraId="0E76A140" w14:textId="034FF035" w:rsidR="00C3072B" w:rsidRPr="00A5729F" w:rsidRDefault="00A5729F" w:rsidP="00A5729F">
      <w:pPr>
        <w:spacing w:after="240"/>
        <w:rPr>
          <w:rFonts w:ascii="Calibri" w:hAnsi="Calibri" w:cs="Calibri"/>
          <w:color w:val="212121"/>
          <w:sz w:val="20"/>
          <w:szCs w:val="20"/>
        </w:rPr>
      </w:pPr>
      <w:r w:rsidRPr="00C3072B">
        <w:rPr>
          <w:rFonts w:ascii="Lato Regular" w:hAnsi="Lato Regular" w:cs="Calibri"/>
          <w:color w:val="333333"/>
        </w:rPr>
        <w:br/>
        <w:t>History: mild elevation liver values owner wanted further evaluation</w:t>
      </w:r>
      <w:r w:rsidRPr="00C3072B">
        <w:rPr>
          <w:rFonts w:ascii="Lato Regular" w:hAnsi="Lato Regular" w:cs="Calibri"/>
          <w:color w:val="333333"/>
        </w:rPr>
        <w:br/>
        <w:t xml:space="preserve">Abnormal PE/Chem/CBC/UA Results: </w:t>
      </w:r>
      <w:proofErr w:type="spellStart"/>
      <w:r w:rsidRPr="00C3072B">
        <w:rPr>
          <w:rFonts w:ascii="Lato Regular" w:hAnsi="Lato Regular" w:cs="Calibri"/>
          <w:color w:val="333333"/>
        </w:rPr>
        <w:t>alk</w:t>
      </w:r>
      <w:proofErr w:type="spellEnd"/>
      <w:r w:rsidRPr="00C3072B">
        <w:rPr>
          <w:rFonts w:ascii="Lato Regular" w:hAnsi="Lato Regular" w:cs="Calibri"/>
          <w:color w:val="333333"/>
        </w:rPr>
        <w:t xml:space="preserve"> </w:t>
      </w:r>
      <w:proofErr w:type="spellStart"/>
      <w:r w:rsidRPr="00C3072B">
        <w:rPr>
          <w:rFonts w:ascii="Lato Regular" w:hAnsi="Lato Regular" w:cs="Calibri"/>
          <w:color w:val="333333"/>
        </w:rPr>
        <w:t>phos</w:t>
      </w:r>
      <w:proofErr w:type="spellEnd"/>
      <w:r w:rsidRPr="00C3072B">
        <w:rPr>
          <w:rFonts w:ascii="Lato Regular" w:hAnsi="Lato Regular" w:cs="Calibri"/>
          <w:color w:val="333333"/>
        </w:rPr>
        <w:t xml:space="preserve"> 193 </w:t>
      </w:r>
      <w:r w:rsidR="00F903D3" w:rsidRPr="00C3072B">
        <w:rPr>
          <w:rFonts w:ascii="Lato Regular" w:hAnsi="Lato Regular" w:cs="Calibri"/>
          <w:color w:val="333333"/>
        </w:rPr>
        <w:t xml:space="preserve">AST </w:t>
      </w:r>
      <w:r w:rsidRPr="00C3072B">
        <w:rPr>
          <w:rFonts w:ascii="Lato Regular" w:hAnsi="Lato Regular" w:cs="Calibri"/>
          <w:color w:val="333333"/>
        </w:rPr>
        <w:t>74</w:t>
      </w:r>
    </w:p>
    <w:p w14:paraId="7814D79C" w14:textId="77777777" w:rsidR="00C3072B" w:rsidRDefault="00C3072B" w:rsidP="0035676A">
      <w:pPr>
        <w:shd w:val="clear" w:color="auto" w:fill="FFFFFF"/>
        <w:rPr>
          <w:rFonts w:ascii="Lato Regular" w:hAnsi="Lato Regular" w:cs="Times"/>
          <w:b/>
          <w:bCs/>
          <w:iCs/>
          <w:color w:val="003975"/>
        </w:rPr>
      </w:pPr>
      <w:r w:rsidRPr="002628FA">
        <w:rPr>
          <w:rFonts w:ascii="Lato Regular" w:hAnsi="Lato Regular" w:cs="Times"/>
          <w:b/>
          <w:bCs/>
          <w:iCs/>
          <w:color w:val="003975"/>
        </w:rPr>
        <w:t>ULTRASONOGRAPHIC EXAMINATION OF THE</w:t>
      </w:r>
      <w:r>
        <w:rPr>
          <w:rFonts w:ascii="Lato Regular" w:hAnsi="Lato Regular" w:cs="Times"/>
          <w:b/>
          <w:bCs/>
          <w:iCs/>
          <w:color w:val="003975"/>
        </w:rPr>
        <w:t xml:space="preserve"> ABDOMEN</w:t>
      </w:r>
      <w:r w:rsidRPr="002628FA">
        <w:rPr>
          <w:rFonts w:ascii="Lato Regular" w:hAnsi="Lato Regular" w:cs="Times"/>
          <w:b/>
          <w:bCs/>
          <w:iCs/>
          <w:color w:val="003975"/>
        </w:rPr>
        <w:t xml:space="preserve"> </w:t>
      </w:r>
    </w:p>
    <w:p w14:paraId="52A060D3" w14:textId="77777777" w:rsidR="00C3072B" w:rsidRPr="002628FA" w:rsidRDefault="00C3072B" w:rsidP="0035676A">
      <w:pPr>
        <w:shd w:val="clear" w:color="auto" w:fill="FFFFFF"/>
        <w:rPr>
          <w:rFonts w:ascii="Lato Regular" w:hAnsi="Lato Regular" w:cs="Times"/>
          <w:b/>
          <w:color w:val="003975"/>
        </w:rPr>
      </w:pPr>
    </w:p>
    <w:p w14:paraId="6DAF60BB" w14:textId="77777777" w:rsidR="00C3072B" w:rsidRPr="00586BEA" w:rsidRDefault="00C3072B" w:rsidP="0035676A">
      <w:pPr>
        <w:ind w:right="-24"/>
        <w:jc w:val="both"/>
        <w:rPr>
          <w:rFonts w:ascii="Lato Regular" w:hAnsi="Lato Regular"/>
          <w:b/>
          <w:i/>
          <w:color w:val="003975"/>
          <w:sz w:val="20"/>
          <w:szCs w:val="20"/>
        </w:rPr>
      </w:pPr>
      <w:r w:rsidRPr="00586BEA">
        <w:rPr>
          <w:rFonts w:ascii="Lato Regular" w:hAnsi="Lato Regular"/>
          <w:b/>
          <w:i/>
          <w:color w:val="003975"/>
          <w:sz w:val="20"/>
          <w:szCs w:val="20"/>
        </w:rPr>
        <w:t>Urinary System</w:t>
      </w:r>
    </w:p>
    <w:p w14:paraId="7C1EDD37" w14:textId="77777777" w:rsidR="00C3072B" w:rsidRDefault="00C3072B" w:rsidP="0035676A">
      <w:r w:rsidRPr="007507F0">
        <w:t xml:space="preserve">Urinary bladder is adequately distended with anechoic contents. No masses, inflammatory changes, echogenic sediment or </w:t>
      </w:r>
      <w:proofErr w:type="spellStart"/>
      <w:r w:rsidRPr="007507F0">
        <w:t>cystoliths</w:t>
      </w:r>
      <w:proofErr w:type="spellEnd"/>
      <w:r w:rsidRPr="007507F0">
        <w:t xml:space="preserve"> are observed. The urinary bladder, trigone and visible pelvic urethra are normal in thickness with a smooth mucosal surface. </w:t>
      </w:r>
    </w:p>
    <w:p w14:paraId="47198DC7" w14:textId="77777777" w:rsidR="00C3072B" w:rsidRPr="007507F0" w:rsidRDefault="00C3072B" w:rsidP="0035676A"/>
    <w:p w14:paraId="3A60DC71" w14:textId="001D82F3" w:rsidR="00C3072B" w:rsidRPr="00F903D3" w:rsidRDefault="00C3072B" w:rsidP="0035676A">
      <w:r>
        <w:t>Left</w:t>
      </w:r>
      <w:r w:rsidRPr="007507F0">
        <w:t xml:space="preserve"> kidney is normal </w:t>
      </w:r>
      <w:r>
        <w:t>in</w:t>
      </w:r>
      <w:r w:rsidRPr="007507F0">
        <w:t xml:space="preserve"> size (</w:t>
      </w:r>
      <w:r w:rsidR="00F903D3">
        <w:t>3.57</w:t>
      </w:r>
      <w:r w:rsidRPr="007507F0">
        <w:t xml:space="preserve"> cm), shape and echogenicity. It has smooth peripheral margination. There is a normal 1:3 cortex to medulla ratio with appropriate corticomedullary distinction. </w:t>
      </w:r>
      <w:r w:rsidR="00F903D3" w:rsidRPr="00575909">
        <w:t xml:space="preserve">A hyperechoic band parallel to the corticomedullary border is present. </w:t>
      </w:r>
      <w:r w:rsidR="00F903D3" w:rsidRPr="00575909">
        <w:t>Non-obstructive linear multifocal hyperechoic diverticular foci with acoustic shadowing are noted</w:t>
      </w:r>
      <w:r w:rsidR="00F903D3">
        <w:t>.</w:t>
      </w:r>
      <w:r w:rsidR="00F903D3">
        <w:t xml:space="preserve"> </w:t>
      </w:r>
      <w:r w:rsidRPr="007507F0">
        <w:t xml:space="preserve">There is no evidence of </w:t>
      </w:r>
      <w:proofErr w:type="spellStart"/>
      <w:r w:rsidRPr="007507F0">
        <w:t>pyelectasia</w:t>
      </w:r>
      <w:proofErr w:type="spellEnd"/>
      <w:r w:rsidRPr="007507F0">
        <w:t>, mineral or infarcts observed.</w:t>
      </w:r>
    </w:p>
    <w:p w14:paraId="30F5AA07" w14:textId="77777777" w:rsidR="00C3072B" w:rsidRPr="007507F0" w:rsidRDefault="00C3072B" w:rsidP="0035676A"/>
    <w:p w14:paraId="2185EDBF" w14:textId="30B50953" w:rsidR="00C3072B" w:rsidRDefault="00C3072B" w:rsidP="0035676A">
      <w:r w:rsidRPr="007507F0">
        <w:t xml:space="preserve">Right kidney is normal </w:t>
      </w:r>
      <w:r>
        <w:t>in</w:t>
      </w:r>
      <w:r w:rsidRPr="007507F0">
        <w:t xml:space="preserve"> size (</w:t>
      </w:r>
      <w:r w:rsidR="00F903D3">
        <w:t>3.48</w:t>
      </w:r>
      <w:r w:rsidRPr="007507F0">
        <w:t xml:space="preserve"> cm), shape and echogenicity. It has smooth peripheral margination. There is a normal 1:3 cortex to medulla ratio with appropriate corticomedullary distinction. </w:t>
      </w:r>
      <w:r w:rsidR="00F903D3" w:rsidRPr="00575909">
        <w:t xml:space="preserve">A hyperechoic band parallel to the corticomedullary border is present. Non-obstructive linear multifocal hyperechoic diverticular foci with acoustic shadowing are </w:t>
      </w:r>
      <w:proofErr w:type="spellStart"/>
      <w:proofErr w:type="gramStart"/>
      <w:r w:rsidR="00F903D3" w:rsidRPr="00575909">
        <w:t>noted</w:t>
      </w:r>
      <w:r w:rsidR="00F903D3">
        <w:t>.</w:t>
      </w:r>
      <w:r w:rsidR="00F903D3" w:rsidRPr="007507F0">
        <w:t>There</w:t>
      </w:r>
      <w:proofErr w:type="spellEnd"/>
      <w:proofErr w:type="gramEnd"/>
      <w:r w:rsidR="00F903D3" w:rsidRPr="007507F0">
        <w:t xml:space="preserve"> is no evidence of </w:t>
      </w:r>
      <w:proofErr w:type="spellStart"/>
      <w:r w:rsidR="00F903D3" w:rsidRPr="007507F0">
        <w:t>pyelectasia</w:t>
      </w:r>
      <w:proofErr w:type="spellEnd"/>
      <w:r w:rsidR="00F903D3" w:rsidRPr="007507F0">
        <w:t>, mineral or infarcts observed.</w:t>
      </w:r>
    </w:p>
    <w:p w14:paraId="59B1CA7F" w14:textId="77777777" w:rsidR="00F903D3" w:rsidRPr="007507F0" w:rsidRDefault="00F903D3" w:rsidP="0035676A"/>
    <w:p w14:paraId="29FE76A7" w14:textId="77777777" w:rsidR="00C3072B" w:rsidRPr="00586BEA" w:rsidRDefault="00C3072B" w:rsidP="0035676A">
      <w:pPr>
        <w:ind w:right="-24"/>
        <w:jc w:val="both"/>
        <w:rPr>
          <w:rFonts w:ascii="Lato Regular" w:hAnsi="Lato Regular"/>
          <w:b/>
          <w:i/>
          <w:color w:val="003975"/>
          <w:sz w:val="20"/>
          <w:szCs w:val="20"/>
        </w:rPr>
      </w:pPr>
      <w:r w:rsidRPr="00586BEA">
        <w:rPr>
          <w:rFonts w:ascii="Lato Regular" w:hAnsi="Lato Regular"/>
          <w:b/>
          <w:i/>
          <w:color w:val="003975"/>
          <w:sz w:val="20"/>
          <w:szCs w:val="20"/>
        </w:rPr>
        <w:t>Adrenal Glands</w:t>
      </w:r>
    </w:p>
    <w:p w14:paraId="221ABC56" w14:textId="7C3AE1BB" w:rsidR="00C3072B" w:rsidRDefault="00C3072B" w:rsidP="0035676A">
      <w:r>
        <w:t>Left</w:t>
      </w:r>
      <w:r w:rsidRPr="007507F0">
        <w:t xml:space="preserve"> adrenal gland is normal in size (</w:t>
      </w:r>
      <w:r w:rsidR="00F903D3">
        <w:t>0.57</w:t>
      </w:r>
      <w:r w:rsidRPr="007507F0">
        <w:t xml:space="preserve"> cm at cranial pole </w:t>
      </w:r>
      <w:r>
        <w:t>/</w:t>
      </w:r>
      <w:r w:rsidRPr="007507F0">
        <w:t xml:space="preserve"> </w:t>
      </w:r>
      <w:r w:rsidR="00F903D3">
        <w:t>0.45</w:t>
      </w:r>
      <w:r w:rsidRPr="007507F0">
        <w:t xml:space="preserve"> cm at caudal pole), shape and overall architecture, </w:t>
      </w:r>
      <w:proofErr w:type="gramStart"/>
      <w:r w:rsidRPr="007507F0">
        <w:t>echogenicity</w:t>
      </w:r>
      <w:proofErr w:type="gramEnd"/>
      <w:r w:rsidRPr="007507F0">
        <w:t xml:space="preserve"> and echotexture. Visible surrounding vasculature appears normal.</w:t>
      </w:r>
    </w:p>
    <w:p w14:paraId="76B7F6A5" w14:textId="77777777" w:rsidR="00C3072B" w:rsidRPr="007507F0" w:rsidRDefault="00C3072B" w:rsidP="0035676A"/>
    <w:p w14:paraId="0A7E1C1E" w14:textId="10B8DBC5" w:rsidR="00C3072B" w:rsidRDefault="00C3072B" w:rsidP="0035676A">
      <w:r w:rsidRPr="007507F0">
        <w:t>Right adrenal gland is normal in size (</w:t>
      </w:r>
      <w:r w:rsidR="00F903D3">
        <w:t>0.58</w:t>
      </w:r>
      <w:r w:rsidRPr="007507F0">
        <w:t xml:space="preserve"> cm at caudal pole), shape and overall architecture, </w:t>
      </w:r>
      <w:proofErr w:type="gramStart"/>
      <w:r w:rsidRPr="007507F0">
        <w:t>echogenicity</w:t>
      </w:r>
      <w:proofErr w:type="gramEnd"/>
      <w:r w:rsidRPr="007507F0">
        <w:t xml:space="preserve"> and echotexture. Visible surrounding vasculature appears normal.</w:t>
      </w:r>
      <w:r w:rsidR="00F903D3" w:rsidRPr="00F903D3">
        <w:t xml:space="preserve"> </w:t>
      </w:r>
      <w:r w:rsidR="00F903D3">
        <w:t>The cranial pole is difficult to</w:t>
      </w:r>
      <w:r w:rsidR="00F903D3">
        <w:t xml:space="preserve"> fully visualize in these images. </w:t>
      </w:r>
    </w:p>
    <w:p w14:paraId="23096E43" w14:textId="77777777" w:rsidR="00C3072B" w:rsidRPr="007507F0" w:rsidRDefault="00C3072B" w:rsidP="0035676A"/>
    <w:p w14:paraId="3BD7BF21" w14:textId="77777777" w:rsidR="00C3072B" w:rsidRPr="00586BEA" w:rsidRDefault="00C3072B" w:rsidP="0035676A">
      <w:pPr>
        <w:ind w:right="-24"/>
        <w:jc w:val="both"/>
        <w:rPr>
          <w:rFonts w:cs="Arial"/>
          <w:b/>
          <w:color w:val="003975"/>
        </w:rPr>
      </w:pPr>
      <w:r w:rsidRPr="00586BEA">
        <w:rPr>
          <w:rFonts w:ascii="Lato Regular" w:hAnsi="Lato Regular"/>
          <w:b/>
          <w:i/>
          <w:color w:val="003975"/>
          <w:sz w:val="20"/>
          <w:szCs w:val="20"/>
        </w:rPr>
        <w:t>Spleen</w:t>
      </w:r>
    </w:p>
    <w:p w14:paraId="5ECC3711" w14:textId="77777777" w:rsidR="00C3072B" w:rsidRDefault="00C3072B" w:rsidP="0035676A">
      <w:r w:rsidRPr="007507F0">
        <w:t>Spleen is subjectively normal in size with a normal smooth capsular contour. Parenchyma is appropriately finely textured and homogenous with normal echogenicity relative to surrounding tissue (hyperechoic to liver). No focal nodules or masses are observed. Splenic vasculature appears normal.</w:t>
      </w:r>
    </w:p>
    <w:p w14:paraId="5B697E76" w14:textId="77777777" w:rsidR="00C3072B" w:rsidRPr="007507F0" w:rsidRDefault="00C3072B" w:rsidP="0035676A"/>
    <w:p w14:paraId="7925554C" w14:textId="77777777" w:rsidR="00C3072B" w:rsidRPr="00586BEA" w:rsidRDefault="00C3072B" w:rsidP="0035676A">
      <w:pPr>
        <w:ind w:right="-24"/>
        <w:jc w:val="both"/>
        <w:rPr>
          <w:rFonts w:cs="Arial"/>
          <w:b/>
          <w:color w:val="003975"/>
        </w:rPr>
      </w:pPr>
      <w:r w:rsidRPr="00586BEA">
        <w:rPr>
          <w:rFonts w:ascii="Lato Regular" w:hAnsi="Lato Regular"/>
          <w:b/>
          <w:i/>
          <w:color w:val="003975"/>
          <w:sz w:val="20"/>
          <w:szCs w:val="20"/>
        </w:rPr>
        <w:t>Liver</w:t>
      </w:r>
    </w:p>
    <w:p w14:paraId="28463C0C" w14:textId="77777777" w:rsidR="00C3072B" w:rsidRDefault="00C3072B" w:rsidP="0035676A">
      <w:r w:rsidRPr="007507F0">
        <w:t xml:space="preserve">Liver is subjectively normal in size with normal smooth curvilinear peripheral contour. Parenchyma is appropriately hypoechoic to the spleen in echogenicity and appropriately mildly coarse and homogenous in echotexture. No focal lesions are observed. Visible vasculature and biliary tree appear normal without distension or congestion. </w:t>
      </w:r>
    </w:p>
    <w:p w14:paraId="297A605E" w14:textId="77777777" w:rsidR="00C3072B" w:rsidRDefault="00C3072B" w:rsidP="0035676A"/>
    <w:p w14:paraId="56CFBEFA" w14:textId="6D9EAB70" w:rsidR="00C3072B" w:rsidRDefault="00F903D3" w:rsidP="0035676A">
      <w:r w:rsidRPr="00575909">
        <w:rPr>
          <w:rFonts w:eastAsia="Times New Roman" w:cs="Calibri"/>
        </w:rPr>
        <w:t>Gallbladder is moderately distended with anechoic bile as well as suspended and gravity dependent echogenic debris. The wall is smooth without visible thickening. There is no evidence of cystic or CBD dilation. There is no evidence of effusion or inflammation.</w:t>
      </w:r>
    </w:p>
    <w:p w14:paraId="7ADE6BF0" w14:textId="77777777" w:rsidR="00C3072B" w:rsidRPr="007507F0" w:rsidRDefault="00C3072B" w:rsidP="0035676A"/>
    <w:p w14:paraId="41DFBE57" w14:textId="77777777" w:rsidR="00C3072B" w:rsidRPr="00586BEA" w:rsidRDefault="00C3072B" w:rsidP="0035676A">
      <w:pPr>
        <w:ind w:right="-24"/>
        <w:jc w:val="both"/>
        <w:rPr>
          <w:rFonts w:cs="Arial"/>
          <w:b/>
          <w:color w:val="003975"/>
        </w:rPr>
      </w:pPr>
      <w:r w:rsidRPr="00586BEA">
        <w:rPr>
          <w:rFonts w:ascii="Lato Regular" w:hAnsi="Lato Regular"/>
          <w:b/>
          <w:i/>
          <w:color w:val="003975"/>
          <w:sz w:val="20"/>
          <w:szCs w:val="20"/>
        </w:rPr>
        <w:t>Gastrointestinal</w:t>
      </w:r>
    </w:p>
    <w:p w14:paraId="3F95D584" w14:textId="7B23E87C" w:rsidR="00C3072B" w:rsidRDefault="00C3072B" w:rsidP="0035676A">
      <w:r w:rsidRPr="007507F0">
        <w:t>The visible stomach wall is normal in thickness and layering. The lumen of the stomach is</w:t>
      </w:r>
      <w:r>
        <w:t xml:space="preserve"> </w:t>
      </w:r>
      <w:r w:rsidRPr="007507F0">
        <w:t xml:space="preserve">mildly distended with very echogenic </w:t>
      </w:r>
      <w:proofErr w:type="spellStart"/>
      <w:r w:rsidRPr="007507F0">
        <w:t>reverbation</w:t>
      </w:r>
      <w:proofErr w:type="spellEnd"/>
      <w:r w:rsidRPr="007507F0">
        <w:t xml:space="preserve"> artifact from intraluminal gas. There is no evidence of obstruction, foreign </w:t>
      </w:r>
      <w:proofErr w:type="gramStart"/>
      <w:r w:rsidRPr="007507F0">
        <w:t>material</w:t>
      </w:r>
      <w:proofErr w:type="gramEnd"/>
      <w:r w:rsidRPr="007507F0">
        <w:t xml:space="preserve"> or infiltrative disease; however, complete visualization of far wall is partially inhibited by gas. Pyloric outflow tract appears patent.</w:t>
      </w:r>
    </w:p>
    <w:p w14:paraId="722CEE7C" w14:textId="77777777" w:rsidR="00C3072B" w:rsidRPr="007507F0" w:rsidRDefault="00C3072B" w:rsidP="0035676A"/>
    <w:p w14:paraId="40C5FA77" w14:textId="24A2AE70" w:rsidR="00C3072B" w:rsidRDefault="00C3072B" w:rsidP="0035676A">
      <w:r w:rsidRPr="007507F0">
        <w:lastRenderedPageBreak/>
        <w:t>The visible small intestines are normal in wall thickness and layering. Small intestinal motility appears adequate (1-3 contractions per min). The lumen of the small intestine is</w:t>
      </w:r>
      <w:r>
        <w:t xml:space="preserve"> </w:t>
      </w:r>
      <w:r w:rsidRPr="007507F0">
        <w:t xml:space="preserve">mildly distended with echogenic non-shadowing luminal contents and gas consistent with normal ingesta. There is no evidence of obstruction, foreign </w:t>
      </w:r>
      <w:proofErr w:type="gramStart"/>
      <w:r w:rsidRPr="007507F0">
        <w:t>material</w:t>
      </w:r>
      <w:proofErr w:type="gramEnd"/>
      <w:r w:rsidRPr="007507F0">
        <w:t xml:space="preserve"> or infiltrative disease. </w:t>
      </w:r>
    </w:p>
    <w:p w14:paraId="708B21F5" w14:textId="77777777" w:rsidR="00F903D3" w:rsidRPr="007507F0" w:rsidRDefault="00F903D3" w:rsidP="0035676A"/>
    <w:p w14:paraId="062684F8" w14:textId="77777777" w:rsidR="00C3072B" w:rsidRDefault="00C3072B" w:rsidP="0035676A">
      <w:r w:rsidRPr="007507F0">
        <w:t>The visible colon is normal in wall thickness and layering. Contents are consistent with normal formed feces and gas.</w:t>
      </w:r>
    </w:p>
    <w:p w14:paraId="0EC7DA7D" w14:textId="77777777" w:rsidR="00C3072B" w:rsidRPr="007507F0" w:rsidRDefault="00C3072B" w:rsidP="0035676A"/>
    <w:p w14:paraId="2415B053" w14:textId="77777777" w:rsidR="00C3072B" w:rsidRDefault="00C3072B" w:rsidP="0035676A">
      <w:pPr>
        <w:ind w:right="-24"/>
        <w:jc w:val="both"/>
        <w:rPr>
          <w:rFonts w:ascii="Lato Regular" w:hAnsi="Lato Regular"/>
          <w:b/>
          <w:i/>
          <w:color w:val="003975"/>
          <w:sz w:val="20"/>
          <w:szCs w:val="20"/>
        </w:rPr>
      </w:pPr>
      <w:r w:rsidRPr="00586BEA">
        <w:rPr>
          <w:rFonts w:ascii="Lato Regular" w:hAnsi="Lato Regular"/>
          <w:b/>
          <w:i/>
          <w:color w:val="003975"/>
          <w:sz w:val="20"/>
          <w:szCs w:val="20"/>
        </w:rPr>
        <w:t>Pancreas</w:t>
      </w:r>
    </w:p>
    <w:p w14:paraId="6F1A1B7E" w14:textId="77777777" w:rsidR="00C3072B" w:rsidRDefault="00C3072B" w:rsidP="0035676A">
      <w:r w:rsidRPr="007507F0">
        <w:t>The observed pancreas appears appropriately isoechoic to surrounding omental fat. Visible capsule is smooth and normal in contour. Visible pancreatic parenchyma is homogenous and unremarkable. There is no visible pancreatic duct dilation. There is no evidence of active peripancreatic inflammation.</w:t>
      </w:r>
    </w:p>
    <w:p w14:paraId="579DAB94" w14:textId="77777777" w:rsidR="00C3072B" w:rsidRPr="007507F0" w:rsidRDefault="00C3072B" w:rsidP="0035676A"/>
    <w:p w14:paraId="56CC41E1" w14:textId="77777777" w:rsidR="00C3072B" w:rsidRDefault="00C3072B" w:rsidP="0035676A">
      <w:pPr>
        <w:ind w:right="-24"/>
        <w:jc w:val="both"/>
        <w:rPr>
          <w:rFonts w:ascii="Lato Regular" w:hAnsi="Lato Regular"/>
          <w:b/>
          <w:i/>
          <w:color w:val="003975"/>
          <w:sz w:val="20"/>
          <w:szCs w:val="20"/>
        </w:rPr>
      </w:pPr>
      <w:r>
        <w:rPr>
          <w:rFonts w:ascii="Lato Regular" w:hAnsi="Lato Regular"/>
          <w:b/>
          <w:i/>
          <w:color w:val="003975"/>
          <w:sz w:val="20"/>
          <w:szCs w:val="20"/>
        </w:rPr>
        <w:t>Free Abdomen</w:t>
      </w:r>
    </w:p>
    <w:p w14:paraId="75082AE7" w14:textId="77777777" w:rsidR="00C3072B" w:rsidRDefault="00C3072B" w:rsidP="0035676A">
      <w:r w:rsidRPr="007507F0">
        <w:t>There is no evidence of peritoneal effusion. There is no apparent lymphadenopathy.</w:t>
      </w:r>
    </w:p>
    <w:p w14:paraId="5562DBC6" w14:textId="77777777" w:rsidR="00C3072B" w:rsidRPr="007507F0" w:rsidRDefault="00C3072B" w:rsidP="0035676A"/>
    <w:p w14:paraId="4C961E82" w14:textId="77777777" w:rsidR="00C3072B" w:rsidRDefault="00C3072B" w:rsidP="0035676A">
      <w:pPr>
        <w:ind w:right="-24"/>
        <w:jc w:val="both"/>
        <w:rPr>
          <w:rFonts w:ascii="Lato Regular" w:hAnsi="Lato Regular"/>
          <w:b/>
          <w:color w:val="003975"/>
        </w:rPr>
      </w:pPr>
      <w:r w:rsidRPr="002628FA">
        <w:rPr>
          <w:rFonts w:ascii="Lato Regular" w:hAnsi="Lato Regular" w:cs="Times"/>
          <w:b/>
          <w:bCs/>
          <w:iCs/>
          <w:color w:val="003975"/>
        </w:rPr>
        <w:t>ULTRASONOGRAPHIC</w:t>
      </w:r>
      <w:r w:rsidRPr="002628FA">
        <w:rPr>
          <w:rFonts w:ascii="Lato Regular" w:hAnsi="Lato Regular"/>
          <w:b/>
          <w:color w:val="003975"/>
        </w:rPr>
        <w:t xml:space="preserve"> FINDINGS</w:t>
      </w:r>
    </w:p>
    <w:p w14:paraId="1C7545CF" w14:textId="77777777" w:rsidR="00C3072B" w:rsidRPr="002628FA" w:rsidRDefault="00C3072B" w:rsidP="0035676A">
      <w:pPr>
        <w:ind w:right="-24"/>
        <w:jc w:val="both"/>
        <w:rPr>
          <w:rFonts w:ascii="Lato Regular" w:hAnsi="Lato Regular"/>
          <w:b/>
          <w:color w:val="003975"/>
        </w:rPr>
      </w:pPr>
    </w:p>
    <w:p w14:paraId="53AD316E" w14:textId="2CBEE0B8" w:rsidR="00F903D3" w:rsidRDefault="00F903D3" w:rsidP="00F903D3">
      <w:pPr>
        <w:pStyle w:val="ListParagraph"/>
        <w:numPr>
          <w:ilvl w:val="0"/>
          <w:numId w:val="12"/>
        </w:numPr>
      </w:pPr>
      <w:r w:rsidRPr="00F903D3">
        <w:rPr>
          <w:rFonts w:ascii="Lato Regular" w:hAnsi="Lato Regular" w:cs="Arial"/>
          <w:color w:val="000000"/>
        </w:rPr>
        <w:t>Subtle bilateral medullary rim sign with nonobstructive dystrophic mineralization bilaterally -</w:t>
      </w:r>
      <w:r>
        <w:rPr>
          <w:rFonts w:ascii="Lato Regular" w:hAnsi="Lato Regular" w:cs="Arial"/>
          <w:color w:val="000000"/>
        </w:rPr>
        <w:t xml:space="preserve"> </w:t>
      </w:r>
      <w:r w:rsidRPr="004B3CC1">
        <w:t>This finding is of unknown clinical significance and can be a normal variant, often idiopathic. Medullary rim sign can be present with renal disease including FIP,</w:t>
      </w:r>
      <w:r w:rsidRPr="004B3CC1">
        <w:rPr>
          <w:rStyle w:val="apple-converted-space"/>
        </w:rPr>
        <w:t> </w:t>
      </w:r>
      <w:r w:rsidRPr="004B3CC1">
        <w:t>(remove FIP if this is a dog)</w:t>
      </w:r>
      <w:r w:rsidRPr="00F903D3">
        <w:rPr>
          <w:rStyle w:val="apple-converted-space"/>
          <w:rFonts w:cs="Calibri"/>
        </w:rPr>
        <w:t> </w:t>
      </w:r>
      <w:r w:rsidRPr="004B3CC1">
        <w:t>lymphoma, hypercalcemic nephropathy, Leptospirosis, tubular disease, other and should be interpreted in combination with other more specific indications of kidney disease such as isosthenuria, proteinuria, azotemia, etc. This is a common incidental finding in patients with diabetes mellitus.</w:t>
      </w:r>
    </w:p>
    <w:p w14:paraId="6C64ECE3" w14:textId="77777777" w:rsidR="00F903D3" w:rsidRPr="004B3CC1" w:rsidRDefault="00F903D3" w:rsidP="00F903D3">
      <w:pPr>
        <w:pStyle w:val="ListParagraph"/>
      </w:pPr>
    </w:p>
    <w:p w14:paraId="385E4242" w14:textId="7D9A34FC" w:rsidR="00F903D3" w:rsidRPr="00F903D3" w:rsidRDefault="00F903D3" w:rsidP="00276165">
      <w:pPr>
        <w:numPr>
          <w:ilvl w:val="0"/>
          <w:numId w:val="12"/>
        </w:numPr>
        <w:shd w:val="clear" w:color="auto" w:fill="FFFFFF"/>
        <w:rPr>
          <w:rFonts w:ascii="Lato Regular" w:hAnsi="Lato Regular" w:cs="Arial"/>
          <w:color w:val="000000"/>
        </w:rPr>
      </w:pPr>
      <w:r>
        <w:rPr>
          <w:rFonts w:ascii="Lato Regular" w:hAnsi="Lato Regular" w:cs="Arial"/>
          <w:color w:val="000000"/>
        </w:rPr>
        <w:t>Moderate g</w:t>
      </w:r>
      <w:r w:rsidRPr="00F903D3">
        <w:t>allbladder debris</w:t>
      </w:r>
      <w:r w:rsidRPr="00F903D3">
        <w:rPr>
          <w:b/>
          <w:bCs/>
        </w:rPr>
        <w:t xml:space="preserve"> - </w:t>
      </w:r>
      <w:r w:rsidRPr="00F903D3">
        <w:rPr>
          <w:rFonts w:eastAsia="Times New Roman" w:cs="Calibri"/>
        </w:rPr>
        <w:t xml:space="preserve">Cholecystic debris is of unknown clinical significance. It can be seen with biliary stasis from fasting or illness. Cholecystic debris is not necessarily related to hepatobiliary disease. Echogenic bile is most commonly an incidental finding in dogs and should be interpreted in combination with clinical signs such as nausea, inappetence, cranial abdominal discomfort and/or laboratory changes such as increased ALP and/or increased </w:t>
      </w:r>
      <w:proofErr w:type="spellStart"/>
      <w:r w:rsidRPr="00F903D3">
        <w:rPr>
          <w:rFonts w:eastAsia="Times New Roman" w:cs="Calibri"/>
        </w:rPr>
        <w:t>Tbili</w:t>
      </w:r>
      <w:proofErr w:type="spellEnd"/>
      <w:r w:rsidRPr="00F903D3">
        <w:rPr>
          <w:rFonts w:eastAsia="Times New Roman" w:cs="Calibri"/>
        </w:rPr>
        <w:t>.</w:t>
      </w:r>
    </w:p>
    <w:p w14:paraId="14CB18B7" w14:textId="77777777" w:rsidR="00C3072B" w:rsidRDefault="00C3072B" w:rsidP="0035676A">
      <w:pPr>
        <w:shd w:val="clear" w:color="auto" w:fill="FFFFFF"/>
        <w:rPr>
          <w:rFonts w:ascii="Lato Regular" w:hAnsi="Lato Regular" w:cs="Arial"/>
          <w:color w:val="000000"/>
        </w:rPr>
      </w:pPr>
    </w:p>
    <w:p w14:paraId="4E7FCFDD" w14:textId="77777777" w:rsidR="00C3072B" w:rsidRPr="00831920" w:rsidRDefault="00C3072B" w:rsidP="0035676A">
      <w:pPr>
        <w:ind w:right="-24"/>
        <w:jc w:val="both"/>
        <w:rPr>
          <w:rFonts w:ascii="Lato Regular" w:hAnsi="Lato Regular" w:cs="Latha"/>
          <w:b/>
          <w:color w:val="003975"/>
          <w:u w:val="single"/>
        </w:rPr>
      </w:pPr>
      <w:r w:rsidRPr="00831920">
        <w:rPr>
          <w:rFonts w:ascii="Lato Regular" w:hAnsi="Lato Regular" w:cs="Latha"/>
          <w:b/>
          <w:color w:val="003975"/>
          <w:u w:val="single"/>
        </w:rPr>
        <w:t>INTERPRETATION OF THE FINDINGS &amp; FURTHER RECOMMENDATIONS</w:t>
      </w:r>
    </w:p>
    <w:p w14:paraId="185631A5" w14:textId="77777777" w:rsidR="00C3072B" w:rsidRDefault="00C3072B" w:rsidP="0035676A">
      <w:pPr>
        <w:widowControl w:val="0"/>
        <w:autoSpaceDE w:val="0"/>
        <w:autoSpaceDN w:val="0"/>
        <w:adjustRightInd w:val="0"/>
        <w:rPr>
          <w:rFonts w:ascii="Lato Regular" w:hAnsi="Lato Regular" w:cs="Arial"/>
        </w:rPr>
      </w:pPr>
    </w:p>
    <w:p w14:paraId="545A4E3B" w14:textId="57FD8678" w:rsidR="00F903D3" w:rsidRDefault="00F903D3" w:rsidP="00F903D3">
      <w:pPr>
        <w:shd w:val="clear" w:color="auto" w:fill="FFFFFF"/>
        <w:rPr>
          <w:rFonts w:cstheme="minorHAnsi"/>
        </w:rPr>
      </w:pPr>
      <w:r w:rsidRPr="00F903D3">
        <w:rPr>
          <w:rFonts w:cstheme="minorHAnsi"/>
        </w:rPr>
        <w:t>Differentials for a primary cholestatic liver enzyme pattern (increased ALP) are vast and non-specific. Differentials include, but are not limited to, benign nodular hyperplasia which occurs in 70% of older dogs and often does not result in an abnormal ultrasound, reactive or idiopathic/vacuolar hepatopathy, cholestasis and/or hyperadrenocorticism as well as many chronic non-hepatobiliary diseases such as chronic infections/inflammation from dental disease, IBD, neoplasia, hyperlipidemia, hypothyroidism, chronic pancreatitis, chronic stress, etc.</w:t>
      </w:r>
    </w:p>
    <w:p w14:paraId="546F94E2" w14:textId="77777777" w:rsidR="00F903D3" w:rsidRPr="00F903D3" w:rsidRDefault="00F903D3" w:rsidP="00F903D3">
      <w:pPr>
        <w:shd w:val="clear" w:color="auto" w:fill="FFFFFF"/>
        <w:rPr>
          <w:rFonts w:ascii="Lato Regular" w:hAnsi="Lato Regular" w:cs="Arial"/>
          <w:color w:val="000000"/>
        </w:rPr>
      </w:pPr>
    </w:p>
    <w:p w14:paraId="277807B9" w14:textId="77777777" w:rsidR="00F903D3" w:rsidRPr="00A30DCA" w:rsidRDefault="00F903D3" w:rsidP="0065341E">
      <w:pPr>
        <w:rPr>
          <w:rFonts w:cstheme="minorHAnsi"/>
        </w:rPr>
      </w:pPr>
      <w:r w:rsidRPr="00A30DCA">
        <w:rPr>
          <w:rFonts w:cstheme="minorHAnsi"/>
        </w:rPr>
        <w:t>There is no ultrasonographic evidence of cholestasis. Adrenocortical testing such as a low dose dexamethasone suppression test could be considered if clinical signs of hyperadrenocorticism are present. Ursodiol could be considered if gallbladder sludge is noted. A fine needle aspirate of the liver could be considered if patient’s coagulation status is appropriate. Otherwise, recommendations include addressing any other concurrent disease and monitoring. If values are progressive, recheck imaging is recommended.</w:t>
      </w:r>
    </w:p>
    <w:p w14:paraId="75DE9F52" w14:textId="77777777" w:rsidR="00F903D3" w:rsidRDefault="00F903D3" w:rsidP="00C3072B">
      <w:pPr>
        <w:rPr>
          <w:rFonts w:ascii="Lato Regular" w:hAnsi="Lato Regular" w:cs="Arial"/>
          <w:color w:val="000000"/>
        </w:rPr>
      </w:pPr>
    </w:p>
    <w:p w14:paraId="781F9907" w14:textId="762BA5B7" w:rsidR="00F903D3" w:rsidRDefault="00F903D3" w:rsidP="00C3072B">
      <w:pPr>
        <w:rPr>
          <w:rFonts w:ascii="Lato Regular" w:hAnsi="Lato Regular" w:cs="Arial"/>
          <w:color w:val="000000"/>
        </w:rPr>
      </w:pPr>
      <w:r>
        <w:rPr>
          <w:rFonts w:ascii="Lato Regular" w:hAnsi="Lato Regular" w:cs="Arial"/>
          <w:color w:val="000000"/>
        </w:rPr>
        <w:t xml:space="preserve">Specifically for this patient, given the mild increase, a course of empirical hepatic nutraceuticals, including Ursodiol can be considered, given the moderate gall bladder debris visualized. </w:t>
      </w:r>
    </w:p>
    <w:p w14:paraId="511D8A91" w14:textId="77777777" w:rsidR="00F903D3" w:rsidRDefault="00F903D3" w:rsidP="00C3072B">
      <w:pPr>
        <w:rPr>
          <w:rFonts w:ascii="Lato Regular" w:hAnsi="Lato Regular" w:cs="Arial"/>
          <w:color w:val="000000"/>
        </w:rPr>
      </w:pPr>
    </w:p>
    <w:p w14:paraId="215F6700" w14:textId="284946CB" w:rsidR="00F903D3" w:rsidRPr="00CB2961" w:rsidRDefault="00F903D3" w:rsidP="00276165">
      <w:r>
        <w:rPr>
          <w:rFonts w:ascii="Lato Regular" w:hAnsi="Lato Regular" w:cs="Arial"/>
          <w:color w:val="000000"/>
        </w:rPr>
        <w:t xml:space="preserve">Additionally, if not recently evaluated, complete work-up of the kidneys is recommended in the form of </w:t>
      </w:r>
      <w:r>
        <w:t>a u</w:t>
      </w:r>
      <w:r w:rsidRPr="00CB2961">
        <w:t xml:space="preserve">rinalysis and, if indicated based on urinalysis results, urine culture </w:t>
      </w:r>
      <w:proofErr w:type="gramStart"/>
      <w:r w:rsidRPr="00CB2961">
        <w:t>are</w:t>
      </w:r>
      <w:proofErr w:type="gramEnd"/>
      <w:r w:rsidRPr="00CB2961">
        <w:t xml:space="preserve"> recommended. If protein is present in an otherwise quiet sediment, protein quantification with a urine protein to creatinine ration is recommended.</w:t>
      </w:r>
    </w:p>
    <w:p w14:paraId="14C8C782" w14:textId="77777777" w:rsidR="00C3072B" w:rsidRDefault="00C3072B" w:rsidP="00C3072B">
      <w:pPr>
        <w:rPr>
          <w:rFonts w:ascii="Calibri" w:hAnsi="Calibri" w:cs="Calibri"/>
          <w:color w:val="212121"/>
          <w:sz w:val="20"/>
          <w:szCs w:val="20"/>
        </w:rPr>
      </w:pPr>
      <w:r>
        <w:rPr>
          <w:rFonts w:ascii="Calibri" w:hAnsi="Calibri" w:cs="Calibri"/>
          <w:color w:val="212121"/>
          <w:sz w:val="22"/>
          <w:szCs w:val="22"/>
        </w:rPr>
        <w:lastRenderedPageBreak/>
        <w:t> </w:t>
      </w:r>
    </w:p>
    <w:p w14:paraId="759A82C4" w14:textId="1F762E49" w:rsidR="00C3072B" w:rsidRDefault="00C3072B" w:rsidP="00C3072B">
      <w:pPr>
        <w:rPr>
          <w:rFonts w:ascii="Calibri" w:hAnsi="Calibri" w:cs="Calibri"/>
          <w:color w:val="212121"/>
          <w:sz w:val="20"/>
          <w:szCs w:val="20"/>
        </w:rPr>
      </w:pPr>
      <w:r>
        <w:rPr>
          <w:rFonts w:ascii="Calibri" w:hAnsi="Calibri" w:cs="Calibri"/>
          <w:color w:val="212121"/>
          <w:sz w:val="22"/>
          <w:szCs w:val="22"/>
        </w:rPr>
        <w:fldChar w:fldCharType="begin"/>
      </w:r>
      <w:r>
        <w:rPr>
          <w:rFonts w:ascii="Calibri" w:hAnsi="Calibri" w:cs="Calibri"/>
          <w:color w:val="212121"/>
          <w:sz w:val="22"/>
          <w:szCs w:val="22"/>
        </w:rPr>
        <w:instrText xml:space="preserve"> INCLUDEPICTURE "/Users/dawncrum/Library/Group Containers/UBF8T346G9.ms/WebArchiveCopyPasteTempFiles/com.microsoft.Word/cid2740754286*image001.jpg@01D9CC68.14F3FE20" \* MERGEFORMATINET </w:instrText>
      </w:r>
      <w:r>
        <w:rPr>
          <w:rFonts w:ascii="Calibri" w:hAnsi="Calibri" w:cs="Calibri"/>
          <w:color w:val="212121"/>
          <w:sz w:val="22"/>
          <w:szCs w:val="22"/>
        </w:rPr>
        <w:fldChar w:fldCharType="separate"/>
      </w:r>
      <w:r>
        <w:rPr>
          <w:rFonts w:ascii="Calibri" w:hAnsi="Calibri" w:cs="Calibri"/>
          <w:noProof/>
          <w:color w:val="212121"/>
          <w:sz w:val="22"/>
          <w:szCs w:val="22"/>
        </w:rPr>
        <w:drawing>
          <wp:inline distT="0" distB="0" distL="0" distR="0" wp14:anchorId="776A2C47" wp14:editId="6B60C6F4">
            <wp:extent cx="2468880" cy="1913093"/>
            <wp:effectExtent l="0" t="0" r="0" b="5080"/>
            <wp:docPr id="581516209"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8880" cy="1913093"/>
                    </a:xfrm>
                    <a:prstGeom prst="rect">
                      <a:avLst/>
                    </a:prstGeom>
                    <a:noFill/>
                    <a:ln>
                      <a:noFill/>
                    </a:ln>
                  </pic:spPr>
                </pic:pic>
              </a:graphicData>
            </a:graphic>
          </wp:inline>
        </w:drawing>
      </w:r>
      <w:r>
        <w:rPr>
          <w:rFonts w:ascii="Calibri" w:hAnsi="Calibri" w:cs="Calibri"/>
          <w:color w:val="212121"/>
          <w:sz w:val="22"/>
          <w:szCs w:val="22"/>
        </w:rPr>
        <w:fldChar w:fldCharType="end"/>
      </w:r>
      <w:r>
        <w:rPr>
          <w:rFonts w:ascii="Calibri" w:hAnsi="Calibri" w:cs="Calibri"/>
          <w:color w:val="212121"/>
          <w:sz w:val="22"/>
          <w:szCs w:val="22"/>
        </w:rPr>
        <w:fldChar w:fldCharType="begin"/>
      </w:r>
      <w:r>
        <w:rPr>
          <w:rFonts w:ascii="Calibri" w:hAnsi="Calibri" w:cs="Calibri"/>
          <w:color w:val="212121"/>
          <w:sz w:val="22"/>
          <w:szCs w:val="22"/>
        </w:rPr>
        <w:instrText xml:space="preserve"> INCLUDEPICTURE "/Users/dawncrum/Library/Group Containers/UBF8T346G9.ms/WebArchiveCopyPasteTempFiles/com.microsoft.Word/cid2740754286*image002.jpg@01D9CC68.14F3FE20" \* MERGEFORMATINET </w:instrText>
      </w:r>
      <w:r>
        <w:rPr>
          <w:rFonts w:ascii="Calibri" w:hAnsi="Calibri" w:cs="Calibri"/>
          <w:color w:val="212121"/>
          <w:sz w:val="22"/>
          <w:szCs w:val="22"/>
        </w:rPr>
        <w:fldChar w:fldCharType="separate"/>
      </w:r>
      <w:r>
        <w:rPr>
          <w:rFonts w:ascii="Calibri" w:hAnsi="Calibri" w:cs="Calibri"/>
          <w:noProof/>
          <w:color w:val="212121"/>
          <w:sz w:val="22"/>
          <w:szCs w:val="22"/>
        </w:rPr>
        <w:drawing>
          <wp:inline distT="0" distB="0" distL="0" distR="0" wp14:anchorId="3F319967" wp14:editId="61FB85F3">
            <wp:extent cx="2468880" cy="1913093"/>
            <wp:effectExtent l="0" t="0" r="0" b="5080"/>
            <wp:docPr id="187498188"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880" cy="1913093"/>
                    </a:xfrm>
                    <a:prstGeom prst="rect">
                      <a:avLst/>
                    </a:prstGeom>
                    <a:noFill/>
                    <a:ln>
                      <a:noFill/>
                    </a:ln>
                  </pic:spPr>
                </pic:pic>
              </a:graphicData>
            </a:graphic>
          </wp:inline>
        </w:drawing>
      </w:r>
      <w:r>
        <w:rPr>
          <w:rFonts w:ascii="Calibri" w:hAnsi="Calibri" w:cs="Calibri"/>
          <w:color w:val="212121"/>
          <w:sz w:val="22"/>
          <w:szCs w:val="22"/>
        </w:rPr>
        <w:fldChar w:fldCharType="end"/>
      </w:r>
      <w:r>
        <w:rPr>
          <w:rFonts w:ascii="Calibri" w:hAnsi="Calibri" w:cs="Calibri"/>
          <w:color w:val="212121"/>
          <w:sz w:val="22"/>
          <w:szCs w:val="22"/>
        </w:rPr>
        <w:fldChar w:fldCharType="begin"/>
      </w:r>
      <w:r>
        <w:rPr>
          <w:rFonts w:ascii="Calibri" w:hAnsi="Calibri" w:cs="Calibri"/>
          <w:color w:val="212121"/>
          <w:sz w:val="22"/>
          <w:szCs w:val="22"/>
        </w:rPr>
        <w:instrText xml:space="preserve"> INCLUDEPICTURE "/Users/dawncrum/Library/Group Containers/UBF8T346G9.ms/WebArchiveCopyPasteTempFiles/com.microsoft.Word/cid2740754286*image003.jpg@01D9CC68.14F3FE20" \* MERGEFORMATINET </w:instrText>
      </w:r>
      <w:r>
        <w:rPr>
          <w:rFonts w:ascii="Calibri" w:hAnsi="Calibri" w:cs="Calibri"/>
          <w:color w:val="212121"/>
          <w:sz w:val="22"/>
          <w:szCs w:val="22"/>
        </w:rPr>
        <w:fldChar w:fldCharType="separate"/>
      </w:r>
      <w:r>
        <w:rPr>
          <w:rFonts w:ascii="Calibri" w:hAnsi="Calibri" w:cs="Calibri"/>
          <w:noProof/>
          <w:color w:val="212121"/>
          <w:sz w:val="22"/>
          <w:szCs w:val="22"/>
        </w:rPr>
        <w:drawing>
          <wp:inline distT="0" distB="0" distL="0" distR="0" wp14:anchorId="6CD6D6C3" wp14:editId="0D31E6C6">
            <wp:extent cx="2468880" cy="1913093"/>
            <wp:effectExtent l="0" t="0" r="0" b="5080"/>
            <wp:docPr id="1471473207"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8880" cy="1913093"/>
                    </a:xfrm>
                    <a:prstGeom prst="rect">
                      <a:avLst/>
                    </a:prstGeom>
                    <a:noFill/>
                    <a:ln>
                      <a:noFill/>
                    </a:ln>
                  </pic:spPr>
                </pic:pic>
              </a:graphicData>
            </a:graphic>
          </wp:inline>
        </w:drawing>
      </w:r>
      <w:r>
        <w:rPr>
          <w:rFonts w:ascii="Calibri" w:hAnsi="Calibri" w:cs="Calibri"/>
          <w:color w:val="212121"/>
          <w:sz w:val="22"/>
          <w:szCs w:val="22"/>
        </w:rPr>
        <w:fldChar w:fldCharType="end"/>
      </w:r>
      <w:r>
        <w:rPr>
          <w:rFonts w:ascii="Calibri" w:hAnsi="Calibri" w:cs="Calibri"/>
          <w:color w:val="212121"/>
          <w:sz w:val="22"/>
          <w:szCs w:val="22"/>
        </w:rPr>
        <w:fldChar w:fldCharType="begin"/>
      </w:r>
      <w:r>
        <w:rPr>
          <w:rFonts w:ascii="Calibri" w:hAnsi="Calibri" w:cs="Calibri"/>
          <w:color w:val="212121"/>
          <w:sz w:val="22"/>
          <w:szCs w:val="22"/>
        </w:rPr>
        <w:instrText xml:space="preserve"> INCLUDEPICTURE "/Users/dawncrum/Library/Group Containers/UBF8T346G9.ms/WebArchiveCopyPasteTempFiles/com.microsoft.Word/cid2740754286*image004.jpg@01D9CC68.14F3FE20" \* MERGEFORMATINET </w:instrText>
      </w:r>
      <w:r>
        <w:rPr>
          <w:rFonts w:ascii="Calibri" w:hAnsi="Calibri" w:cs="Calibri"/>
          <w:color w:val="212121"/>
          <w:sz w:val="22"/>
          <w:szCs w:val="22"/>
        </w:rPr>
        <w:fldChar w:fldCharType="separate"/>
      </w:r>
      <w:r>
        <w:rPr>
          <w:rFonts w:ascii="Calibri" w:hAnsi="Calibri" w:cs="Calibri"/>
          <w:noProof/>
          <w:color w:val="212121"/>
          <w:sz w:val="22"/>
          <w:szCs w:val="22"/>
        </w:rPr>
        <w:drawing>
          <wp:inline distT="0" distB="0" distL="0" distR="0" wp14:anchorId="08F9E896" wp14:editId="4FA2E31F">
            <wp:extent cx="2468880" cy="1913093"/>
            <wp:effectExtent l="0" t="0" r="0" b="5080"/>
            <wp:docPr id="2025562468"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913093"/>
                    </a:xfrm>
                    <a:prstGeom prst="rect">
                      <a:avLst/>
                    </a:prstGeom>
                    <a:noFill/>
                    <a:ln>
                      <a:noFill/>
                    </a:ln>
                  </pic:spPr>
                </pic:pic>
              </a:graphicData>
            </a:graphic>
          </wp:inline>
        </w:drawing>
      </w:r>
      <w:r>
        <w:rPr>
          <w:rFonts w:ascii="Calibri" w:hAnsi="Calibri" w:cs="Calibri"/>
          <w:color w:val="212121"/>
          <w:sz w:val="22"/>
          <w:szCs w:val="22"/>
        </w:rPr>
        <w:fldChar w:fldCharType="end"/>
      </w:r>
      <w:r>
        <w:rPr>
          <w:rFonts w:ascii="Calibri" w:hAnsi="Calibri" w:cs="Calibri"/>
          <w:color w:val="212121"/>
          <w:sz w:val="22"/>
          <w:szCs w:val="22"/>
        </w:rPr>
        <w:fldChar w:fldCharType="begin"/>
      </w:r>
      <w:r>
        <w:rPr>
          <w:rFonts w:ascii="Calibri" w:hAnsi="Calibri" w:cs="Calibri"/>
          <w:color w:val="212121"/>
          <w:sz w:val="22"/>
          <w:szCs w:val="22"/>
        </w:rPr>
        <w:instrText xml:space="preserve"> INCLUDEPICTURE "/Users/dawncrum/Library/Group Containers/UBF8T346G9.ms/WebArchiveCopyPasteTempFiles/com.microsoft.Word/cid2740754286*image005.jpg@01D9CC68.14F3FE20" \* MERGEFORMATINET </w:instrText>
      </w:r>
      <w:r>
        <w:rPr>
          <w:rFonts w:ascii="Calibri" w:hAnsi="Calibri" w:cs="Calibri"/>
          <w:color w:val="212121"/>
          <w:sz w:val="22"/>
          <w:szCs w:val="22"/>
        </w:rPr>
        <w:fldChar w:fldCharType="separate"/>
      </w:r>
      <w:r>
        <w:rPr>
          <w:rFonts w:ascii="Calibri" w:hAnsi="Calibri" w:cs="Calibri"/>
          <w:noProof/>
          <w:color w:val="212121"/>
          <w:sz w:val="22"/>
          <w:szCs w:val="22"/>
        </w:rPr>
        <w:drawing>
          <wp:inline distT="0" distB="0" distL="0" distR="0" wp14:anchorId="765C6BA0" wp14:editId="307DC120">
            <wp:extent cx="2468880" cy="1913093"/>
            <wp:effectExtent l="0" t="0" r="0" b="5080"/>
            <wp:docPr id="1294799123"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1913093"/>
                    </a:xfrm>
                    <a:prstGeom prst="rect">
                      <a:avLst/>
                    </a:prstGeom>
                    <a:noFill/>
                    <a:ln>
                      <a:noFill/>
                    </a:ln>
                  </pic:spPr>
                </pic:pic>
              </a:graphicData>
            </a:graphic>
          </wp:inline>
        </w:drawing>
      </w:r>
      <w:r>
        <w:rPr>
          <w:rFonts w:ascii="Calibri" w:hAnsi="Calibri" w:cs="Calibri"/>
          <w:color w:val="212121"/>
          <w:sz w:val="22"/>
          <w:szCs w:val="22"/>
        </w:rPr>
        <w:fldChar w:fldCharType="end"/>
      </w:r>
      <w:r>
        <w:rPr>
          <w:rFonts w:ascii="Calibri" w:hAnsi="Calibri" w:cs="Calibri"/>
          <w:color w:val="212121"/>
          <w:sz w:val="22"/>
          <w:szCs w:val="22"/>
        </w:rPr>
        <w:fldChar w:fldCharType="begin"/>
      </w:r>
      <w:r>
        <w:rPr>
          <w:rFonts w:ascii="Calibri" w:hAnsi="Calibri" w:cs="Calibri"/>
          <w:color w:val="212121"/>
          <w:sz w:val="22"/>
          <w:szCs w:val="22"/>
        </w:rPr>
        <w:instrText xml:space="preserve"> INCLUDEPICTURE "/Users/dawncrum/Library/Group Containers/UBF8T346G9.ms/WebArchiveCopyPasteTempFiles/com.microsoft.Word/cid2740754286*image006.jpg@01D9CC68.14F3FE20" \* MERGEFORMATINET </w:instrText>
      </w:r>
      <w:r>
        <w:rPr>
          <w:rFonts w:ascii="Calibri" w:hAnsi="Calibri" w:cs="Calibri"/>
          <w:color w:val="212121"/>
          <w:sz w:val="22"/>
          <w:szCs w:val="22"/>
        </w:rPr>
        <w:fldChar w:fldCharType="separate"/>
      </w:r>
      <w:r>
        <w:rPr>
          <w:rFonts w:ascii="Calibri" w:hAnsi="Calibri" w:cs="Calibri"/>
          <w:noProof/>
          <w:color w:val="212121"/>
          <w:sz w:val="22"/>
          <w:szCs w:val="22"/>
        </w:rPr>
        <w:drawing>
          <wp:inline distT="0" distB="0" distL="0" distR="0" wp14:anchorId="5299CE9D" wp14:editId="427177E3">
            <wp:extent cx="2468880" cy="1913093"/>
            <wp:effectExtent l="0" t="0" r="0" b="5080"/>
            <wp:docPr id="1961862606"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1913093"/>
                    </a:xfrm>
                    <a:prstGeom prst="rect">
                      <a:avLst/>
                    </a:prstGeom>
                    <a:noFill/>
                    <a:ln>
                      <a:noFill/>
                    </a:ln>
                  </pic:spPr>
                </pic:pic>
              </a:graphicData>
            </a:graphic>
          </wp:inline>
        </w:drawing>
      </w:r>
      <w:r>
        <w:rPr>
          <w:rFonts w:ascii="Calibri" w:hAnsi="Calibri" w:cs="Calibri"/>
          <w:color w:val="212121"/>
          <w:sz w:val="22"/>
          <w:szCs w:val="22"/>
        </w:rPr>
        <w:fldChar w:fldCharType="end"/>
      </w:r>
    </w:p>
    <w:p w14:paraId="4AF48BCF" w14:textId="77777777" w:rsidR="00C3072B" w:rsidRDefault="00C3072B" w:rsidP="0035676A"/>
    <w:p w14:paraId="22A45B58" w14:textId="77777777" w:rsidR="00C3072B" w:rsidRPr="00101E33" w:rsidRDefault="00C3072B" w:rsidP="0035676A">
      <w:pPr>
        <w:widowControl w:val="0"/>
        <w:autoSpaceDE w:val="0"/>
        <w:autoSpaceDN w:val="0"/>
        <w:adjustRightInd w:val="0"/>
        <w:rPr>
          <w:rFonts w:ascii="Lato Regular" w:hAnsi="Lato Regular" w:cs="Calibri"/>
          <w:color w:val="333333"/>
        </w:rPr>
      </w:pPr>
      <w:r w:rsidRPr="00101E33">
        <w:rPr>
          <w:rFonts w:ascii="Lato Regular" w:hAnsi="Lato Regular" w:cs="Arial"/>
          <w:b/>
          <w:bCs/>
          <w:color w:val="333333"/>
        </w:rPr>
        <w:t>The information and recommendations provided are based on the images presented by the referring veterinarian. No evaluation can be communicated regarding pathology that was not visible in the image/video clips provided.</w:t>
      </w:r>
      <w:r w:rsidRPr="00101E33">
        <w:rPr>
          <w:rFonts w:ascii="Lato Regular" w:hAnsi="Lato Regular" w:cs="Calibri"/>
          <w:color w:val="333333"/>
        </w:rPr>
        <w:t xml:space="preserve"> </w:t>
      </w:r>
    </w:p>
    <w:p w14:paraId="1650FBF7" w14:textId="77777777" w:rsidR="00C3072B" w:rsidRPr="008B2A75" w:rsidRDefault="00C3072B" w:rsidP="0035676A">
      <w:pPr>
        <w:widowControl w:val="0"/>
        <w:autoSpaceDE w:val="0"/>
        <w:autoSpaceDN w:val="0"/>
        <w:adjustRightInd w:val="0"/>
        <w:rPr>
          <w:rFonts w:ascii="Lato Regular" w:hAnsi="Lato Regular" w:cs="Calibri"/>
          <w:color w:val="808080"/>
        </w:rPr>
      </w:pPr>
    </w:p>
    <w:p w14:paraId="3BDEE0A9" w14:textId="77777777" w:rsidR="00C3072B" w:rsidRPr="00101E33" w:rsidRDefault="00C3072B" w:rsidP="0035676A">
      <w:pPr>
        <w:widowControl w:val="0"/>
        <w:autoSpaceDE w:val="0"/>
        <w:autoSpaceDN w:val="0"/>
        <w:adjustRightInd w:val="0"/>
        <w:rPr>
          <w:rFonts w:ascii="Lato Regular" w:hAnsi="Lato Regular" w:cs="Calibri"/>
          <w:color w:val="333333"/>
        </w:rPr>
      </w:pPr>
      <w:r w:rsidRPr="00101E33">
        <w:rPr>
          <w:rFonts w:ascii="Lato Regular" w:hAnsi="Lato Regular" w:cs="Calibri"/>
          <w:color w:val="333333"/>
        </w:rPr>
        <w:t xml:space="preserve">Thank you for this referral. </w:t>
      </w:r>
      <w:r w:rsidRPr="00101E33">
        <w:rPr>
          <w:rFonts w:ascii="Lato Regular" w:hAnsi="Lato Regular" w:cs="Arial"/>
          <w:color w:val="333333"/>
        </w:rPr>
        <w:t>If the clinical or image interpretation does not parallel your findings or if I can be of any further assistance, please contact me.</w:t>
      </w:r>
    </w:p>
    <w:p w14:paraId="705D9A7E" w14:textId="77777777" w:rsidR="00C3072B" w:rsidRDefault="00C3072B" w:rsidP="0035676A">
      <w:pPr>
        <w:widowControl w:val="0"/>
        <w:autoSpaceDE w:val="0"/>
        <w:autoSpaceDN w:val="0"/>
        <w:adjustRightInd w:val="0"/>
        <w:jc w:val="both"/>
        <w:rPr>
          <w:rFonts w:ascii="Lato Regular" w:hAnsi="Lato Regular" w:cs="Helvetica"/>
          <w:color w:val="808080"/>
        </w:rPr>
      </w:pPr>
    </w:p>
    <w:p w14:paraId="51FCD194" w14:textId="77777777" w:rsidR="00C3072B" w:rsidRDefault="00C3072B" w:rsidP="0035676A">
      <w:pPr>
        <w:widowControl w:val="0"/>
        <w:autoSpaceDE w:val="0"/>
        <w:autoSpaceDN w:val="0"/>
        <w:adjustRightInd w:val="0"/>
        <w:jc w:val="both"/>
        <w:rPr>
          <w:rFonts w:ascii="Lato Regular" w:hAnsi="Lato Regular" w:cs="Helvetica"/>
          <w:color w:val="808080"/>
        </w:rPr>
      </w:pPr>
    </w:p>
    <w:p w14:paraId="6B00F3B4" w14:textId="77777777" w:rsidR="00C3072B" w:rsidRPr="003D1A33" w:rsidRDefault="00C3072B" w:rsidP="0035676A">
      <w:pPr>
        <w:rPr>
          <w:rFonts w:ascii="Times" w:eastAsia="Times New Roman" w:hAnsi="Times"/>
          <w:sz w:val="20"/>
          <w:szCs w:val="20"/>
        </w:rPr>
      </w:pPr>
      <w:r w:rsidRPr="003D1A33">
        <w:rPr>
          <w:rFonts w:ascii="Lato Regular" w:hAnsi="Lato Regular" w:cs="Helvetica"/>
          <w:b/>
        </w:rPr>
        <w:t>Beth Johnson, DVM DACVIM</w:t>
      </w:r>
      <w:r w:rsidRPr="003D1A33">
        <w:rPr>
          <w:rFonts w:ascii="Arial" w:eastAsia="Times New Roman" w:hAnsi="Arial" w:cs="Arial"/>
          <w:sz w:val="24"/>
          <w:szCs w:val="24"/>
          <w:shd w:val="clear" w:color="auto" w:fill="FFFFFF"/>
        </w:rPr>
        <w:t xml:space="preserve"> </w:t>
      </w:r>
    </w:p>
    <w:p w14:paraId="1E923189" w14:textId="77777777" w:rsidR="00C3072B" w:rsidRPr="003D1A33" w:rsidRDefault="00C3072B" w:rsidP="0035676A">
      <w:pPr>
        <w:widowControl w:val="0"/>
        <w:autoSpaceDE w:val="0"/>
        <w:autoSpaceDN w:val="0"/>
        <w:adjustRightInd w:val="0"/>
        <w:jc w:val="both"/>
      </w:pPr>
      <w:r>
        <w:rPr>
          <w:rFonts w:ascii="Lato Regular" w:hAnsi="Lato Regular" w:cs="Helvetica"/>
        </w:rPr>
        <w:t>info</w:t>
      </w:r>
      <w:r w:rsidRPr="003D1A33">
        <w:rPr>
          <w:rFonts w:ascii="Lato Regular" w:hAnsi="Lato Regular" w:cs="Helvetica"/>
        </w:rPr>
        <w:t xml:space="preserve">@SonoPath.com </w:t>
      </w:r>
    </w:p>
    <w:p w14:paraId="698312E2" w14:textId="77777777" w:rsidR="00C3072B" w:rsidRPr="0030240A" w:rsidRDefault="00C3072B" w:rsidP="0035676A"/>
    <w:p w14:paraId="64785831" w14:textId="77777777" w:rsidR="00C3072B" w:rsidRPr="009E292C" w:rsidRDefault="00C3072B" w:rsidP="0035676A"/>
    <w:p w14:paraId="77DC45CF" w14:textId="77777777" w:rsidR="00C3072B" w:rsidRPr="00D95D10" w:rsidRDefault="00C3072B" w:rsidP="00BA484C">
      <w:pPr>
        <w:rPr>
          <w:rFonts w:cs="Times"/>
          <w:b/>
          <w:color w:val="003975"/>
        </w:rPr>
      </w:pPr>
      <w:r>
        <w:rPr>
          <w:rFonts w:cs="Times"/>
          <w:b/>
          <w:color w:val="003975"/>
        </w:rPr>
        <w:t xml:space="preserve"> </w:t>
      </w:r>
    </w:p>
    <w:p w14:paraId="750B84A1" w14:textId="379D2B40" w:rsidR="0022213D" w:rsidRPr="0022213D" w:rsidRDefault="0022213D" w:rsidP="000358A4">
      <w:pPr>
        <w:tabs>
          <w:tab w:val="left" w:pos="1319"/>
        </w:tabs>
      </w:pPr>
    </w:p>
    <w:sectPr w:rsidR="0022213D" w:rsidRPr="0022213D" w:rsidSect="004C3228">
      <w:headerReference w:type="default" r:id="rId13"/>
      <w:headerReference w:type="first" r:id="rId14"/>
      <w:pgSz w:w="12240" w:h="15840"/>
      <w:pgMar w:top="2790" w:right="648" w:bottom="864" w:left="26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F6662" w14:textId="77777777" w:rsidR="0043530F" w:rsidRDefault="0043530F" w:rsidP="00AA6F00">
      <w:r>
        <w:separator/>
      </w:r>
    </w:p>
  </w:endnote>
  <w:endnote w:type="continuationSeparator" w:id="0">
    <w:p w14:paraId="70EE2CCA" w14:textId="77777777" w:rsidR="0043530F" w:rsidRDefault="0043530F" w:rsidP="00AA6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ato Regular">
    <w:altName w:val="Lato"/>
    <w:panose1 w:val="020B0604020202020204"/>
    <w:charset w:val="00"/>
    <w:family w:val="auto"/>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5BF67" w14:textId="77777777" w:rsidR="0043530F" w:rsidRDefault="0043530F" w:rsidP="00AA6F00">
      <w:r>
        <w:separator/>
      </w:r>
    </w:p>
  </w:footnote>
  <w:footnote w:type="continuationSeparator" w:id="0">
    <w:p w14:paraId="2B0A5C12" w14:textId="77777777" w:rsidR="0043530F" w:rsidRDefault="0043530F" w:rsidP="00AA6F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DD6AE" w14:textId="77777777" w:rsidR="004C3228" w:rsidRPr="00F9084E" w:rsidRDefault="004C3228" w:rsidP="004C3228">
    <w:pPr>
      <w:pStyle w:val="Header"/>
      <w:rPr>
        <w:rFonts w:cstheme="majorHAnsi"/>
      </w:rPr>
    </w:pPr>
    <w:r w:rsidRPr="00F9084E">
      <w:rPr>
        <w:rFonts w:cstheme="majorHAnsi"/>
        <w:noProof/>
      </w:rPr>
      <mc:AlternateContent>
        <mc:Choice Requires="wps">
          <w:drawing>
            <wp:anchor distT="0" distB="0" distL="114300" distR="114300" simplePos="0" relativeHeight="251664384" behindDoc="0" locked="0" layoutInCell="1" allowOverlap="1" wp14:anchorId="0D9194BA" wp14:editId="250349F0">
              <wp:simplePos x="0" y="0"/>
              <wp:positionH relativeFrom="page">
                <wp:posOffset>131974</wp:posOffset>
              </wp:positionH>
              <wp:positionV relativeFrom="page">
                <wp:posOffset>1786379</wp:posOffset>
              </wp:positionV>
              <wp:extent cx="1475295" cy="8834120"/>
              <wp:effectExtent l="0" t="0" r="0" b="5080"/>
              <wp:wrapThrough wrapText="bothSides">
                <wp:wrapPolygon edited="0">
                  <wp:start x="558" y="0"/>
                  <wp:lineTo x="558" y="21581"/>
                  <wp:lineTo x="20828" y="21581"/>
                  <wp:lineTo x="20828" y="0"/>
                  <wp:lineTo x="558" y="0"/>
                </wp:wrapPolygon>
              </wp:wrapThrough>
              <wp:docPr id="1275159192" name="Text Box 1275159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5295" cy="883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4C3228" w:rsidRPr="00291D1D" w14:paraId="4A2BF3F4" w14:textId="77777777" w:rsidTr="00291D1D">
                            <w:trPr>
                              <w:trHeight w:val="720"/>
                            </w:trPr>
                            <w:tc>
                              <w:tcPr>
                                <w:tcW w:w="2085" w:type="dxa"/>
                                <w:shd w:val="clear" w:color="auto" w:fill="auto"/>
                              </w:tcPr>
                              <w:p w14:paraId="6B2684CC" w14:textId="77777777" w:rsidR="004C3228" w:rsidRPr="00291D1D" w:rsidRDefault="004C3228" w:rsidP="00522E6C">
                                <w:pPr>
                                  <w:pStyle w:val="Header"/>
                                  <w:tabs>
                                    <w:tab w:val="left" w:pos="630"/>
                                  </w:tabs>
                                  <w:jc w:val="right"/>
                                  <w:rPr>
                                    <w:b/>
                                    <w:noProof/>
                                    <w:color w:val="003975"/>
                                  </w:rPr>
                                </w:pPr>
                                <w:r w:rsidRPr="00291D1D">
                                  <w:rPr>
                                    <w:b/>
                                    <w:noProof/>
                                    <w:color w:val="003975"/>
                                  </w:rPr>
                                  <w:t>PATIENT</w:t>
                                </w:r>
                              </w:p>
                              <w:p w14:paraId="3FC1717B" w14:textId="77777777" w:rsidR="004C3228" w:rsidRPr="00291D1D" w:rsidRDefault="004C3228" w:rsidP="00522E6C">
                                <w:pPr>
                                  <w:pStyle w:val="Header"/>
                                  <w:tabs>
                                    <w:tab w:val="left" w:pos="630"/>
                                  </w:tabs>
                                  <w:jc w:val="right"/>
                                  <w:rPr>
                                    <w:noProof/>
                                    <w:color w:val="E09010"/>
                                  </w:rPr>
                                </w:pPr>
                              </w:p>
                              <w:p w14:paraId="7B2B60C2" w14:textId="566353D5" w:rsidR="004C3228" w:rsidRPr="00291D1D" w:rsidRDefault="00A5729F" w:rsidP="00522E6C">
                                <w:pPr>
                                  <w:pStyle w:val="Header"/>
                                  <w:tabs>
                                    <w:tab w:val="left" w:pos="630"/>
                                  </w:tabs>
                                  <w:jc w:val="right"/>
                                  <w:rPr>
                                    <w:noProof/>
                                    <w:color w:val="333333"/>
                                  </w:rPr>
                                </w:pPr>
                                <w:r w:rsidRPr="00C3072B">
                                  <w:rPr>
                                    <w:rFonts w:ascii="Lato Regular" w:hAnsi="Lato Regular" w:cs="Calibri"/>
                                    <w:color w:val="333333"/>
                                  </w:rPr>
                                  <w:t xml:space="preserve">Dolly Helms </w:t>
                                </w:r>
                              </w:p>
                            </w:tc>
                          </w:tr>
                          <w:tr w:rsidR="004C3228" w:rsidRPr="00291D1D" w14:paraId="4A47BE06" w14:textId="77777777" w:rsidTr="00291D1D">
                            <w:trPr>
                              <w:trHeight w:val="720"/>
                            </w:trPr>
                            <w:tc>
                              <w:tcPr>
                                <w:tcW w:w="2085" w:type="dxa"/>
                                <w:shd w:val="clear" w:color="auto" w:fill="auto"/>
                              </w:tcPr>
                              <w:p w14:paraId="133AACB0" w14:textId="77777777" w:rsidR="004C3228" w:rsidRPr="00291D1D" w:rsidRDefault="004C3228" w:rsidP="00522E6C">
                                <w:pPr>
                                  <w:pStyle w:val="Header"/>
                                  <w:jc w:val="right"/>
                                  <w:rPr>
                                    <w:b/>
                                    <w:noProof/>
                                    <w:color w:val="003975"/>
                                  </w:rPr>
                                </w:pPr>
                                <w:r w:rsidRPr="00291D1D">
                                  <w:rPr>
                                    <w:b/>
                                    <w:noProof/>
                                    <w:color w:val="003975"/>
                                  </w:rPr>
                                  <w:t>SPECIES</w:t>
                                </w:r>
                              </w:p>
                              <w:p w14:paraId="4CFF95A2" w14:textId="77777777" w:rsidR="004C3228" w:rsidRPr="00291D1D" w:rsidRDefault="004C3228" w:rsidP="00522E6C">
                                <w:pPr>
                                  <w:pStyle w:val="Header"/>
                                  <w:jc w:val="right"/>
                                  <w:rPr>
                                    <w:noProof/>
                                    <w:color w:val="E09010"/>
                                  </w:rPr>
                                </w:pPr>
                              </w:p>
                              <w:p w14:paraId="041C3C73" w14:textId="77777777" w:rsidR="004C3228" w:rsidRPr="00291D1D" w:rsidRDefault="004C3228" w:rsidP="00522E6C">
                                <w:pPr>
                                  <w:pStyle w:val="Header"/>
                                  <w:jc w:val="right"/>
                                  <w:rPr>
                                    <w:noProof/>
                                  </w:rPr>
                                </w:pPr>
                                <w:r w:rsidRPr="00291D1D">
                                  <w:rPr>
                                    <w:noProof/>
                                  </w:rPr>
                                  <w:t>Canine</w:t>
                                </w:r>
                              </w:p>
                            </w:tc>
                          </w:tr>
                          <w:tr w:rsidR="004C3228" w:rsidRPr="00291D1D" w14:paraId="371A766B" w14:textId="77777777" w:rsidTr="00291D1D">
                            <w:trPr>
                              <w:trHeight w:val="720"/>
                            </w:trPr>
                            <w:tc>
                              <w:tcPr>
                                <w:tcW w:w="2085" w:type="dxa"/>
                                <w:shd w:val="clear" w:color="auto" w:fill="auto"/>
                              </w:tcPr>
                              <w:p w14:paraId="3D51D980" w14:textId="77777777" w:rsidR="004C3228" w:rsidRPr="00291D1D" w:rsidRDefault="004C3228" w:rsidP="00522E6C">
                                <w:pPr>
                                  <w:pStyle w:val="Header"/>
                                  <w:jc w:val="right"/>
                                  <w:rPr>
                                    <w:b/>
                                    <w:noProof/>
                                    <w:color w:val="003975"/>
                                  </w:rPr>
                                </w:pPr>
                                <w:r w:rsidRPr="00291D1D">
                                  <w:rPr>
                                    <w:b/>
                                    <w:noProof/>
                                    <w:color w:val="003975"/>
                                  </w:rPr>
                                  <w:t>BREED</w:t>
                                </w:r>
                              </w:p>
                              <w:p w14:paraId="0811DDDE" w14:textId="77777777" w:rsidR="004C3228" w:rsidRPr="00291D1D" w:rsidRDefault="004C3228" w:rsidP="00522E6C">
                                <w:pPr>
                                  <w:pStyle w:val="Header"/>
                                  <w:jc w:val="right"/>
                                  <w:rPr>
                                    <w:noProof/>
                                    <w:color w:val="E09010"/>
                                  </w:rPr>
                                </w:pPr>
                              </w:p>
                              <w:p w14:paraId="30794360" w14:textId="69414B27" w:rsidR="004C3228" w:rsidRPr="00291D1D" w:rsidRDefault="00A5729F" w:rsidP="00522E6C">
                                <w:pPr>
                                  <w:pStyle w:val="Header"/>
                                  <w:jc w:val="right"/>
                                  <w:rPr>
                                    <w:noProof/>
                                  </w:rPr>
                                </w:pPr>
                                <w:r>
                                  <w:rPr>
                                    <w:noProof/>
                                  </w:rPr>
                                  <w:t xml:space="preserve">Mini Golden Doodle </w:t>
                                </w:r>
                              </w:p>
                            </w:tc>
                          </w:tr>
                          <w:tr w:rsidR="004C3228" w:rsidRPr="00291D1D" w14:paraId="292C96D3" w14:textId="77777777" w:rsidTr="00291D1D">
                            <w:trPr>
                              <w:trHeight w:val="720"/>
                            </w:trPr>
                            <w:tc>
                              <w:tcPr>
                                <w:tcW w:w="2085" w:type="dxa"/>
                                <w:shd w:val="clear" w:color="auto" w:fill="auto"/>
                              </w:tcPr>
                              <w:p w14:paraId="0D3DB7B9" w14:textId="77777777" w:rsidR="004C3228" w:rsidRPr="00291D1D" w:rsidRDefault="004C3228" w:rsidP="00522E6C">
                                <w:pPr>
                                  <w:pStyle w:val="Header"/>
                                  <w:jc w:val="right"/>
                                  <w:rPr>
                                    <w:b/>
                                    <w:noProof/>
                                    <w:color w:val="003975"/>
                                  </w:rPr>
                                </w:pPr>
                                <w:r w:rsidRPr="00291D1D">
                                  <w:rPr>
                                    <w:b/>
                                    <w:noProof/>
                                    <w:color w:val="003975"/>
                                  </w:rPr>
                                  <w:t>SEX</w:t>
                                </w:r>
                              </w:p>
                              <w:p w14:paraId="13BDE750" w14:textId="77777777" w:rsidR="004C3228" w:rsidRPr="00291D1D" w:rsidRDefault="004C3228" w:rsidP="00522E6C">
                                <w:pPr>
                                  <w:pStyle w:val="Header"/>
                                  <w:jc w:val="right"/>
                                  <w:rPr>
                                    <w:noProof/>
                                    <w:color w:val="E09010"/>
                                  </w:rPr>
                                </w:pPr>
                              </w:p>
                              <w:p w14:paraId="775F96E4" w14:textId="147D398C" w:rsidR="004C3228" w:rsidRPr="00291D1D" w:rsidRDefault="00A5729F" w:rsidP="00522E6C">
                                <w:pPr>
                                  <w:pStyle w:val="Header"/>
                                  <w:jc w:val="right"/>
                                  <w:rPr>
                                    <w:noProof/>
                                  </w:rPr>
                                </w:pPr>
                                <w:r>
                                  <w:rPr>
                                    <w:noProof/>
                                  </w:rPr>
                                  <w:t xml:space="preserve">Female Spayed </w:t>
                                </w:r>
                              </w:p>
                            </w:tc>
                          </w:tr>
                          <w:tr w:rsidR="004C3228" w:rsidRPr="00291D1D" w14:paraId="50201790" w14:textId="77777777" w:rsidTr="00291D1D">
                            <w:trPr>
                              <w:trHeight w:val="720"/>
                            </w:trPr>
                            <w:tc>
                              <w:tcPr>
                                <w:tcW w:w="2085" w:type="dxa"/>
                                <w:shd w:val="clear" w:color="auto" w:fill="auto"/>
                              </w:tcPr>
                              <w:p w14:paraId="2EA2E901" w14:textId="77777777" w:rsidR="004C3228" w:rsidRPr="00291D1D" w:rsidRDefault="004C3228" w:rsidP="00522E6C">
                                <w:pPr>
                                  <w:jc w:val="right"/>
                                  <w:rPr>
                                    <w:b/>
                                    <w:color w:val="003975"/>
                                  </w:rPr>
                                </w:pPr>
                                <w:r w:rsidRPr="00291D1D">
                                  <w:rPr>
                                    <w:b/>
                                    <w:color w:val="003975"/>
                                  </w:rPr>
                                  <w:t>AGE</w:t>
                                </w:r>
                              </w:p>
                              <w:p w14:paraId="3AD1A8B9" w14:textId="77777777" w:rsidR="004C3228" w:rsidRPr="00291D1D" w:rsidRDefault="004C3228" w:rsidP="00522E6C">
                                <w:pPr>
                                  <w:jc w:val="right"/>
                                </w:pPr>
                              </w:p>
                              <w:p w14:paraId="1842A77D" w14:textId="5B783761" w:rsidR="004C3228" w:rsidRPr="00291D1D" w:rsidRDefault="00A5729F" w:rsidP="00522E6C">
                                <w:pPr>
                                  <w:jc w:val="right"/>
                                </w:pPr>
                                <w:r>
                                  <w:t>6</w:t>
                                </w:r>
                                <w:r w:rsidR="004C3228" w:rsidRPr="00291D1D">
                                  <w:t xml:space="preserve"> years</w:t>
                                </w:r>
                                <w:r>
                                  <w:t xml:space="preserve">, 5 </w:t>
                                </w:r>
                                <w:proofErr w:type="spellStart"/>
                                <w:r>
                                  <w:t>mos</w:t>
                                </w:r>
                                <w:proofErr w:type="spellEnd"/>
                              </w:p>
                            </w:tc>
                          </w:tr>
                          <w:tr w:rsidR="004C3228" w:rsidRPr="00291D1D" w14:paraId="1D5F7154" w14:textId="77777777" w:rsidTr="00291D1D">
                            <w:trPr>
                              <w:trHeight w:val="720"/>
                            </w:trPr>
                            <w:tc>
                              <w:tcPr>
                                <w:tcW w:w="2085" w:type="dxa"/>
                                <w:shd w:val="clear" w:color="auto" w:fill="auto"/>
                              </w:tcPr>
                              <w:p w14:paraId="7A34CF24" w14:textId="77777777" w:rsidR="004C3228" w:rsidRPr="00291D1D" w:rsidRDefault="004C3228" w:rsidP="00522E6C">
                                <w:pPr>
                                  <w:jc w:val="right"/>
                                  <w:rPr>
                                    <w:b/>
                                    <w:color w:val="003975"/>
                                  </w:rPr>
                                </w:pPr>
                                <w:r w:rsidRPr="00291D1D">
                                  <w:rPr>
                                    <w:b/>
                                    <w:color w:val="003975"/>
                                  </w:rPr>
                                  <w:t>WEIGHT</w:t>
                                </w:r>
                              </w:p>
                              <w:p w14:paraId="56FBA47E" w14:textId="77777777" w:rsidR="004C3228" w:rsidRPr="00291D1D" w:rsidRDefault="004C3228" w:rsidP="00522E6C">
                                <w:pPr>
                                  <w:jc w:val="right"/>
                                  <w:rPr>
                                    <w:noProof/>
                                  </w:rPr>
                                </w:pPr>
                              </w:p>
                              <w:p w14:paraId="0EE25EE7" w14:textId="374A2E7F" w:rsidR="004C3228" w:rsidRPr="00291D1D" w:rsidRDefault="00A5729F" w:rsidP="00522E6C">
                                <w:pPr>
                                  <w:jc w:val="right"/>
                                </w:pPr>
                                <w:r>
                                  <w:rPr>
                                    <w:noProof/>
                                  </w:rPr>
                                  <w:t xml:space="preserve">13.6 </w:t>
                                </w:r>
                                <w:r w:rsidR="004C3228" w:rsidRPr="00291D1D">
                                  <w:rPr>
                                    <w:noProof/>
                                  </w:rPr>
                                  <w:t>lbs</w:t>
                                </w:r>
                              </w:p>
                            </w:tc>
                          </w:tr>
                          <w:tr w:rsidR="004C3228" w:rsidRPr="00291D1D" w14:paraId="028A4645" w14:textId="77777777" w:rsidTr="00291D1D">
                            <w:trPr>
                              <w:trHeight w:val="720"/>
                            </w:trPr>
                            <w:tc>
                              <w:tcPr>
                                <w:tcW w:w="2085" w:type="dxa"/>
                                <w:shd w:val="clear" w:color="auto" w:fill="auto"/>
                              </w:tcPr>
                              <w:p w14:paraId="718B59D6" w14:textId="77777777" w:rsidR="004C3228" w:rsidRPr="00291D1D" w:rsidRDefault="004C3228" w:rsidP="00522E6C">
                                <w:pPr>
                                  <w:pStyle w:val="Header"/>
                                  <w:jc w:val="right"/>
                                  <w:rPr>
                                    <w:b/>
                                    <w:noProof/>
                                    <w:color w:val="003975"/>
                                  </w:rPr>
                                </w:pPr>
                                <w:r w:rsidRPr="00291D1D">
                                  <w:rPr>
                                    <w:b/>
                                    <w:noProof/>
                                    <w:color w:val="003975"/>
                                  </w:rPr>
                                  <w:t>INTERPRETED BY</w:t>
                                </w:r>
                              </w:p>
                              <w:p w14:paraId="0A025B09" w14:textId="77777777" w:rsidR="004C3228" w:rsidRPr="00291D1D" w:rsidRDefault="004C3228" w:rsidP="00522E6C">
                                <w:pPr>
                                  <w:pStyle w:val="Header"/>
                                  <w:jc w:val="right"/>
                                  <w:rPr>
                                    <w:noProof/>
                                    <w:color w:val="E09010"/>
                                  </w:rPr>
                                </w:pPr>
                              </w:p>
                              <w:p w14:paraId="14167125" w14:textId="77777777" w:rsidR="00A5729F" w:rsidRPr="00CA54D5" w:rsidRDefault="00A5729F" w:rsidP="00CA54D5">
                                <w:pPr>
                                  <w:pStyle w:val="Header"/>
                                  <w:jc w:val="right"/>
                                  <w:rPr>
                                    <w:rFonts w:ascii="Lato Regular" w:hAnsi="Lato Regular"/>
                                    <w:noProof/>
                                    <w:sz w:val="18"/>
                                    <w:szCs w:val="18"/>
                                  </w:rPr>
                                </w:pPr>
                                <w:r w:rsidRPr="00CA54D5">
                                  <w:rPr>
                                    <w:rFonts w:ascii="Lato Regular" w:hAnsi="Lato Regular"/>
                                    <w:noProof/>
                                    <w:sz w:val="18"/>
                                    <w:szCs w:val="18"/>
                                  </w:rPr>
                                  <w:t>Beth Johnson, DVM DACVIM</w:t>
                                </w:r>
                              </w:p>
                              <w:p w14:paraId="176B1827" w14:textId="71D1AE3E" w:rsidR="004C3228" w:rsidRPr="00291D1D" w:rsidRDefault="00A5729F" w:rsidP="00522E6C">
                                <w:pPr>
                                  <w:jc w:val="right"/>
                                </w:pPr>
                                <w:r>
                                  <w:rPr>
                                    <w:noProof/>
                                  </w:rPr>
                                  <w:t xml:space="preserve"> </w:t>
                                </w:r>
                              </w:p>
                            </w:tc>
                          </w:tr>
                          <w:tr w:rsidR="004C3228" w:rsidRPr="00291D1D" w14:paraId="7EFCD59D" w14:textId="77777777" w:rsidTr="00EF18B6">
                            <w:trPr>
                              <w:trHeight w:val="984"/>
                            </w:trPr>
                            <w:tc>
                              <w:tcPr>
                                <w:tcW w:w="2085" w:type="dxa"/>
                                <w:shd w:val="clear" w:color="auto" w:fill="auto"/>
                              </w:tcPr>
                              <w:p w14:paraId="0DB67E17" w14:textId="77777777" w:rsidR="004C3228" w:rsidRPr="00291D1D" w:rsidRDefault="004C3228" w:rsidP="00522E6C">
                                <w:pPr>
                                  <w:pStyle w:val="Header"/>
                                  <w:jc w:val="right"/>
                                  <w:rPr>
                                    <w:b/>
                                    <w:noProof/>
                                    <w:color w:val="003975"/>
                                  </w:rPr>
                                </w:pPr>
                                <w:r w:rsidRPr="00291D1D">
                                  <w:rPr>
                                    <w:b/>
                                    <w:noProof/>
                                    <w:color w:val="003975"/>
                                  </w:rPr>
                                  <w:t>IMAGING PERFORMED  BY</w:t>
                                </w:r>
                              </w:p>
                              <w:p w14:paraId="2D0FF49A" w14:textId="77777777" w:rsidR="004C3228" w:rsidRPr="00291D1D" w:rsidRDefault="004C3228" w:rsidP="00522E6C">
                                <w:pPr>
                                  <w:pStyle w:val="Header"/>
                                  <w:jc w:val="right"/>
                                  <w:rPr>
                                    <w:b/>
                                    <w:noProof/>
                                    <w:color w:val="003975"/>
                                  </w:rPr>
                                </w:pPr>
                              </w:p>
                              <w:p w14:paraId="582783EC" w14:textId="1B737340" w:rsidR="004C3228" w:rsidRPr="00291D1D" w:rsidRDefault="00A5729F" w:rsidP="00522E6C">
                                <w:pPr>
                                  <w:pStyle w:val="Header"/>
                                  <w:jc w:val="right"/>
                                  <w:rPr>
                                    <w:noProof/>
                                  </w:rPr>
                                </w:pPr>
                                <w:r w:rsidRPr="00C3072B">
                                  <w:rPr>
                                    <w:rFonts w:ascii="Lato Regular" w:hAnsi="Lato Regular" w:cs="Calibri"/>
                                    <w:color w:val="333333"/>
                                  </w:rPr>
                                  <w:t>Ashley Whitesell</w:t>
                                </w:r>
                                <w:r w:rsidRPr="00C3072B">
                                  <w:rPr>
                                    <w:rFonts w:ascii="Lato Regular" w:hAnsi="Lato Regular" w:cs="Calibri"/>
                                    <w:color w:val="333333"/>
                                  </w:rPr>
                                  <w:br/>
                                </w:r>
                              </w:p>
                            </w:tc>
                          </w:tr>
                          <w:tr w:rsidR="004C3228" w:rsidRPr="00291D1D" w14:paraId="56C52E65" w14:textId="77777777" w:rsidTr="00EF18B6">
                            <w:trPr>
                              <w:trHeight w:val="984"/>
                            </w:trPr>
                            <w:tc>
                              <w:tcPr>
                                <w:tcW w:w="2085" w:type="dxa"/>
                                <w:shd w:val="clear" w:color="auto" w:fill="auto"/>
                              </w:tcPr>
                              <w:p w14:paraId="449BE2EB" w14:textId="77777777" w:rsidR="004C3228" w:rsidRPr="00291D1D" w:rsidRDefault="004C3228" w:rsidP="00522E6C">
                                <w:pPr>
                                  <w:pStyle w:val="Header"/>
                                  <w:jc w:val="right"/>
                                  <w:rPr>
                                    <w:b/>
                                    <w:noProof/>
                                    <w:color w:val="003975"/>
                                  </w:rPr>
                                </w:pPr>
                                <w:r w:rsidRPr="00291D1D">
                                  <w:rPr>
                                    <w:b/>
                                    <w:noProof/>
                                    <w:color w:val="003975"/>
                                  </w:rPr>
                                  <w:t>HOSPITAL NAME</w:t>
                                </w:r>
                              </w:p>
                              <w:p w14:paraId="2B5D2704" w14:textId="77777777" w:rsidR="004C3228" w:rsidRPr="00291D1D" w:rsidRDefault="004C3228" w:rsidP="00522E6C">
                                <w:pPr>
                                  <w:pStyle w:val="Header"/>
                                  <w:jc w:val="right"/>
                                  <w:rPr>
                                    <w:noProof/>
                                    <w:color w:val="E09010"/>
                                  </w:rPr>
                                </w:pPr>
                              </w:p>
                              <w:p w14:paraId="2FAE8F88" w14:textId="5E52326E" w:rsidR="004C3228" w:rsidRPr="00291D1D" w:rsidRDefault="00A5729F" w:rsidP="00522E6C">
                                <w:pPr>
                                  <w:pStyle w:val="Header"/>
                                  <w:jc w:val="right"/>
                                  <w:rPr>
                                    <w:noProof/>
                                  </w:rPr>
                                </w:pPr>
                                <w:r w:rsidRPr="00C3072B">
                                  <w:rPr>
                                    <w:rFonts w:ascii="Lato Regular" w:hAnsi="Lato Regular" w:cs="Calibri"/>
                                    <w:color w:val="333333"/>
                                  </w:rPr>
                                  <w:t xml:space="preserve">Dickson </w:t>
                                </w:r>
                                <w:r>
                                  <w:rPr>
                                    <w:rFonts w:ascii="Lato Regular" w:hAnsi="Lato Regular" w:cs="Calibri"/>
                                    <w:color w:val="333333"/>
                                  </w:rPr>
                                  <w:t xml:space="preserve">AC </w:t>
                                </w:r>
                              </w:p>
                            </w:tc>
                          </w:tr>
                          <w:tr w:rsidR="004C3228" w:rsidRPr="00291D1D" w14:paraId="298C17DF" w14:textId="77777777" w:rsidTr="00EF18B6">
                            <w:trPr>
                              <w:trHeight w:val="984"/>
                            </w:trPr>
                            <w:tc>
                              <w:tcPr>
                                <w:tcW w:w="2085" w:type="dxa"/>
                                <w:shd w:val="clear" w:color="auto" w:fill="auto"/>
                              </w:tcPr>
                              <w:p w14:paraId="6591B84C" w14:textId="77777777" w:rsidR="004C3228" w:rsidRPr="00291D1D" w:rsidRDefault="004C3228" w:rsidP="00522E6C">
                                <w:pPr>
                                  <w:pStyle w:val="Header"/>
                                  <w:jc w:val="right"/>
                                  <w:rPr>
                                    <w:b/>
                                    <w:noProof/>
                                    <w:color w:val="003975"/>
                                  </w:rPr>
                                </w:pPr>
                                <w:r w:rsidRPr="00291D1D">
                                  <w:rPr>
                                    <w:b/>
                                    <w:noProof/>
                                    <w:color w:val="003975"/>
                                  </w:rPr>
                                  <w:t>REFERRING VET</w:t>
                                </w:r>
                              </w:p>
                              <w:p w14:paraId="2258331F" w14:textId="77777777" w:rsidR="004C3228" w:rsidRPr="00291D1D" w:rsidRDefault="004C3228" w:rsidP="00522E6C">
                                <w:pPr>
                                  <w:pStyle w:val="Header"/>
                                  <w:jc w:val="right"/>
                                  <w:rPr>
                                    <w:noProof/>
                                    <w:color w:val="E09010"/>
                                  </w:rPr>
                                </w:pPr>
                              </w:p>
                              <w:p w14:paraId="2CADFB3D" w14:textId="7EA61334" w:rsidR="004C3228" w:rsidRPr="00291D1D" w:rsidRDefault="00A5729F" w:rsidP="00522E6C">
                                <w:pPr>
                                  <w:pStyle w:val="Header"/>
                                  <w:jc w:val="right"/>
                                  <w:rPr>
                                    <w:noProof/>
                                    <w:color w:val="808080"/>
                                  </w:rPr>
                                </w:pPr>
                                <w:r w:rsidRPr="00C3072B">
                                  <w:rPr>
                                    <w:rFonts w:ascii="Lato Regular" w:hAnsi="Lato Regular" w:cs="Calibri"/>
                                    <w:color w:val="333333"/>
                                  </w:rPr>
                                  <w:t>Ashley Whitesell</w:t>
                                </w:r>
                                <w:r w:rsidRPr="00C3072B">
                                  <w:rPr>
                                    <w:rFonts w:ascii="Lato Regular" w:hAnsi="Lato Regular" w:cs="Calibri"/>
                                    <w:color w:val="333333"/>
                                  </w:rPr>
                                  <w:br/>
                                </w:r>
                              </w:p>
                            </w:tc>
                          </w:tr>
                          <w:tr w:rsidR="004C3228" w:rsidRPr="00291D1D" w14:paraId="44B5AD83" w14:textId="77777777" w:rsidTr="00EF18B6">
                            <w:trPr>
                              <w:trHeight w:val="865"/>
                            </w:trPr>
                            <w:tc>
                              <w:tcPr>
                                <w:tcW w:w="2085" w:type="dxa"/>
                                <w:shd w:val="clear" w:color="auto" w:fill="auto"/>
                              </w:tcPr>
                              <w:p w14:paraId="7E7C8F23" w14:textId="77777777" w:rsidR="004C3228" w:rsidRPr="00291D1D" w:rsidRDefault="004C3228" w:rsidP="00522E6C">
                                <w:pPr>
                                  <w:pStyle w:val="Header"/>
                                  <w:jc w:val="right"/>
                                  <w:rPr>
                                    <w:b/>
                                    <w:noProof/>
                                    <w:color w:val="003975"/>
                                  </w:rPr>
                                </w:pPr>
                                <w:r w:rsidRPr="00291D1D">
                                  <w:rPr>
                                    <w:b/>
                                    <w:noProof/>
                                    <w:color w:val="003975"/>
                                  </w:rPr>
                                  <w:t>INVOICE</w:t>
                                </w:r>
                              </w:p>
                              <w:p w14:paraId="0B8C3CB6" w14:textId="77777777" w:rsidR="004C3228" w:rsidRPr="00291D1D" w:rsidRDefault="004C3228" w:rsidP="00522E6C">
                                <w:pPr>
                                  <w:pStyle w:val="Header"/>
                                  <w:jc w:val="right"/>
                                  <w:rPr>
                                    <w:noProof/>
                                    <w:color w:val="E09010"/>
                                  </w:rPr>
                                </w:pPr>
                              </w:p>
                              <w:p w14:paraId="1E01C37F" w14:textId="5AA2901E" w:rsidR="004C3228" w:rsidRPr="00291D1D" w:rsidRDefault="00A5729F" w:rsidP="00522E6C">
                                <w:pPr>
                                  <w:pStyle w:val="Header"/>
                                  <w:jc w:val="right"/>
                                  <w:rPr>
                                    <w:noProof/>
                                  </w:rPr>
                                </w:pPr>
                                <w:r w:rsidRPr="00C3072B">
                                  <w:rPr>
                                    <w:rFonts w:ascii="Lato Regular" w:hAnsi="Lato Regular" w:cs="Calibri"/>
                                    <w:color w:val="333333"/>
                                  </w:rPr>
                                  <w:t>14057</w:t>
                                </w:r>
                              </w:p>
                            </w:tc>
                          </w:tr>
                          <w:tr w:rsidR="004C3228" w:rsidRPr="00291D1D" w14:paraId="5C40AFA2" w14:textId="77777777" w:rsidTr="00EF18B6">
                            <w:trPr>
                              <w:trHeight w:val="984"/>
                            </w:trPr>
                            <w:tc>
                              <w:tcPr>
                                <w:tcW w:w="2085" w:type="dxa"/>
                                <w:shd w:val="clear" w:color="auto" w:fill="auto"/>
                              </w:tcPr>
                              <w:p w14:paraId="08CE5448" w14:textId="77777777" w:rsidR="004C3228" w:rsidRPr="00291D1D" w:rsidRDefault="004C3228" w:rsidP="00522E6C">
                                <w:pPr>
                                  <w:pStyle w:val="Header"/>
                                  <w:jc w:val="right"/>
                                  <w:rPr>
                                    <w:b/>
                                    <w:noProof/>
                                    <w:color w:val="003975"/>
                                  </w:rPr>
                                </w:pPr>
                                <w:r w:rsidRPr="00291D1D">
                                  <w:rPr>
                                    <w:b/>
                                    <w:noProof/>
                                    <w:color w:val="003975"/>
                                  </w:rPr>
                                  <w:t>DATE</w:t>
                                </w:r>
                              </w:p>
                              <w:p w14:paraId="6E8411E4" w14:textId="77777777" w:rsidR="004C3228" w:rsidRPr="00291D1D" w:rsidRDefault="004C3228" w:rsidP="00522E6C">
                                <w:pPr>
                                  <w:pStyle w:val="Header"/>
                                  <w:jc w:val="right"/>
                                  <w:rPr>
                                    <w:noProof/>
                                    <w:color w:val="E09010"/>
                                  </w:rPr>
                                </w:pPr>
                              </w:p>
                              <w:p w14:paraId="5BAF3975" w14:textId="5853CEF1" w:rsidR="004C3228" w:rsidRPr="00291D1D" w:rsidRDefault="00A5729F" w:rsidP="00522E6C">
                                <w:pPr>
                                  <w:pStyle w:val="Header"/>
                                  <w:jc w:val="right"/>
                                  <w:rPr>
                                    <w:noProof/>
                                  </w:rPr>
                                </w:pPr>
                                <w:r>
                                  <w:rPr>
                                    <w:noProof/>
                                  </w:rPr>
                                  <w:t>8.11</w:t>
                                </w:r>
                                <w:r w:rsidR="004C3228" w:rsidRPr="00291D1D">
                                  <w:rPr>
                                    <w:noProof/>
                                  </w:rPr>
                                  <w:t>.23</w:t>
                                </w:r>
                              </w:p>
                              <w:p w14:paraId="6C3C316A" w14:textId="77777777" w:rsidR="004C3228" w:rsidRPr="00291D1D" w:rsidRDefault="004C3228" w:rsidP="00522E6C">
                                <w:pPr>
                                  <w:pStyle w:val="Header"/>
                                  <w:jc w:val="right"/>
                                  <w:rPr>
                                    <w:noProof/>
                                    <w:color w:val="808080"/>
                                  </w:rPr>
                                </w:pPr>
                              </w:p>
                            </w:tc>
                          </w:tr>
                        </w:tbl>
                        <w:p w14:paraId="389ECB12" w14:textId="77777777" w:rsidR="004C3228" w:rsidRPr="00291D1D" w:rsidRDefault="004C3228" w:rsidP="004C3228"/>
                        <w:p w14:paraId="3EE136A0" w14:textId="77777777" w:rsidR="004C3228" w:rsidRPr="00291D1D" w:rsidRDefault="004C3228" w:rsidP="004C3228"/>
                        <w:p w14:paraId="60F95DBB" w14:textId="77777777" w:rsidR="004C3228" w:rsidRPr="00291D1D" w:rsidRDefault="004C3228" w:rsidP="004C3228"/>
                        <w:p w14:paraId="598DC552" w14:textId="77777777" w:rsidR="004C3228" w:rsidRPr="00291D1D" w:rsidRDefault="004C3228" w:rsidP="004C3228"/>
                      </w:txbxContent>
                    </wps:txbx>
                    <wps:bodyPr rot="0" vert="horz" wrap="square" lIns="73025" tIns="0" rIns="73025"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D9194BA" id="_x0000_t202" coordsize="21600,21600" o:spt="202" path="m,l,21600r21600,l21600,xe">
              <v:stroke joinstyle="miter"/>
              <v:path gradientshapeok="t" o:connecttype="rect"/>
            </v:shapetype>
            <v:shape id="Text Box 1275159192" o:spid="_x0000_s1026" type="#_x0000_t202" style="position:absolute;margin-left:10.4pt;margin-top:140.65pt;width:116.15pt;height:695.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" filled="f" stroked="f">
              <v:path arrowok="t"/>
              <v:textbox style="mso-fit-shape-to-text:t"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4C3228" w:rsidRPr="00291D1D" w14:paraId="4A2BF3F4" w14:textId="77777777" w:rsidTr="00291D1D">
                      <w:trPr>
                        <w:trHeight w:val="720"/>
                      </w:trPr>
                      <w:tc>
                        <w:tcPr>
                          <w:tcW w:w="2085" w:type="dxa"/>
                          <w:shd w:val="clear" w:color="auto" w:fill="auto"/>
                        </w:tcPr>
                        <w:p w14:paraId="6B2684CC" w14:textId="77777777" w:rsidR="004C3228" w:rsidRPr="00291D1D" w:rsidRDefault="004C3228" w:rsidP="00522E6C">
                          <w:pPr>
                            <w:pStyle w:val="Header"/>
                            <w:tabs>
                              <w:tab w:val="left" w:pos="630"/>
                            </w:tabs>
                            <w:jc w:val="right"/>
                            <w:rPr>
                              <w:b/>
                              <w:noProof/>
                              <w:color w:val="003975"/>
                            </w:rPr>
                          </w:pPr>
                          <w:r w:rsidRPr="00291D1D">
                            <w:rPr>
                              <w:b/>
                              <w:noProof/>
                              <w:color w:val="003975"/>
                            </w:rPr>
                            <w:t>PATIENT</w:t>
                          </w:r>
                        </w:p>
                        <w:p w14:paraId="3FC1717B" w14:textId="77777777" w:rsidR="004C3228" w:rsidRPr="00291D1D" w:rsidRDefault="004C3228" w:rsidP="00522E6C">
                          <w:pPr>
                            <w:pStyle w:val="Header"/>
                            <w:tabs>
                              <w:tab w:val="left" w:pos="630"/>
                            </w:tabs>
                            <w:jc w:val="right"/>
                            <w:rPr>
                              <w:noProof/>
                              <w:color w:val="E09010"/>
                            </w:rPr>
                          </w:pPr>
                        </w:p>
                        <w:p w14:paraId="7B2B60C2" w14:textId="566353D5" w:rsidR="004C3228" w:rsidRPr="00291D1D" w:rsidRDefault="00A5729F" w:rsidP="00522E6C">
                          <w:pPr>
                            <w:pStyle w:val="Header"/>
                            <w:tabs>
                              <w:tab w:val="left" w:pos="630"/>
                            </w:tabs>
                            <w:jc w:val="right"/>
                            <w:rPr>
                              <w:noProof/>
                              <w:color w:val="333333"/>
                            </w:rPr>
                          </w:pPr>
                          <w:r w:rsidRPr="00C3072B">
                            <w:rPr>
                              <w:rFonts w:ascii="Lato Regular" w:hAnsi="Lato Regular" w:cs="Calibri"/>
                              <w:color w:val="333333"/>
                            </w:rPr>
                            <w:t xml:space="preserve">Dolly Helms </w:t>
                          </w:r>
                        </w:p>
                      </w:tc>
                    </w:tr>
                    <w:tr w:rsidR="004C3228" w:rsidRPr="00291D1D" w14:paraId="4A47BE06" w14:textId="77777777" w:rsidTr="00291D1D">
                      <w:trPr>
                        <w:trHeight w:val="720"/>
                      </w:trPr>
                      <w:tc>
                        <w:tcPr>
                          <w:tcW w:w="2085" w:type="dxa"/>
                          <w:shd w:val="clear" w:color="auto" w:fill="auto"/>
                        </w:tcPr>
                        <w:p w14:paraId="133AACB0" w14:textId="77777777" w:rsidR="004C3228" w:rsidRPr="00291D1D" w:rsidRDefault="004C3228" w:rsidP="00522E6C">
                          <w:pPr>
                            <w:pStyle w:val="Header"/>
                            <w:jc w:val="right"/>
                            <w:rPr>
                              <w:b/>
                              <w:noProof/>
                              <w:color w:val="003975"/>
                            </w:rPr>
                          </w:pPr>
                          <w:r w:rsidRPr="00291D1D">
                            <w:rPr>
                              <w:b/>
                              <w:noProof/>
                              <w:color w:val="003975"/>
                            </w:rPr>
                            <w:t>SPECIES</w:t>
                          </w:r>
                        </w:p>
                        <w:p w14:paraId="4CFF95A2" w14:textId="77777777" w:rsidR="004C3228" w:rsidRPr="00291D1D" w:rsidRDefault="004C3228" w:rsidP="00522E6C">
                          <w:pPr>
                            <w:pStyle w:val="Header"/>
                            <w:jc w:val="right"/>
                            <w:rPr>
                              <w:noProof/>
                              <w:color w:val="E09010"/>
                            </w:rPr>
                          </w:pPr>
                        </w:p>
                        <w:p w14:paraId="041C3C73" w14:textId="77777777" w:rsidR="004C3228" w:rsidRPr="00291D1D" w:rsidRDefault="004C3228" w:rsidP="00522E6C">
                          <w:pPr>
                            <w:pStyle w:val="Header"/>
                            <w:jc w:val="right"/>
                            <w:rPr>
                              <w:noProof/>
                            </w:rPr>
                          </w:pPr>
                          <w:r w:rsidRPr="00291D1D">
                            <w:rPr>
                              <w:noProof/>
                            </w:rPr>
                            <w:t>Canine</w:t>
                          </w:r>
                        </w:p>
                      </w:tc>
                    </w:tr>
                    <w:tr w:rsidR="004C3228" w:rsidRPr="00291D1D" w14:paraId="371A766B" w14:textId="77777777" w:rsidTr="00291D1D">
                      <w:trPr>
                        <w:trHeight w:val="720"/>
                      </w:trPr>
                      <w:tc>
                        <w:tcPr>
                          <w:tcW w:w="2085" w:type="dxa"/>
                          <w:shd w:val="clear" w:color="auto" w:fill="auto"/>
                        </w:tcPr>
                        <w:p w14:paraId="3D51D980" w14:textId="77777777" w:rsidR="004C3228" w:rsidRPr="00291D1D" w:rsidRDefault="004C3228" w:rsidP="00522E6C">
                          <w:pPr>
                            <w:pStyle w:val="Header"/>
                            <w:jc w:val="right"/>
                            <w:rPr>
                              <w:b/>
                              <w:noProof/>
                              <w:color w:val="003975"/>
                            </w:rPr>
                          </w:pPr>
                          <w:r w:rsidRPr="00291D1D">
                            <w:rPr>
                              <w:b/>
                              <w:noProof/>
                              <w:color w:val="003975"/>
                            </w:rPr>
                            <w:t>BREED</w:t>
                          </w:r>
                        </w:p>
                        <w:p w14:paraId="0811DDDE" w14:textId="77777777" w:rsidR="004C3228" w:rsidRPr="00291D1D" w:rsidRDefault="004C3228" w:rsidP="00522E6C">
                          <w:pPr>
                            <w:pStyle w:val="Header"/>
                            <w:jc w:val="right"/>
                            <w:rPr>
                              <w:noProof/>
                              <w:color w:val="E09010"/>
                            </w:rPr>
                          </w:pPr>
                        </w:p>
                        <w:p w14:paraId="30794360" w14:textId="69414B27" w:rsidR="004C3228" w:rsidRPr="00291D1D" w:rsidRDefault="00A5729F" w:rsidP="00522E6C">
                          <w:pPr>
                            <w:pStyle w:val="Header"/>
                            <w:jc w:val="right"/>
                            <w:rPr>
                              <w:noProof/>
                            </w:rPr>
                          </w:pPr>
                          <w:r>
                            <w:rPr>
                              <w:noProof/>
                            </w:rPr>
                            <w:t xml:space="preserve">Mini Golden Doodle </w:t>
                          </w:r>
                        </w:p>
                      </w:tc>
                    </w:tr>
                    <w:tr w:rsidR="004C3228" w:rsidRPr="00291D1D" w14:paraId="292C96D3" w14:textId="77777777" w:rsidTr="00291D1D">
                      <w:trPr>
                        <w:trHeight w:val="720"/>
                      </w:trPr>
                      <w:tc>
                        <w:tcPr>
                          <w:tcW w:w="2085" w:type="dxa"/>
                          <w:shd w:val="clear" w:color="auto" w:fill="auto"/>
                        </w:tcPr>
                        <w:p w14:paraId="0D3DB7B9" w14:textId="77777777" w:rsidR="004C3228" w:rsidRPr="00291D1D" w:rsidRDefault="004C3228" w:rsidP="00522E6C">
                          <w:pPr>
                            <w:pStyle w:val="Header"/>
                            <w:jc w:val="right"/>
                            <w:rPr>
                              <w:b/>
                              <w:noProof/>
                              <w:color w:val="003975"/>
                            </w:rPr>
                          </w:pPr>
                          <w:r w:rsidRPr="00291D1D">
                            <w:rPr>
                              <w:b/>
                              <w:noProof/>
                              <w:color w:val="003975"/>
                            </w:rPr>
                            <w:t>SEX</w:t>
                          </w:r>
                        </w:p>
                        <w:p w14:paraId="13BDE750" w14:textId="77777777" w:rsidR="004C3228" w:rsidRPr="00291D1D" w:rsidRDefault="004C3228" w:rsidP="00522E6C">
                          <w:pPr>
                            <w:pStyle w:val="Header"/>
                            <w:jc w:val="right"/>
                            <w:rPr>
                              <w:noProof/>
                              <w:color w:val="E09010"/>
                            </w:rPr>
                          </w:pPr>
                        </w:p>
                        <w:p w14:paraId="775F96E4" w14:textId="147D398C" w:rsidR="004C3228" w:rsidRPr="00291D1D" w:rsidRDefault="00A5729F" w:rsidP="00522E6C">
                          <w:pPr>
                            <w:pStyle w:val="Header"/>
                            <w:jc w:val="right"/>
                            <w:rPr>
                              <w:noProof/>
                            </w:rPr>
                          </w:pPr>
                          <w:r>
                            <w:rPr>
                              <w:noProof/>
                            </w:rPr>
                            <w:t xml:space="preserve">Female Spayed </w:t>
                          </w:r>
                        </w:p>
                      </w:tc>
                    </w:tr>
                    <w:tr w:rsidR="004C3228" w:rsidRPr="00291D1D" w14:paraId="50201790" w14:textId="77777777" w:rsidTr="00291D1D">
                      <w:trPr>
                        <w:trHeight w:val="720"/>
                      </w:trPr>
                      <w:tc>
                        <w:tcPr>
                          <w:tcW w:w="2085" w:type="dxa"/>
                          <w:shd w:val="clear" w:color="auto" w:fill="auto"/>
                        </w:tcPr>
                        <w:p w14:paraId="2EA2E901" w14:textId="77777777" w:rsidR="004C3228" w:rsidRPr="00291D1D" w:rsidRDefault="004C3228" w:rsidP="00522E6C">
                          <w:pPr>
                            <w:jc w:val="right"/>
                            <w:rPr>
                              <w:b/>
                              <w:color w:val="003975"/>
                            </w:rPr>
                          </w:pPr>
                          <w:r w:rsidRPr="00291D1D">
                            <w:rPr>
                              <w:b/>
                              <w:color w:val="003975"/>
                            </w:rPr>
                            <w:t>AGE</w:t>
                          </w:r>
                        </w:p>
                        <w:p w14:paraId="3AD1A8B9" w14:textId="77777777" w:rsidR="004C3228" w:rsidRPr="00291D1D" w:rsidRDefault="004C3228" w:rsidP="00522E6C">
                          <w:pPr>
                            <w:jc w:val="right"/>
                          </w:pPr>
                        </w:p>
                        <w:p w14:paraId="1842A77D" w14:textId="5B783761" w:rsidR="004C3228" w:rsidRPr="00291D1D" w:rsidRDefault="00A5729F" w:rsidP="00522E6C">
                          <w:pPr>
                            <w:jc w:val="right"/>
                          </w:pPr>
                          <w:r>
                            <w:t>6</w:t>
                          </w:r>
                          <w:r w:rsidR="004C3228" w:rsidRPr="00291D1D">
                            <w:t xml:space="preserve"> years</w:t>
                          </w:r>
                          <w:r>
                            <w:t xml:space="preserve">, 5 </w:t>
                          </w:r>
                          <w:proofErr w:type="spellStart"/>
                          <w:r>
                            <w:t>mos</w:t>
                          </w:r>
                          <w:proofErr w:type="spellEnd"/>
                        </w:p>
                      </w:tc>
                    </w:tr>
                    <w:tr w:rsidR="004C3228" w:rsidRPr="00291D1D" w14:paraId="1D5F7154" w14:textId="77777777" w:rsidTr="00291D1D">
                      <w:trPr>
                        <w:trHeight w:val="720"/>
                      </w:trPr>
                      <w:tc>
                        <w:tcPr>
                          <w:tcW w:w="2085" w:type="dxa"/>
                          <w:shd w:val="clear" w:color="auto" w:fill="auto"/>
                        </w:tcPr>
                        <w:p w14:paraId="7A34CF24" w14:textId="77777777" w:rsidR="004C3228" w:rsidRPr="00291D1D" w:rsidRDefault="004C3228" w:rsidP="00522E6C">
                          <w:pPr>
                            <w:jc w:val="right"/>
                            <w:rPr>
                              <w:b/>
                              <w:color w:val="003975"/>
                            </w:rPr>
                          </w:pPr>
                          <w:r w:rsidRPr="00291D1D">
                            <w:rPr>
                              <w:b/>
                              <w:color w:val="003975"/>
                            </w:rPr>
                            <w:t>WEIGHT</w:t>
                          </w:r>
                        </w:p>
                        <w:p w14:paraId="56FBA47E" w14:textId="77777777" w:rsidR="004C3228" w:rsidRPr="00291D1D" w:rsidRDefault="004C3228" w:rsidP="00522E6C">
                          <w:pPr>
                            <w:jc w:val="right"/>
                            <w:rPr>
                              <w:noProof/>
                            </w:rPr>
                          </w:pPr>
                        </w:p>
                        <w:p w14:paraId="0EE25EE7" w14:textId="374A2E7F" w:rsidR="004C3228" w:rsidRPr="00291D1D" w:rsidRDefault="00A5729F" w:rsidP="00522E6C">
                          <w:pPr>
                            <w:jc w:val="right"/>
                          </w:pPr>
                          <w:r>
                            <w:rPr>
                              <w:noProof/>
                            </w:rPr>
                            <w:t xml:space="preserve">13.6 </w:t>
                          </w:r>
                          <w:r w:rsidR="004C3228" w:rsidRPr="00291D1D">
                            <w:rPr>
                              <w:noProof/>
                            </w:rPr>
                            <w:t>lbs</w:t>
                          </w:r>
                        </w:p>
                      </w:tc>
                    </w:tr>
                    <w:tr w:rsidR="004C3228" w:rsidRPr="00291D1D" w14:paraId="028A4645" w14:textId="77777777" w:rsidTr="00291D1D">
                      <w:trPr>
                        <w:trHeight w:val="720"/>
                      </w:trPr>
                      <w:tc>
                        <w:tcPr>
                          <w:tcW w:w="2085" w:type="dxa"/>
                          <w:shd w:val="clear" w:color="auto" w:fill="auto"/>
                        </w:tcPr>
                        <w:p w14:paraId="718B59D6" w14:textId="77777777" w:rsidR="004C3228" w:rsidRPr="00291D1D" w:rsidRDefault="004C3228" w:rsidP="00522E6C">
                          <w:pPr>
                            <w:pStyle w:val="Header"/>
                            <w:jc w:val="right"/>
                            <w:rPr>
                              <w:b/>
                              <w:noProof/>
                              <w:color w:val="003975"/>
                            </w:rPr>
                          </w:pPr>
                          <w:r w:rsidRPr="00291D1D">
                            <w:rPr>
                              <w:b/>
                              <w:noProof/>
                              <w:color w:val="003975"/>
                            </w:rPr>
                            <w:t>INTERPRETED BY</w:t>
                          </w:r>
                        </w:p>
                        <w:p w14:paraId="0A025B09" w14:textId="77777777" w:rsidR="004C3228" w:rsidRPr="00291D1D" w:rsidRDefault="004C3228" w:rsidP="00522E6C">
                          <w:pPr>
                            <w:pStyle w:val="Header"/>
                            <w:jc w:val="right"/>
                            <w:rPr>
                              <w:noProof/>
                              <w:color w:val="E09010"/>
                            </w:rPr>
                          </w:pPr>
                        </w:p>
                        <w:p w14:paraId="14167125" w14:textId="77777777" w:rsidR="00A5729F" w:rsidRPr="00CA54D5" w:rsidRDefault="00A5729F" w:rsidP="00CA54D5">
                          <w:pPr>
                            <w:pStyle w:val="Header"/>
                            <w:jc w:val="right"/>
                            <w:rPr>
                              <w:rFonts w:ascii="Lato Regular" w:hAnsi="Lato Regular"/>
                              <w:noProof/>
                              <w:sz w:val="18"/>
                              <w:szCs w:val="18"/>
                            </w:rPr>
                          </w:pPr>
                          <w:r w:rsidRPr="00CA54D5">
                            <w:rPr>
                              <w:rFonts w:ascii="Lato Regular" w:hAnsi="Lato Regular"/>
                              <w:noProof/>
                              <w:sz w:val="18"/>
                              <w:szCs w:val="18"/>
                            </w:rPr>
                            <w:t>Beth Johnson, DVM DACVIM</w:t>
                          </w:r>
                        </w:p>
                        <w:p w14:paraId="176B1827" w14:textId="71D1AE3E" w:rsidR="004C3228" w:rsidRPr="00291D1D" w:rsidRDefault="00A5729F" w:rsidP="00522E6C">
                          <w:pPr>
                            <w:jc w:val="right"/>
                          </w:pPr>
                          <w:r>
                            <w:rPr>
                              <w:noProof/>
                            </w:rPr>
                            <w:t xml:space="preserve"> </w:t>
                          </w:r>
                        </w:p>
                      </w:tc>
                    </w:tr>
                    <w:tr w:rsidR="004C3228" w:rsidRPr="00291D1D" w14:paraId="7EFCD59D" w14:textId="77777777" w:rsidTr="00EF18B6">
                      <w:trPr>
                        <w:trHeight w:val="984"/>
                      </w:trPr>
                      <w:tc>
                        <w:tcPr>
                          <w:tcW w:w="2085" w:type="dxa"/>
                          <w:shd w:val="clear" w:color="auto" w:fill="auto"/>
                        </w:tcPr>
                        <w:p w14:paraId="0DB67E17" w14:textId="77777777" w:rsidR="004C3228" w:rsidRPr="00291D1D" w:rsidRDefault="004C3228" w:rsidP="00522E6C">
                          <w:pPr>
                            <w:pStyle w:val="Header"/>
                            <w:jc w:val="right"/>
                            <w:rPr>
                              <w:b/>
                              <w:noProof/>
                              <w:color w:val="003975"/>
                            </w:rPr>
                          </w:pPr>
                          <w:r w:rsidRPr="00291D1D">
                            <w:rPr>
                              <w:b/>
                              <w:noProof/>
                              <w:color w:val="003975"/>
                            </w:rPr>
                            <w:t>IMAGING PERFORMED  BY</w:t>
                          </w:r>
                        </w:p>
                        <w:p w14:paraId="2D0FF49A" w14:textId="77777777" w:rsidR="004C3228" w:rsidRPr="00291D1D" w:rsidRDefault="004C3228" w:rsidP="00522E6C">
                          <w:pPr>
                            <w:pStyle w:val="Header"/>
                            <w:jc w:val="right"/>
                            <w:rPr>
                              <w:b/>
                              <w:noProof/>
                              <w:color w:val="003975"/>
                            </w:rPr>
                          </w:pPr>
                        </w:p>
                        <w:p w14:paraId="582783EC" w14:textId="1B737340" w:rsidR="004C3228" w:rsidRPr="00291D1D" w:rsidRDefault="00A5729F" w:rsidP="00522E6C">
                          <w:pPr>
                            <w:pStyle w:val="Header"/>
                            <w:jc w:val="right"/>
                            <w:rPr>
                              <w:noProof/>
                            </w:rPr>
                          </w:pPr>
                          <w:r w:rsidRPr="00C3072B">
                            <w:rPr>
                              <w:rFonts w:ascii="Lato Regular" w:hAnsi="Lato Regular" w:cs="Calibri"/>
                              <w:color w:val="333333"/>
                            </w:rPr>
                            <w:t>Ashley Whitesell</w:t>
                          </w:r>
                          <w:r w:rsidRPr="00C3072B">
                            <w:rPr>
                              <w:rFonts w:ascii="Lato Regular" w:hAnsi="Lato Regular" w:cs="Calibri"/>
                              <w:color w:val="333333"/>
                            </w:rPr>
                            <w:br/>
                          </w:r>
                        </w:p>
                      </w:tc>
                    </w:tr>
                    <w:tr w:rsidR="004C3228" w:rsidRPr="00291D1D" w14:paraId="56C52E65" w14:textId="77777777" w:rsidTr="00EF18B6">
                      <w:trPr>
                        <w:trHeight w:val="984"/>
                      </w:trPr>
                      <w:tc>
                        <w:tcPr>
                          <w:tcW w:w="2085" w:type="dxa"/>
                          <w:shd w:val="clear" w:color="auto" w:fill="auto"/>
                        </w:tcPr>
                        <w:p w14:paraId="449BE2EB" w14:textId="77777777" w:rsidR="004C3228" w:rsidRPr="00291D1D" w:rsidRDefault="004C3228" w:rsidP="00522E6C">
                          <w:pPr>
                            <w:pStyle w:val="Header"/>
                            <w:jc w:val="right"/>
                            <w:rPr>
                              <w:b/>
                              <w:noProof/>
                              <w:color w:val="003975"/>
                            </w:rPr>
                          </w:pPr>
                          <w:r w:rsidRPr="00291D1D">
                            <w:rPr>
                              <w:b/>
                              <w:noProof/>
                              <w:color w:val="003975"/>
                            </w:rPr>
                            <w:t>HOSPITAL NAME</w:t>
                          </w:r>
                        </w:p>
                        <w:p w14:paraId="2B5D2704" w14:textId="77777777" w:rsidR="004C3228" w:rsidRPr="00291D1D" w:rsidRDefault="004C3228" w:rsidP="00522E6C">
                          <w:pPr>
                            <w:pStyle w:val="Header"/>
                            <w:jc w:val="right"/>
                            <w:rPr>
                              <w:noProof/>
                              <w:color w:val="E09010"/>
                            </w:rPr>
                          </w:pPr>
                        </w:p>
                        <w:p w14:paraId="2FAE8F88" w14:textId="5E52326E" w:rsidR="004C3228" w:rsidRPr="00291D1D" w:rsidRDefault="00A5729F" w:rsidP="00522E6C">
                          <w:pPr>
                            <w:pStyle w:val="Header"/>
                            <w:jc w:val="right"/>
                            <w:rPr>
                              <w:noProof/>
                            </w:rPr>
                          </w:pPr>
                          <w:r w:rsidRPr="00C3072B">
                            <w:rPr>
                              <w:rFonts w:ascii="Lato Regular" w:hAnsi="Lato Regular" w:cs="Calibri"/>
                              <w:color w:val="333333"/>
                            </w:rPr>
                            <w:t xml:space="preserve">Dickson </w:t>
                          </w:r>
                          <w:r>
                            <w:rPr>
                              <w:rFonts w:ascii="Lato Regular" w:hAnsi="Lato Regular" w:cs="Calibri"/>
                              <w:color w:val="333333"/>
                            </w:rPr>
                            <w:t xml:space="preserve">AC </w:t>
                          </w:r>
                        </w:p>
                      </w:tc>
                    </w:tr>
                    <w:tr w:rsidR="004C3228" w:rsidRPr="00291D1D" w14:paraId="298C17DF" w14:textId="77777777" w:rsidTr="00EF18B6">
                      <w:trPr>
                        <w:trHeight w:val="984"/>
                      </w:trPr>
                      <w:tc>
                        <w:tcPr>
                          <w:tcW w:w="2085" w:type="dxa"/>
                          <w:shd w:val="clear" w:color="auto" w:fill="auto"/>
                        </w:tcPr>
                        <w:p w14:paraId="6591B84C" w14:textId="77777777" w:rsidR="004C3228" w:rsidRPr="00291D1D" w:rsidRDefault="004C3228" w:rsidP="00522E6C">
                          <w:pPr>
                            <w:pStyle w:val="Header"/>
                            <w:jc w:val="right"/>
                            <w:rPr>
                              <w:b/>
                              <w:noProof/>
                              <w:color w:val="003975"/>
                            </w:rPr>
                          </w:pPr>
                          <w:r w:rsidRPr="00291D1D">
                            <w:rPr>
                              <w:b/>
                              <w:noProof/>
                              <w:color w:val="003975"/>
                            </w:rPr>
                            <w:t>REFERRING VET</w:t>
                          </w:r>
                        </w:p>
                        <w:p w14:paraId="2258331F" w14:textId="77777777" w:rsidR="004C3228" w:rsidRPr="00291D1D" w:rsidRDefault="004C3228" w:rsidP="00522E6C">
                          <w:pPr>
                            <w:pStyle w:val="Header"/>
                            <w:jc w:val="right"/>
                            <w:rPr>
                              <w:noProof/>
                              <w:color w:val="E09010"/>
                            </w:rPr>
                          </w:pPr>
                        </w:p>
                        <w:p w14:paraId="2CADFB3D" w14:textId="7EA61334" w:rsidR="004C3228" w:rsidRPr="00291D1D" w:rsidRDefault="00A5729F" w:rsidP="00522E6C">
                          <w:pPr>
                            <w:pStyle w:val="Header"/>
                            <w:jc w:val="right"/>
                            <w:rPr>
                              <w:noProof/>
                              <w:color w:val="808080"/>
                            </w:rPr>
                          </w:pPr>
                          <w:r w:rsidRPr="00C3072B">
                            <w:rPr>
                              <w:rFonts w:ascii="Lato Regular" w:hAnsi="Lato Regular" w:cs="Calibri"/>
                              <w:color w:val="333333"/>
                            </w:rPr>
                            <w:t>Ashley Whitesell</w:t>
                          </w:r>
                          <w:r w:rsidRPr="00C3072B">
                            <w:rPr>
                              <w:rFonts w:ascii="Lato Regular" w:hAnsi="Lato Regular" w:cs="Calibri"/>
                              <w:color w:val="333333"/>
                            </w:rPr>
                            <w:br/>
                          </w:r>
                        </w:p>
                      </w:tc>
                    </w:tr>
                    <w:tr w:rsidR="004C3228" w:rsidRPr="00291D1D" w14:paraId="44B5AD83" w14:textId="77777777" w:rsidTr="00EF18B6">
                      <w:trPr>
                        <w:trHeight w:val="865"/>
                      </w:trPr>
                      <w:tc>
                        <w:tcPr>
                          <w:tcW w:w="2085" w:type="dxa"/>
                          <w:shd w:val="clear" w:color="auto" w:fill="auto"/>
                        </w:tcPr>
                        <w:p w14:paraId="7E7C8F23" w14:textId="77777777" w:rsidR="004C3228" w:rsidRPr="00291D1D" w:rsidRDefault="004C3228" w:rsidP="00522E6C">
                          <w:pPr>
                            <w:pStyle w:val="Header"/>
                            <w:jc w:val="right"/>
                            <w:rPr>
                              <w:b/>
                              <w:noProof/>
                              <w:color w:val="003975"/>
                            </w:rPr>
                          </w:pPr>
                          <w:r w:rsidRPr="00291D1D">
                            <w:rPr>
                              <w:b/>
                              <w:noProof/>
                              <w:color w:val="003975"/>
                            </w:rPr>
                            <w:t>INVOICE</w:t>
                          </w:r>
                        </w:p>
                        <w:p w14:paraId="0B8C3CB6" w14:textId="77777777" w:rsidR="004C3228" w:rsidRPr="00291D1D" w:rsidRDefault="004C3228" w:rsidP="00522E6C">
                          <w:pPr>
                            <w:pStyle w:val="Header"/>
                            <w:jc w:val="right"/>
                            <w:rPr>
                              <w:noProof/>
                              <w:color w:val="E09010"/>
                            </w:rPr>
                          </w:pPr>
                        </w:p>
                        <w:p w14:paraId="1E01C37F" w14:textId="5AA2901E" w:rsidR="004C3228" w:rsidRPr="00291D1D" w:rsidRDefault="00A5729F" w:rsidP="00522E6C">
                          <w:pPr>
                            <w:pStyle w:val="Header"/>
                            <w:jc w:val="right"/>
                            <w:rPr>
                              <w:noProof/>
                            </w:rPr>
                          </w:pPr>
                          <w:r w:rsidRPr="00C3072B">
                            <w:rPr>
                              <w:rFonts w:ascii="Lato Regular" w:hAnsi="Lato Regular" w:cs="Calibri"/>
                              <w:color w:val="333333"/>
                            </w:rPr>
                            <w:t>14057</w:t>
                          </w:r>
                        </w:p>
                      </w:tc>
                    </w:tr>
                    <w:tr w:rsidR="004C3228" w:rsidRPr="00291D1D" w14:paraId="5C40AFA2" w14:textId="77777777" w:rsidTr="00EF18B6">
                      <w:trPr>
                        <w:trHeight w:val="984"/>
                      </w:trPr>
                      <w:tc>
                        <w:tcPr>
                          <w:tcW w:w="2085" w:type="dxa"/>
                          <w:shd w:val="clear" w:color="auto" w:fill="auto"/>
                        </w:tcPr>
                        <w:p w14:paraId="08CE5448" w14:textId="77777777" w:rsidR="004C3228" w:rsidRPr="00291D1D" w:rsidRDefault="004C3228" w:rsidP="00522E6C">
                          <w:pPr>
                            <w:pStyle w:val="Header"/>
                            <w:jc w:val="right"/>
                            <w:rPr>
                              <w:b/>
                              <w:noProof/>
                              <w:color w:val="003975"/>
                            </w:rPr>
                          </w:pPr>
                          <w:r w:rsidRPr="00291D1D">
                            <w:rPr>
                              <w:b/>
                              <w:noProof/>
                              <w:color w:val="003975"/>
                            </w:rPr>
                            <w:t>DATE</w:t>
                          </w:r>
                        </w:p>
                        <w:p w14:paraId="6E8411E4" w14:textId="77777777" w:rsidR="004C3228" w:rsidRPr="00291D1D" w:rsidRDefault="004C3228" w:rsidP="00522E6C">
                          <w:pPr>
                            <w:pStyle w:val="Header"/>
                            <w:jc w:val="right"/>
                            <w:rPr>
                              <w:noProof/>
                              <w:color w:val="E09010"/>
                            </w:rPr>
                          </w:pPr>
                        </w:p>
                        <w:p w14:paraId="5BAF3975" w14:textId="5853CEF1" w:rsidR="004C3228" w:rsidRPr="00291D1D" w:rsidRDefault="00A5729F" w:rsidP="00522E6C">
                          <w:pPr>
                            <w:pStyle w:val="Header"/>
                            <w:jc w:val="right"/>
                            <w:rPr>
                              <w:noProof/>
                            </w:rPr>
                          </w:pPr>
                          <w:r>
                            <w:rPr>
                              <w:noProof/>
                            </w:rPr>
                            <w:t>8.11</w:t>
                          </w:r>
                          <w:r w:rsidR="004C3228" w:rsidRPr="00291D1D">
                            <w:rPr>
                              <w:noProof/>
                            </w:rPr>
                            <w:t>.23</w:t>
                          </w:r>
                        </w:p>
                        <w:p w14:paraId="6C3C316A" w14:textId="77777777" w:rsidR="004C3228" w:rsidRPr="00291D1D" w:rsidRDefault="004C3228" w:rsidP="00522E6C">
                          <w:pPr>
                            <w:pStyle w:val="Header"/>
                            <w:jc w:val="right"/>
                            <w:rPr>
                              <w:noProof/>
                              <w:color w:val="808080"/>
                            </w:rPr>
                          </w:pPr>
                        </w:p>
                      </w:tc>
                    </w:tr>
                  </w:tbl>
                  <w:p w14:paraId="389ECB12" w14:textId="77777777" w:rsidR="004C3228" w:rsidRPr="00291D1D" w:rsidRDefault="004C3228" w:rsidP="004C3228"/>
                  <w:p w14:paraId="3EE136A0" w14:textId="77777777" w:rsidR="004C3228" w:rsidRPr="00291D1D" w:rsidRDefault="004C3228" w:rsidP="004C3228"/>
                  <w:p w14:paraId="60F95DBB" w14:textId="77777777" w:rsidR="004C3228" w:rsidRPr="00291D1D" w:rsidRDefault="004C3228" w:rsidP="004C3228"/>
                  <w:p w14:paraId="598DC552" w14:textId="77777777" w:rsidR="004C3228" w:rsidRPr="00291D1D" w:rsidRDefault="004C3228" w:rsidP="004C3228"/>
                </w:txbxContent>
              </v:textbox>
              <w10:wrap type="through" anchorx="page" anchory="page"/>
            </v:shape>
          </w:pict>
        </mc:Fallback>
      </mc:AlternateContent>
    </w:r>
    <w:r w:rsidRPr="00F9084E">
      <w:rPr>
        <w:rFonts w:cstheme="majorHAnsi"/>
        <w:noProof/>
      </w:rPr>
      <w:drawing>
        <wp:anchor distT="0" distB="0" distL="114300" distR="114300" simplePos="0" relativeHeight="251663360" behindDoc="0" locked="0" layoutInCell="1" allowOverlap="1" wp14:anchorId="0A382FAB" wp14:editId="28895E6E">
          <wp:simplePos x="0" y="0"/>
          <wp:positionH relativeFrom="page">
            <wp:posOffset>623375</wp:posOffset>
          </wp:positionH>
          <wp:positionV relativeFrom="page">
            <wp:posOffset>457444</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1274352005" name="Picture 1274352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27E56" w14:textId="77777777" w:rsidR="006C570E" w:rsidRPr="00F9084E" w:rsidRDefault="006C570E">
    <w:pPr>
      <w:pStyle w:val="Header"/>
      <w:rPr>
        <w:rFonts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2CF0" w14:textId="77777777" w:rsidR="00AA6F00" w:rsidRDefault="00AF4EBC">
    <w:pPr>
      <w:pStyle w:val="Header"/>
    </w:pPr>
    <w:r>
      <w:rPr>
        <w:noProof/>
      </w:rPr>
      <mc:AlternateContent>
        <mc:Choice Requires="wps">
          <w:drawing>
            <wp:anchor distT="0" distB="0" distL="114300" distR="114300" simplePos="0" relativeHeight="251661312" behindDoc="0" locked="0" layoutInCell="1" allowOverlap="1" wp14:anchorId="4671E2A5" wp14:editId="573F2C1D">
              <wp:simplePos x="0" y="0"/>
              <wp:positionH relativeFrom="page">
                <wp:posOffset>131974</wp:posOffset>
              </wp:positionH>
              <wp:positionV relativeFrom="page">
                <wp:posOffset>1786379</wp:posOffset>
              </wp:positionV>
              <wp:extent cx="1475295" cy="8834120"/>
              <wp:effectExtent l="0" t="0" r="0" b="5080"/>
              <wp:wrapThrough wrapText="bothSides">
                <wp:wrapPolygon edited="0">
                  <wp:start x="558" y="0"/>
                  <wp:lineTo x="558" y="21581"/>
                  <wp:lineTo x="20828" y="21581"/>
                  <wp:lineTo x="20828" y="0"/>
                  <wp:lineTo x="558"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5295" cy="883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522E6C" w:rsidRPr="006B22B9" w14:paraId="371DF028" w14:textId="77777777" w:rsidTr="00EF18B6">
                            <w:trPr>
                              <w:trHeight w:val="984"/>
                            </w:trPr>
                            <w:tc>
                              <w:tcPr>
                                <w:tcW w:w="2085" w:type="dxa"/>
                                <w:shd w:val="clear" w:color="auto" w:fill="auto"/>
                              </w:tcPr>
                              <w:p w14:paraId="0B35524C" w14:textId="77777777" w:rsidR="00522E6C" w:rsidRPr="006B22B9" w:rsidRDefault="00522E6C" w:rsidP="00522E6C">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17A2EF79" w14:textId="77777777" w:rsidR="00522E6C" w:rsidRPr="006B22B9" w:rsidRDefault="00522E6C" w:rsidP="00522E6C">
                                <w:pPr>
                                  <w:pStyle w:val="Header"/>
                                  <w:tabs>
                                    <w:tab w:val="left" w:pos="630"/>
                                  </w:tabs>
                                  <w:jc w:val="right"/>
                                  <w:rPr>
                                    <w:rFonts w:ascii="Lato Regular" w:hAnsi="Lato Regular"/>
                                    <w:noProof/>
                                    <w:color w:val="E09010"/>
                                    <w:sz w:val="18"/>
                                    <w:szCs w:val="18"/>
                                  </w:rPr>
                                </w:pPr>
                              </w:p>
                              <w:p w14:paraId="60C9C1D5" w14:textId="77777777" w:rsidR="00522E6C" w:rsidRPr="006B22B9" w:rsidRDefault="00522E6C" w:rsidP="00522E6C">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__</w:t>
                                </w:r>
                              </w:p>
                            </w:tc>
                          </w:tr>
                          <w:tr w:rsidR="00522E6C" w:rsidRPr="006B22B9" w14:paraId="199B010D" w14:textId="77777777" w:rsidTr="00EF18B6">
                            <w:trPr>
                              <w:trHeight w:val="984"/>
                            </w:trPr>
                            <w:tc>
                              <w:tcPr>
                                <w:tcW w:w="2085" w:type="dxa"/>
                                <w:shd w:val="clear" w:color="auto" w:fill="auto"/>
                              </w:tcPr>
                              <w:p w14:paraId="1292F7F7"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2B3F7282" w14:textId="77777777" w:rsidR="00522E6C" w:rsidRPr="006B22B9" w:rsidRDefault="00522E6C" w:rsidP="00522E6C">
                                <w:pPr>
                                  <w:pStyle w:val="Header"/>
                                  <w:jc w:val="right"/>
                                  <w:rPr>
                                    <w:rFonts w:ascii="Lato Regular" w:hAnsi="Lato Regular"/>
                                    <w:noProof/>
                                    <w:color w:val="E09010"/>
                                    <w:sz w:val="18"/>
                                    <w:szCs w:val="18"/>
                                  </w:rPr>
                                </w:pPr>
                              </w:p>
                              <w:p w14:paraId="3C18AC69" w14:textId="17BA4641" w:rsidR="00522E6C" w:rsidRPr="006B22B9" w:rsidRDefault="00401C39" w:rsidP="00522E6C">
                                <w:pPr>
                                  <w:pStyle w:val="Header"/>
                                  <w:jc w:val="right"/>
                                  <w:rPr>
                                    <w:rFonts w:ascii="Lato Regular" w:hAnsi="Lato Regular"/>
                                    <w:noProof/>
                                    <w:sz w:val="18"/>
                                    <w:szCs w:val="18"/>
                                  </w:rPr>
                                </w:pPr>
                                <w:r>
                                  <w:rPr>
                                    <w:rFonts w:ascii="Lato Regular" w:hAnsi="Lato Regular"/>
                                    <w:noProof/>
                                    <w:sz w:val="18"/>
                                    <w:szCs w:val="18"/>
                                  </w:rPr>
                                  <w:t>Canine</w:t>
                                </w:r>
                              </w:p>
                            </w:tc>
                          </w:tr>
                          <w:tr w:rsidR="00522E6C" w:rsidRPr="006B22B9" w14:paraId="6FAC4009" w14:textId="77777777" w:rsidTr="00EF18B6">
                            <w:trPr>
                              <w:trHeight w:val="984"/>
                            </w:trPr>
                            <w:tc>
                              <w:tcPr>
                                <w:tcW w:w="2085" w:type="dxa"/>
                                <w:shd w:val="clear" w:color="auto" w:fill="auto"/>
                              </w:tcPr>
                              <w:p w14:paraId="6A841F72"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9B73C71" w14:textId="77777777" w:rsidR="00522E6C" w:rsidRPr="006B22B9" w:rsidRDefault="00522E6C" w:rsidP="00522E6C">
                                <w:pPr>
                                  <w:pStyle w:val="Header"/>
                                  <w:jc w:val="right"/>
                                  <w:rPr>
                                    <w:rFonts w:ascii="Lato Regular" w:hAnsi="Lato Regular"/>
                                    <w:noProof/>
                                    <w:color w:val="E09010"/>
                                    <w:sz w:val="18"/>
                                    <w:szCs w:val="18"/>
                                  </w:rPr>
                                </w:pPr>
                              </w:p>
                              <w:p w14:paraId="3596A7B3" w14:textId="26CFB3D5" w:rsidR="00522E6C" w:rsidRPr="006B22B9" w:rsidRDefault="00401C39"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2256D59A" w14:textId="77777777" w:rsidTr="00EF18B6">
                            <w:trPr>
                              <w:trHeight w:val="984"/>
                            </w:trPr>
                            <w:tc>
                              <w:tcPr>
                                <w:tcW w:w="2085" w:type="dxa"/>
                                <w:shd w:val="clear" w:color="auto" w:fill="auto"/>
                              </w:tcPr>
                              <w:p w14:paraId="3E219A72"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2A2EE6F3" w14:textId="77777777" w:rsidR="00522E6C" w:rsidRPr="006B22B9" w:rsidRDefault="00522E6C" w:rsidP="00522E6C">
                                <w:pPr>
                                  <w:pStyle w:val="Header"/>
                                  <w:jc w:val="right"/>
                                  <w:rPr>
                                    <w:rFonts w:ascii="Lato Regular" w:hAnsi="Lato Regular"/>
                                    <w:noProof/>
                                    <w:color w:val="E09010"/>
                                    <w:sz w:val="18"/>
                                    <w:szCs w:val="18"/>
                                  </w:rPr>
                                </w:pPr>
                              </w:p>
                              <w:p w14:paraId="645EC274"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3E5CC334" w14:textId="77777777" w:rsidTr="00EF18B6">
                            <w:trPr>
                              <w:trHeight w:val="984"/>
                            </w:trPr>
                            <w:tc>
                              <w:tcPr>
                                <w:tcW w:w="2085" w:type="dxa"/>
                                <w:shd w:val="clear" w:color="auto" w:fill="auto"/>
                              </w:tcPr>
                              <w:p w14:paraId="784D3947" w14:textId="77777777" w:rsidR="00522E6C" w:rsidRPr="006B22B9" w:rsidRDefault="00522E6C" w:rsidP="00522E6C">
                                <w:pPr>
                                  <w:jc w:val="right"/>
                                  <w:rPr>
                                    <w:rFonts w:ascii="Lato Regular" w:hAnsi="Lato Regular"/>
                                    <w:b/>
                                    <w:color w:val="003975"/>
                                    <w:sz w:val="18"/>
                                    <w:szCs w:val="18"/>
                                  </w:rPr>
                                </w:pPr>
                                <w:r w:rsidRPr="006B22B9">
                                  <w:rPr>
                                    <w:rFonts w:ascii="Lato Regular" w:hAnsi="Lato Regular"/>
                                    <w:b/>
                                    <w:color w:val="003975"/>
                                    <w:sz w:val="18"/>
                                    <w:szCs w:val="18"/>
                                  </w:rPr>
                                  <w:t>AGE</w:t>
                                </w:r>
                              </w:p>
                              <w:p w14:paraId="459B4BCF" w14:textId="77777777" w:rsidR="00522E6C" w:rsidRDefault="00522E6C" w:rsidP="00522E6C">
                                <w:pPr>
                                  <w:jc w:val="right"/>
                                  <w:rPr>
                                    <w:rFonts w:ascii="Lato Regular" w:hAnsi="Lato Regular"/>
                                    <w:sz w:val="18"/>
                                    <w:szCs w:val="18"/>
                                  </w:rPr>
                                </w:pPr>
                              </w:p>
                              <w:p w14:paraId="71B81724" w14:textId="77777777" w:rsidR="00522E6C" w:rsidRPr="006B22B9" w:rsidRDefault="00522E6C" w:rsidP="00522E6C">
                                <w:pPr>
                                  <w:jc w:val="right"/>
                                  <w:rPr>
                                    <w:rFonts w:ascii="Lato Regular" w:hAnsi="Lato Regular"/>
                                    <w:sz w:val="18"/>
                                    <w:szCs w:val="18"/>
                                  </w:rPr>
                                </w:pPr>
                                <w:r>
                                  <w:rPr>
                                    <w:rFonts w:ascii="Lato Regular" w:hAnsi="Lato Regular"/>
                                    <w:sz w:val="18"/>
                                    <w:szCs w:val="18"/>
                                  </w:rPr>
                                  <w:t xml:space="preserve"> years</w:t>
                                </w:r>
                              </w:p>
                            </w:tc>
                          </w:tr>
                          <w:tr w:rsidR="00522E6C" w:rsidRPr="006B22B9" w14:paraId="5183B15A" w14:textId="77777777" w:rsidTr="00EF18B6">
                            <w:trPr>
                              <w:trHeight w:val="984"/>
                            </w:trPr>
                            <w:tc>
                              <w:tcPr>
                                <w:tcW w:w="2085" w:type="dxa"/>
                                <w:shd w:val="clear" w:color="auto" w:fill="auto"/>
                              </w:tcPr>
                              <w:p w14:paraId="07B976F0" w14:textId="77777777" w:rsidR="00522E6C" w:rsidRPr="006B22B9" w:rsidRDefault="00522E6C" w:rsidP="00522E6C">
                                <w:pPr>
                                  <w:jc w:val="right"/>
                                  <w:rPr>
                                    <w:rFonts w:ascii="Lato Regular" w:hAnsi="Lato Regular"/>
                                    <w:b/>
                                    <w:color w:val="003975"/>
                                    <w:sz w:val="18"/>
                                    <w:szCs w:val="18"/>
                                  </w:rPr>
                                </w:pPr>
                                <w:r w:rsidRPr="006B22B9">
                                  <w:rPr>
                                    <w:rFonts w:ascii="Lato Regular" w:hAnsi="Lato Regular"/>
                                    <w:b/>
                                    <w:color w:val="003975"/>
                                    <w:sz w:val="18"/>
                                    <w:szCs w:val="18"/>
                                  </w:rPr>
                                  <w:t>WEIGHT</w:t>
                                </w:r>
                              </w:p>
                              <w:p w14:paraId="71148EE1" w14:textId="77777777" w:rsidR="00522E6C" w:rsidRDefault="00522E6C" w:rsidP="00522E6C">
                                <w:pPr>
                                  <w:jc w:val="right"/>
                                  <w:rPr>
                                    <w:rFonts w:ascii="Lato Regular" w:hAnsi="Lato Regular"/>
                                    <w:noProof/>
                                    <w:sz w:val="18"/>
                                    <w:szCs w:val="18"/>
                                  </w:rPr>
                                </w:pPr>
                              </w:p>
                              <w:p w14:paraId="3CBA48B2" w14:textId="77777777" w:rsidR="00522E6C" w:rsidRPr="006B22B9" w:rsidRDefault="00522E6C" w:rsidP="00522E6C">
                                <w:pPr>
                                  <w:jc w:val="right"/>
                                  <w:rPr>
                                    <w:rFonts w:ascii="Lato Regular" w:hAnsi="Lato Regular"/>
                                    <w:sz w:val="18"/>
                                    <w:szCs w:val="18"/>
                                  </w:rPr>
                                </w:pPr>
                                <w:r>
                                  <w:rPr>
                                    <w:rFonts w:ascii="Lato Regular" w:hAnsi="Lato Regular"/>
                                    <w:noProof/>
                                    <w:sz w:val="18"/>
                                    <w:szCs w:val="18"/>
                                  </w:rPr>
                                  <w:t>lbs</w:t>
                                </w:r>
                              </w:p>
                            </w:tc>
                          </w:tr>
                          <w:tr w:rsidR="00522E6C" w:rsidRPr="006B22B9" w14:paraId="4C8BA509" w14:textId="77777777" w:rsidTr="00EF18B6">
                            <w:trPr>
                              <w:trHeight w:val="984"/>
                            </w:trPr>
                            <w:tc>
                              <w:tcPr>
                                <w:tcW w:w="2085" w:type="dxa"/>
                                <w:shd w:val="clear" w:color="auto" w:fill="auto"/>
                              </w:tcPr>
                              <w:p w14:paraId="4437979F"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23C08502" w14:textId="77777777" w:rsidR="00522E6C" w:rsidRPr="006B22B9" w:rsidRDefault="00522E6C" w:rsidP="00522E6C">
                                <w:pPr>
                                  <w:pStyle w:val="Header"/>
                                  <w:jc w:val="right"/>
                                  <w:rPr>
                                    <w:rFonts w:ascii="Lato Regular" w:hAnsi="Lato Regular"/>
                                    <w:noProof/>
                                    <w:color w:val="E09010"/>
                                    <w:sz w:val="18"/>
                                    <w:szCs w:val="18"/>
                                  </w:rPr>
                                </w:pPr>
                              </w:p>
                              <w:p w14:paraId="2BBB53D4" w14:textId="3071DF00" w:rsidR="00522E6C" w:rsidRPr="00910567" w:rsidRDefault="006C570E" w:rsidP="00522E6C">
                                <w:pPr>
                                  <w:jc w:val="right"/>
                                  <w:rPr>
                                    <w:rFonts w:ascii="Lato Regular" w:hAnsi="Lato Regular"/>
                                    <w:sz w:val="18"/>
                                    <w:szCs w:val="18"/>
                                  </w:rPr>
                                </w:pPr>
                                <w:r>
                                  <w:rPr>
                                    <w:rFonts w:ascii="Lato Regular" w:hAnsi="Lato Regular"/>
                                    <w:noProof/>
                                    <w:sz w:val="18"/>
                                    <w:szCs w:val="18"/>
                                  </w:rPr>
                                  <w:t>__</w:t>
                                </w:r>
                              </w:p>
                            </w:tc>
                          </w:tr>
                          <w:tr w:rsidR="00522E6C" w:rsidRPr="006B22B9" w14:paraId="34BB77DF" w14:textId="77777777" w:rsidTr="00EF18B6">
                            <w:trPr>
                              <w:trHeight w:val="984"/>
                            </w:trPr>
                            <w:tc>
                              <w:tcPr>
                                <w:tcW w:w="2085" w:type="dxa"/>
                                <w:shd w:val="clear" w:color="auto" w:fill="auto"/>
                              </w:tcPr>
                              <w:p w14:paraId="24472CE1"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99168B6" w14:textId="77777777" w:rsidR="00522E6C" w:rsidRPr="006B22B9" w:rsidRDefault="00522E6C" w:rsidP="00522E6C">
                                <w:pPr>
                                  <w:pStyle w:val="Header"/>
                                  <w:jc w:val="right"/>
                                  <w:rPr>
                                    <w:rFonts w:ascii="Lato Regular" w:hAnsi="Lato Regular"/>
                                    <w:b/>
                                    <w:noProof/>
                                    <w:color w:val="003975"/>
                                    <w:sz w:val="18"/>
                                    <w:szCs w:val="18"/>
                                  </w:rPr>
                                </w:pPr>
                              </w:p>
                              <w:p w14:paraId="3A6AF811" w14:textId="77777777" w:rsidR="00522E6C" w:rsidRPr="003720C3"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2014CFDC" w14:textId="77777777" w:rsidTr="00EF18B6">
                            <w:trPr>
                              <w:trHeight w:val="984"/>
                            </w:trPr>
                            <w:tc>
                              <w:tcPr>
                                <w:tcW w:w="2085" w:type="dxa"/>
                                <w:shd w:val="clear" w:color="auto" w:fill="auto"/>
                              </w:tcPr>
                              <w:p w14:paraId="16F27BBC"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F8186FA" w14:textId="77777777" w:rsidR="00522E6C" w:rsidRPr="006B22B9" w:rsidRDefault="00522E6C" w:rsidP="00522E6C">
                                <w:pPr>
                                  <w:pStyle w:val="Header"/>
                                  <w:jc w:val="right"/>
                                  <w:rPr>
                                    <w:rFonts w:ascii="Lato Regular" w:hAnsi="Lato Regular"/>
                                    <w:noProof/>
                                    <w:color w:val="E09010"/>
                                    <w:sz w:val="18"/>
                                    <w:szCs w:val="18"/>
                                  </w:rPr>
                                </w:pPr>
                              </w:p>
                              <w:p w14:paraId="5724210D"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552C7841" w14:textId="77777777" w:rsidTr="00EF18B6">
                            <w:trPr>
                              <w:trHeight w:val="984"/>
                            </w:trPr>
                            <w:tc>
                              <w:tcPr>
                                <w:tcW w:w="2085" w:type="dxa"/>
                                <w:shd w:val="clear" w:color="auto" w:fill="auto"/>
                              </w:tcPr>
                              <w:p w14:paraId="5976E01F"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4080DDC1" w14:textId="77777777" w:rsidR="00522E6C" w:rsidRPr="006B22B9" w:rsidRDefault="00522E6C" w:rsidP="00522E6C">
                                <w:pPr>
                                  <w:pStyle w:val="Header"/>
                                  <w:jc w:val="right"/>
                                  <w:rPr>
                                    <w:rFonts w:ascii="Lato Regular" w:hAnsi="Lato Regular"/>
                                    <w:noProof/>
                                    <w:color w:val="E09010"/>
                                    <w:sz w:val="18"/>
                                    <w:szCs w:val="18"/>
                                  </w:rPr>
                                </w:pPr>
                              </w:p>
                              <w:p w14:paraId="2AC7FC72" w14:textId="77777777" w:rsidR="00522E6C" w:rsidRPr="006B22B9" w:rsidRDefault="00522E6C" w:rsidP="00522E6C">
                                <w:pPr>
                                  <w:pStyle w:val="Header"/>
                                  <w:jc w:val="right"/>
                                  <w:rPr>
                                    <w:rFonts w:ascii="Lato Regular" w:hAnsi="Lato Regular"/>
                                    <w:noProof/>
                                    <w:color w:val="808080"/>
                                    <w:sz w:val="18"/>
                                    <w:szCs w:val="18"/>
                                  </w:rPr>
                                </w:pPr>
                                <w:r>
                                  <w:rPr>
                                    <w:rFonts w:ascii="Lato Regular" w:hAnsi="Lato Regular"/>
                                    <w:noProof/>
                                    <w:sz w:val="18"/>
                                    <w:szCs w:val="18"/>
                                  </w:rPr>
                                  <w:t>__</w:t>
                                </w:r>
                                <w:r w:rsidRPr="006B22B9">
                                  <w:rPr>
                                    <w:rFonts w:ascii="Lato Regular" w:hAnsi="Lato Regular"/>
                                    <w:noProof/>
                                    <w:color w:val="808080"/>
                                    <w:sz w:val="18"/>
                                    <w:szCs w:val="18"/>
                                  </w:rPr>
                                  <w:t xml:space="preserve"> </w:t>
                                </w:r>
                              </w:p>
                            </w:tc>
                          </w:tr>
                          <w:tr w:rsidR="00522E6C" w:rsidRPr="006B22B9" w14:paraId="26BA6F02" w14:textId="77777777" w:rsidTr="00EF18B6">
                            <w:trPr>
                              <w:trHeight w:val="865"/>
                            </w:trPr>
                            <w:tc>
                              <w:tcPr>
                                <w:tcW w:w="2085" w:type="dxa"/>
                                <w:shd w:val="clear" w:color="auto" w:fill="auto"/>
                              </w:tcPr>
                              <w:p w14:paraId="260E4376"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0C3EC449" w14:textId="77777777" w:rsidR="00522E6C" w:rsidRPr="006B22B9" w:rsidRDefault="00522E6C" w:rsidP="00522E6C">
                                <w:pPr>
                                  <w:pStyle w:val="Header"/>
                                  <w:jc w:val="right"/>
                                  <w:rPr>
                                    <w:rFonts w:ascii="Lato Regular" w:hAnsi="Lato Regular"/>
                                    <w:noProof/>
                                    <w:color w:val="E09010"/>
                                    <w:sz w:val="18"/>
                                    <w:szCs w:val="18"/>
                                  </w:rPr>
                                </w:pPr>
                              </w:p>
                              <w:p w14:paraId="5EFCE3C2" w14:textId="77777777" w:rsidR="00522E6C" w:rsidRPr="004D69F3"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49382866" w14:textId="77777777" w:rsidTr="00EF18B6">
                            <w:trPr>
                              <w:trHeight w:val="984"/>
                            </w:trPr>
                            <w:tc>
                              <w:tcPr>
                                <w:tcW w:w="2085" w:type="dxa"/>
                                <w:shd w:val="clear" w:color="auto" w:fill="auto"/>
                              </w:tcPr>
                              <w:p w14:paraId="594157EC"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3AD6DB6A" w14:textId="77777777" w:rsidR="00522E6C" w:rsidRPr="006B22B9" w:rsidRDefault="00522E6C" w:rsidP="00522E6C">
                                <w:pPr>
                                  <w:pStyle w:val="Header"/>
                                  <w:jc w:val="right"/>
                                  <w:rPr>
                                    <w:rFonts w:ascii="Lato Regular" w:hAnsi="Lato Regular"/>
                                    <w:noProof/>
                                    <w:color w:val="E09010"/>
                                    <w:sz w:val="18"/>
                                    <w:szCs w:val="18"/>
                                  </w:rPr>
                                </w:pPr>
                              </w:p>
                              <w:p w14:paraId="5FAC53D0"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.23</w:t>
                                </w:r>
                              </w:p>
                              <w:p w14:paraId="71183863" w14:textId="77777777" w:rsidR="00522E6C" w:rsidRPr="006B22B9" w:rsidRDefault="00522E6C" w:rsidP="00522E6C">
                                <w:pPr>
                                  <w:pStyle w:val="Header"/>
                                  <w:jc w:val="right"/>
                                  <w:rPr>
                                    <w:rFonts w:ascii="Lato Regular" w:hAnsi="Lato Regular"/>
                                    <w:noProof/>
                                    <w:color w:val="808080"/>
                                    <w:sz w:val="18"/>
                                    <w:szCs w:val="18"/>
                                  </w:rPr>
                                </w:pPr>
                              </w:p>
                            </w:tc>
                          </w:tr>
                        </w:tbl>
                        <w:p w14:paraId="0A72A368" w14:textId="77777777" w:rsidR="00522E6C" w:rsidRPr="00F27ED3" w:rsidRDefault="00522E6C" w:rsidP="00522E6C">
                          <w:pPr>
                            <w:rPr>
                              <w:sz w:val="20"/>
                              <w:szCs w:val="20"/>
                            </w:rPr>
                          </w:pPr>
                        </w:p>
                        <w:p w14:paraId="6AF371CB" w14:textId="77777777" w:rsidR="00522E6C" w:rsidRPr="00F27ED3" w:rsidRDefault="00522E6C" w:rsidP="00522E6C">
                          <w:pPr>
                            <w:rPr>
                              <w:sz w:val="20"/>
                              <w:szCs w:val="20"/>
                            </w:rPr>
                          </w:pPr>
                        </w:p>
                        <w:p w14:paraId="18616E9C" w14:textId="77777777" w:rsidR="00522E6C" w:rsidRPr="00F27ED3" w:rsidRDefault="00522E6C" w:rsidP="00522E6C">
                          <w:pPr>
                            <w:rPr>
                              <w:sz w:val="20"/>
                              <w:szCs w:val="20"/>
                            </w:rPr>
                          </w:pPr>
                        </w:p>
                        <w:p w14:paraId="2A4CFF2E" w14:textId="77777777" w:rsidR="00AF4EBC" w:rsidRPr="00F27ED3" w:rsidRDefault="00AF4EBC" w:rsidP="00AF4EBC">
                          <w:pPr>
                            <w:rPr>
                              <w:sz w:val="20"/>
                              <w:szCs w:val="20"/>
                            </w:rPr>
                          </w:pPr>
                        </w:p>
                      </w:txbxContent>
                    </wps:txbx>
                    <wps:bodyPr rot="0" vert="horz" wrap="square" lIns="73025" tIns="0" rIns="73025"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71E2A5" id="_x0000_t202" coordsize="21600,21600" o:spt="202" path="m,l,21600r21600,l21600,xe">
              <v:stroke joinstyle="miter"/>
              <v:path gradientshapeok="t" o:connecttype="rect"/>
            </v:shapetype>
            <v:shape id="Text Box 2" o:spid="_x0000_s1027" type="#_x0000_t202" style="position:absolute;margin-left:10.4pt;margin-top:140.65pt;width:116.15pt;height:695.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" filled="f" stroked="f">
              <v:path arrowok="t"/>
              <v:textbox style="mso-fit-shape-to-text:t"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85"/>
                    </w:tblGrid>
                    <w:tr w:rsidR="00522E6C" w:rsidRPr="006B22B9" w14:paraId="371DF028" w14:textId="77777777" w:rsidTr="00EF18B6">
                      <w:trPr>
                        <w:trHeight w:val="984"/>
                      </w:trPr>
                      <w:tc>
                        <w:tcPr>
                          <w:tcW w:w="2085" w:type="dxa"/>
                          <w:shd w:val="clear" w:color="auto" w:fill="auto"/>
                        </w:tcPr>
                        <w:p w14:paraId="0B35524C" w14:textId="77777777" w:rsidR="00522E6C" w:rsidRPr="006B22B9" w:rsidRDefault="00522E6C" w:rsidP="00522E6C">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17A2EF79" w14:textId="77777777" w:rsidR="00522E6C" w:rsidRPr="006B22B9" w:rsidRDefault="00522E6C" w:rsidP="00522E6C">
                          <w:pPr>
                            <w:pStyle w:val="Header"/>
                            <w:tabs>
                              <w:tab w:val="left" w:pos="630"/>
                            </w:tabs>
                            <w:jc w:val="right"/>
                            <w:rPr>
                              <w:rFonts w:ascii="Lato Regular" w:hAnsi="Lato Regular"/>
                              <w:noProof/>
                              <w:color w:val="E09010"/>
                              <w:sz w:val="18"/>
                              <w:szCs w:val="18"/>
                            </w:rPr>
                          </w:pPr>
                        </w:p>
                        <w:p w14:paraId="60C9C1D5" w14:textId="77777777" w:rsidR="00522E6C" w:rsidRPr="006B22B9" w:rsidRDefault="00522E6C" w:rsidP="00522E6C">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__</w:t>
                          </w:r>
                        </w:p>
                      </w:tc>
                    </w:tr>
                    <w:tr w:rsidR="00522E6C" w:rsidRPr="006B22B9" w14:paraId="199B010D" w14:textId="77777777" w:rsidTr="00EF18B6">
                      <w:trPr>
                        <w:trHeight w:val="984"/>
                      </w:trPr>
                      <w:tc>
                        <w:tcPr>
                          <w:tcW w:w="2085" w:type="dxa"/>
                          <w:shd w:val="clear" w:color="auto" w:fill="auto"/>
                        </w:tcPr>
                        <w:p w14:paraId="1292F7F7"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2B3F7282" w14:textId="77777777" w:rsidR="00522E6C" w:rsidRPr="006B22B9" w:rsidRDefault="00522E6C" w:rsidP="00522E6C">
                          <w:pPr>
                            <w:pStyle w:val="Header"/>
                            <w:jc w:val="right"/>
                            <w:rPr>
                              <w:rFonts w:ascii="Lato Regular" w:hAnsi="Lato Regular"/>
                              <w:noProof/>
                              <w:color w:val="E09010"/>
                              <w:sz w:val="18"/>
                              <w:szCs w:val="18"/>
                            </w:rPr>
                          </w:pPr>
                        </w:p>
                        <w:p w14:paraId="3C18AC69" w14:textId="17BA4641" w:rsidR="00522E6C" w:rsidRPr="006B22B9" w:rsidRDefault="00401C39" w:rsidP="00522E6C">
                          <w:pPr>
                            <w:pStyle w:val="Header"/>
                            <w:jc w:val="right"/>
                            <w:rPr>
                              <w:rFonts w:ascii="Lato Regular" w:hAnsi="Lato Regular"/>
                              <w:noProof/>
                              <w:sz w:val="18"/>
                              <w:szCs w:val="18"/>
                            </w:rPr>
                          </w:pPr>
                          <w:r>
                            <w:rPr>
                              <w:rFonts w:ascii="Lato Regular" w:hAnsi="Lato Regular"/>
                              <w:noProof/>
                              <w:sz w:val="18"/>
                              <w:szCs w:val="18"/>
                            </w:rPr>
                            <w:t>Canine</w:t>
                          </w:r>
                        </w:p>
                      </w:tc>
                    </w:tr>
                    <w:tr w:rsidR="00522E6C" w:rsidRPr="006B22B9" w14:paraId="6FAC4009" w14:textId="77777777" w:rsidTr="00EF18B6">
                      <w:trPr>
                        <w:trHeight w:val="984"/>
                      </w:trPr>
                      <w:tc>
                        <w:tcPr>
                          <w:tcW w:w="2085" w:type="dxa"/>
                          <w:shd w:val="clear" w:color="auto" w:fill="auto"/>
                        </w:tcPr>
                        <w:p w14:paraId="6A841F72"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69B73C71" w14:textId="77777777" w:rsidR="00522E6C" w:rsidRPr="006B22B9" w:rsidRDefault="00522E6C" w:rsidP="00522E6C">
                          <w:pPr>
                            <w:pStyle w:val="Header"/>
                            <w:jc w:val="right"/>
                            <w:rPr>
                              <w:rFonts w:ascii="Lato Regular" w:hAnsi="Lato Regular"/>
                              <w:noProof/>
                              <w:color w:val="E09010"/>
                              <w:sz w:val="18"/>
                              <w:szCs w:val="18"/>
                            </w:rPr>
                          </w:pPr>
                        </w:p>
                        <w:p w14:paraId="3596A7B3" w14:textId="26CFB3D5" w:rsidR="00522E6C" w:rsidRPr="006B22B9" w:rsidRDefault="00401C39"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2256D59A" w14:textId="77777777" w:rsidTr="00EF18B6">
                      <w:trPr>
                        <w:trHeight w:val="984"/>
                      </w:trPr>
                      <w:tc>
                        <w:tcPr>
                          <w:tcW w:w="2085" w:type="dxa"/>
                          <w:shd w:val="clear" w:color="auto" w:fill="auto"/>
                        </w:tcPr>
                        <w:p w14:paraId="3E219A72"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2A2EE6F3" w14:textId="77777777" w:rsidR="00522E6C" w:rsidRPr="006B22B9" w:rsidRDefault="00522E6C" w:rsidP="00522E6C">
                          <w:pPr>
                            <w:pStyle w:val="Header"/>
                            <w:jc w:val="right"/>
                            <w:rPr>
                              <w:rFonts w:ascii="Lato Regular" w:hAnsi="Lato Regular"/>
                              <w:noProof/>
                              <w:color w:val="E09010"/>
                              <w:sz w:val="18"/>
                              <w:szCs w:val="18"/>
                            </w:rPr>
                          </w:pPr>
                        </w:p>
                        <w:p w14:paraId="645EC274"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3E5CC334" w14:textId="77777777" w:rsidTr="00EF18B6">
                      <w:trPr>
                        <w:trHeight w:val="984"/>
                      </w:trPr>
                      <w:tc>
                        <w:tcPr>
                          <w:tcW w:w="2085" w:type="dxa"/>
                          <w:shd w:val="clear" w:color="auto" w:fill="auto"/>
                        </w:tcPr>
                        <w:p w14:paraId="784D3947" w14:textId="77777777" w:rsidR="00522E6C" w:rsidRPr="006B22B9" w:rsidRDefault="00522E6C" w:rsidP="00522E6C">
                          <w:pPr>
                            <w:jc w:val="right"/>
                            <w:rPr>
                              <w:rFonts w:ascii="Lato Regular" w:hAnsi="Lato Regular"/>
                              <w:b/>
                              <w:color w:val="003975"/>
                              <w:sz w:val="18"/>
                              <w:szCs w:val="18"/>
                            </w:rPr>
                          </w:pPr>
                          <w:r w:rsidRPr="006B22B9">
                            <w:rPr>
                              <w:rFonts w:ascii="Lato Regular" w:hAnsi="Lato Regular"/>
                              <w:b/>
                              <w:color w:val="003975"/>
                              <w:sz w:val="18"/>
                              <w:szCs w:val="18"/>
                            </w:rPr>
                            <w:t>AGE</w:t>
                          </w:r>
                        </w:p>
                        <w:p w14:paraId="459B4BCF" w14:textId="77777777" w:rsidR="00522E6C" w:rsidRDefault="00522E6C" w:rsidP="00522E6C">
                          <w:pPr>
                            <w:jc w:val="right"/>
                            <w:rPr>
                              <w:rFonts w:ascii="Lato Regular" w:hAnsi="Lato Regular"/>
                              <w:sz w:val="18"/>
                              <w:szCs w:val="18"/>
                            </w:rPr>
                          </w:pPr>
                        </w:p>
                        <w:p w14:paraId="71B81724" w14:textId="77777777" w:rsidR="00522E6C" w:rsidRPr="006B22B9" w:rsidRDefault="00522E6C" w:rsidP="00522E6C">
                          <w:pPr>
                            <w:jc w:val="right"/>
                            <w:rPr>
                              <w:rFonts w:ascii="Lato Regular" w:hAnsi="Lato Regular"/>
                              <w:sz w:val="18"/>
                              <w:szCs w:val="18"/>
                            </w:rPr>
                          </w:pPr>
                          <w:r>
                            <w:rPr>
                              <w:rFonts w:ascii="Lato Regular" w:hAnsi="Lato Regular"/>
                              <w:sz w:val="18"/>
                              <w:szCs w:val="18"/>
                            </w:rPr>
                            <w:t xml:space="preserve"> years</w:t>
                          </w:r>
                        </w:p>
                      </w:tc>
                    </w:tr>
                    <w:tr w:rsidR="00522E6C" w:rsidRPr="006B22B9" w14:paraId="5183B15A" w14:textId="77777777" w:rsidTr="00EF18B6">
                      <w:trPr>
                        <w:trHeight w:val="984"/>
                      </w:trPr>
                      <w:tc>
                        <w:tcPr>
                          <w:tcW w:w="2085" w:type="dxa"/>
                          <w:shd w:val="clear" w:color="auto" w:fill="auto"/>
                        </w:tcPr>
                        <w:p w14:paraId="07B976F0" w14:textId="77777777" w:rsidR="00522E6C" w:rsidRPr="006B22B9" w:rsidRDefault="00522E6C" w:rsidP="00522E6C">
                          <w:pPr>
                            <w:jc w:val="right"/>
                            <w:rPr>
                              <w:rFonts w:ascii="Lato Regular" w:hAnsi="Lato Regular"/>
                              <w:b/>
                              <w:color w:val="003975"/>
                              <w:sz w:val="18"/>
                              <w:szCs w:val="18"/>
                            </w:rPr>
                          </w:pPr>
                          <w:r w:rsidRPr="006B22B9">
                            <w:rPr>
                              <w:rFonts w:ascii="Lato Regular" w:hAnsi="Lato Regular"/>
                              <w:b/>
                              <w:color w:val="003975"/>
                              <w:sz w:val="18"/>
                              <w:szCs w:val="18"/>
                            </w:rPr>
                            <w:t>WEIGHT</w:t>
                          </w:r>
                        </w:p>
                        <w:p w14:paraId="71148EE1" w14:textId="77777777" w:rsidR="00522E6C" w:rsidRDefault="00522E6C" w:rsidP="00522E6C">
                          <w:pPr>
                            <w:jc w:val="right"/>
                            <w:rPr>
                              <w:rFonts w:ascii="Lato Regular" w:hAnsi="Lato Regular"/>
                              <w:noProof/>
                              <w:sz w:val="18"/>
                              <w:szCs w:val="18"/>
                            </w:rPr>
                          </w:pPr>
                        </w:p>
                        <w:p w14:paraId="3CBA48B2" w14:textId="77777777" w:rsidR="00522E6C" w:rsidRPr="006B22B9" w:rsidRDefault="00522E6C" w:rsidP="00522E6C">
                          <w:pPr>
                            <w:jc w:val="right"/>
                            <w:rPr>
                              <w:rFonts w:ascii="Lato Regular" w:hAnsi="Lato Regular"/>
                              <w:sz w:val="18"/>
                              <w:szCs w:val="18"/>
                            </w:rPr>
                          </w:pPr>
                          <w:r>
                            <w:rPr>
                              <w:rFonts w:ascii="Lato Regular" w:hAnsi="Lato Regular"/>
                              <w:noProof/>
                              <w:sz w:val="18"/>
                              <w:szCs w:val="18"/>
                            </w:rPr>
                            <w:t>lbs</w:t>
                          </w:r>
                        </w:p>
                      </w:tc>
                    </w:tr>
                    <w:tr w:rsidR="00522E6C" w:rsidRPr="006B22B9" w14:paraId="4C8BA509" w14:textId="77777777" w:rsidTr="00EF18B6">
                      <w:trPr>
                        <w:trHeight w:val="984"/>
                      </w:trPr>
                      <w:tc>
                        <w:tcPr>
                          <w:tcW w:w="2085" w:type="dxa"/>
                          <w:shd w:val="clear" w:color="auto" w:fill="auto"/>
                        </w:tcPr>
                        <w:p w14:paraId="4437979F"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23C08502" w14:textId="77777777" w:rsidR="00522E6C" w:rsidRPr="006B22B9" w:rsidRDefault="00522E6C" w:rsidP="00522E6C">
                          <w:pPr>
                            <w:pStyle w:val="Header"/>
                            <w:jc w:val="right"/>
                            <w:rPr>
                              <w:rFonts w:ascii="Lato Regular" w:hAnsi="Lato Regular"/>
                              <w:noProof/>
                              <w:color w:val="E09010"/>
                              <w:sz w:val="18"/>
                              <w:szCs w:val="18"/>
                            </w:rPr>
                          </w:pPr>
                        </w:p>
                        <w:p w14:paraId="2BBB53D4" w14:textId="3071DF00" w:rsidR="00522E6C" w:rsidRPr="00910567" w:rsidRDefault="006C570E" w:rsidP="00522E6C">
                          <w:pPr>
                            <w:jc w:val="right"/>
                            <w:rPr>
                              <w:rFonts w:ascii="Lato Regular" w:hAnsi="Lato Regular"/>
                              <w:sz w:val="18"/>
                              <w:szCs w:val="18"/>
                            </w:rPr>
                          </w:pPr>
                          <w:r>
                            <w:rPr>
                              <w:rFonts w:ascii="Lato Regular" w:hAnsi="Lato Regular"/>
                              <w:noProof/>
                              <w:sz w:val="18"/>
                              <w:szCs w:val="18"/>
                            </w:rPr>
                            <w:t>__</w:t>
                          </w:r>
                        </w:p>
                      </w:tc>
                    </w:tr>
                    <w:tr w:rsidR="00522E6C" w:rsidRPr="006B22B9" w14:paraId="34BB77DF" w14:textId="77777777" w:rsidTr="00EF18B6">
                      <w:trPr>
                        <w:trHeight w:val="984"/>
                      </w:trPr>
                      <w:tc>
                        <w:tcPr>
                          <w:tcW w:w="2085" w:type="dxa"/>
                          <w:shd w:val="clear" w:color="auto" w:fill="auto"/>
                        </w:tcPr>
                        <w:p w14:paraId="24472CE1"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599168B6" w14:textId="77777777" w:rsidR="00522E6C" w:rsidRPr="006B22B9" w:rsidRDefault="00522E6C" w:rsidP="00522E6C">
                          <w:pPr>
                            <w:pStyle w:val="Header"/>
                            <w:jc w:val="right"/>
                            <w:rPr>
                              <w:rFonts w:ascii="Lato Regular" w:hAnsi="Lato Regular"/>
                              <w:b/>
                              <w:noProof/>
                              <w:color w:val="003975"/>
                              <w:sz w:val="18"/>
                              <w:szCs w:val="18"/>
                            </w:rPr>
                          </w:pPr>
                        </w:p>
                        <w:p w14:paraId="3A6AF811" w14:textId="77777777" w:rsidR="00522E6C" w:rsidRPr="003720C3"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2014CFDC" w14:textId="77777777" w:rsidTr="00EF18B6">
                      <w:trPr>
                        <w:trHeight w:val="984"/>
                      </w:trPr>
                      <w:tc>
                        <w:tcPr>
                          <w:tcW w:w="2085" w:type="dxa"/>
                          <w:shd w:val="clear" w:color="auto" w:fill="auto"/>
                        </w:tcPr>
                        <w:p w14:paraId="16F27BBC"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6F8186FA" w14:textId="77777777" w:rsidR="00522E6C" w:rsidRPr="006B22B9" w:rsidRDefault="00522E6C" w:rsidP="00522E6C">
                          <w:pPr>
                            <w:pStyle w:val="Header"/>
                            <w:jc w:val="right"/>
                            <w:rPr>
                              <w:rFonts w:ascii="Lato Regular" w:hAnsi="Lato Regular"/>
                              <w:noProof/>
                              <w:color w:val="E09010"/>
                              <w:sz w:val="18"/>
                              <w:szCs w:val="18"/>
                            </w:rPr>
                          </w:pPr>
                        </w:p>
                        <w:p w14:paraId="5724210D"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552C7841" w14:textId="77777777" w:rsidTr="00EF18B6">
                      <w:trPr>
                        <w:trHeight w:val="984"/>
                      </w:trPr>
                      <w:tc>
                        <w:tcPr>
                          <w:tcW w:w="2085" w:type="dxa"/>
                          <w:shd w:val="clear" w:color="auto" w:fill="auto"/>
                        </w:tcPr>
                        <w:p w14:paraId="5976E01F"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4080DDC1" w14:textId="77777777" w:rsidR="00522E6C" w:rsidRPr="006B22B9" w:rsidRDefault="00522E6C" w:rsidP="00522E6C">
                          <w:pPr>
                            <w:pStyle w:val="Header"/>
                            <w:jc w:val="right"/>
                            <w:rPr>
                              <w:rFonts w:ascii="Lato Regular" w:hAnsi="Lato Regular"/>
                              <w:noProof/>
                              <w:color w:val="E09010"/>
                              <w:sz w:val="18"/>
                              <w:szCs w:val="18"/>
                            </w:rPr>
                          </w:pPr>
                        </w:p>
                        <w:p w14:paraId="2AC7FC72" w14:textId="77777777" w:rsidR="00522E6C" w:rsidRPr="006B22B9" w:rsidRDefault="00522E6C" w:rsidP="00522E6C">
                          <w:pPr>
                            <w:pStyle w:val="Header"/>
                            <w:jc w:val="right"/>
                            <w:rPr>
                              <w:rFonts w:ascii="Lato Regular" w:hAnsi="Lato Regular"/>
                              <w:noProof/>
                              <w:color w:val="808080"/>
                              <w:sz w:val="18"/>
                              <w:szCs w:val="18"/>
                            </w:rPr>
                          </w:pPr>
                          <w:r>
                            <w:rPr>
                              <w:rFonts w:ascii="Lato Regular" w:hAnsi="Lato Regular"/>
                              <w:noProof/>
                              <w:sz w:val="18"/>
                              <w:szCs w:val="18"/>
                            </w:rPr>
                            <w:t>__</w:t>
                          </w:r>
                          <w:r w:rsidRPr="006B22B9">
                            <w:rPr>
                              <w:rFonts w:ascii="Lato Regular" w:hAnsi="Lato Regular"/>
                              <w:noProof/>
                              <w:color w:val="808080"/>
                              <w:sz w:val="18"/>
                              <w:szCs w:val="18"/>
                            </w:rPr>
                            <w:t xml:space="preserve"> </w:t>
                          </w:r>
                        </w:p>
                      </w:tc>
                    </w:tr>
                    <w:tr w:rsidR="00522E6C" w:rsidRPr="006B22B9" w14:paraId="26BA6F02" w14:textId="77777777" w:rsidTr="00EF18B6">
                      <w:trPr>
                        <w:trHeight w:val="865"/>
                      </w:trPr>
                      <w:tc>
                        <w:tcPr>
                          <w:tcW w:w="2085" w:type="dxa"/>
                          <w:shd w:val="clear" w:color="auto" w:fill="auto"/>
                        </w:tcPr>
                        <w:p w14:paraId="260E4376"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0C3EC449" w14:textId="77777777" w:rsidR="00522E6C" w:rsidRPr="006B22B9" w:rsidRDefault="00522E6C" w:rsidP="00522E6C">
                          <w:pPr>
                            <w:pStyle w:val="Header"/>
                            <w:jc w:val="right"/>
                            <w:rPr>
                              <w:rFonts w:ascii="Lato Regular" w:hAnsi="Lato Regular"/>
                              <w:noProof/>
                              <w:color w:val="E09010"/>
                              <w:sz w:val="18"/>
                              <w:szCs w:val="18"/>
                            </w:rPr>
                          </w:pPr>
                        </w:p>
                        <w:p w14:paraId="5EFCE3C2" w14:textId="77777777" w:rsidR="00522E6C" w:rsidRPr="004D69F3" w:rsidRDefault="00522E6C" w:rsidP="00522E6C">
                          <w:pPr>
                            <w:pStyle w:val="Header"/>
                            <w:jc w:val="right"/>
                            <w:rPr>
                              <w:rFonts w:ascii="Lato Regular" w:hAnsi="Lato Regular"/>
                              <w:noProof/>
                              <w:sz w:val="18"/>
                              <w:szCs w:val="18"/>
                            </w:rPr>
                          </w:pPr>
                          <w:r>
                            <w:rPr>
                              <w:rFonts w:ascii="Lato Regular" w:hAnsi="Lato Regular"/>
                              <w:noProof/>
                              <w:sz w:val="18"/>
                              <w:szCs w:val="18"/>
                            </w:rPr>
                            <w:t>__</w:t>
                          </w:r>
                        </w:p>
                      </w:tc>
                    </w:tr>
                    <w:tr w:rsidR="00522E6C" w:rsidRPr="006B22B9" w14:paraId="49382866" w14:textId="77777777" w:rsidTr="00EF18B6">
                      <w:trPr>
                        <w:trHeight w:val="984"/>
                      </w:trPr>
                      <w:tc>
                        <w:tcPr>
                          <w:tcW w:w="2085" w:type="dxa"/>
                          <w:shd w:val="clear" w:color="auto" w:fill="auto"/>
                        </w:tcPr>
                        <w:p w14:paraId="594157EC" w14:textId="77777777" w:rsidR="00522E6C" w:rsidRPr="006B22B9" w:rsidRDefault="00522E6C" w:rsidP="00522E6C">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3AD6DB6A" w14:textId="77777777" w:rsidR="00522E6C" w:rsidRPr="006B22B9" w:rsidRDefault="00522E6C" w:rsidP="00522E6C">
                          <w:pPr>
                            <w:pStyle w:val="Header"/>
                            <w:jc w:val="right"/>
                            <w:rPr>
                              <w:rFonts w:ascii="Lato Regular" w:hAnsi="Lato Regular"/>
                              <w:noProof/>
                              <w:color w:val="E09010"/>
                              <w:sz w:val="18"/>
                              <w:szCs w:val="18"/>
                            </w:rPr>
                          </w:pPr>
                        </w:p>
                        <w:p w14:paraId="5FAC53D0" w14:textId="77777777" w:rsidR="00522E6C" w:rsidRPr="006B22B9" w:rsidRDefault="00522E6C" w:rsidP="00522E6C">
                          <w:pPr>
                            <w:pStyle w:val="Header"/>
                            <w:jc w:val="right"/>
                            <w:rPr>
                              <w:rFonts w:ascii="Lato Regular" w:hAnsi="Lato Regular"/>
                              <w:noProof/>
                              <w:sz w:val="18"/>
                              <w:szCs w:val="18"/>
                            </w:rPr>
                          </w:pPr>
                          <w:r>
                            <w:rPr>
                              <w:rFonts w:ascii="Lato Regular" w:hAnsi="Lato Regular"/>
                              <w:noProof/>
                              <w:sz w:val="18"/>
                              <w:szCs w:val="18"/>
                            </w:rPr>
                            <w:t>.23</w:t>
                          </w:r>
                        </w:p>
                        <w:p w14:paraId="71183863" w14:textId="77777777" w:rsidR="00522E6C" w:rsidRPr="006B22B9" w:rsidRDefault="00522E6C" w:rsidP="00522E6C">
                          <w:pPr>
                            <w:pStyle w:val="Header"/>
                            <w:jc w:val="right"/>
                            <w:rPr>
                              <w:rFonts w:ascii="Lato Regular" w:hAnsi="Lato Regular"/>
                              <w:noProof/>
                              <w:color w:val="808080"/>
                              <w:sz w:val="18"/>
                              <w:szCs w:val="18"/>
                            </w:rPr>
                          </w:pPr>
                        </w:p>
                      </w:tc>
                    </w:tr>
                  </w:tbl>
                  <w:p w14:paraId="0A72A368" w14:textId="77777777" w:rsidR="00522E6C" w:rsidRPr="00F27ED3" w:rsidRDefault="00522E6C" w:rsidP="00522E6C">
                    <w:pPr>
                      <w:rPr>
                        <w:sz w:val="20"/>
                        <w:szCs w:val="20"/>
                      </w:rPr>
                    </w:pPr>
                  </w:p>
                  <w:p w14:paraId="6AF371CB" w14:textId="77777777" w:rsidR="00522E6C" w:rsidRPr="00F27ED3" w:rsidRDefault="00522E6C" w:rsidP="00522E6C">
                    <w:pPr>
                      <w:rPr>
                        <w:sz w:val="20"/>
                        <w:szCs w:val="20"/>
                      </w:rPr>
                    </w:pPr>
                  </w:p>
                  <w:p w14:paraId="18616E9C" w14:textId="77777777" w:rsidR="00522E6C" w:rsidRPr="00F27ED3" w:rsidRDefault="00522E6C" w:rsidP="00522E6C">
                    <w:pPr>
                      <w:rPr>
                        <w:sz w:val="20"/>
                        <w:szCs w:val="20"/>
                      </w:rPr>
                    </w:pPr>
                  </w:p>
                  <w:p w14:paraId="2A4CFF2E" w14:textId="77777777" w:rsidR="00AF4EBC" w:rsidRPr="00F27ED3" w:rsidRDefault="00AF4EBC" w:rsidP="00AF4EBC">
                    <w:pPr>
                      <w:rPr>
                        <w:sz w:val="20"/>
                        <w:szCs w:val="20"/>
                      </w:rPr>
                    </w:pPr>
                  </w:p>
                </w:txbxContent>
              </v:textbox>
              <w10:wrap type="through" anchorx="page" anchory="page"/>
            </v:shape>
          </w:pict>
        </mc:Fallback>
      </mc:AlternateContent>
    </w:r>
    <w:r>
      <w:rPr>
        <w:noProof/>
      </w:rPr>
      <w:drawing>
        <wp:anchor distT="0" distB="0" distL="114300" distR="114300" simplePos="0" relativeHeight="251659264" behindDoc="0" locked="0" layoutInCell="1" allowOverlap="1" wp14:anchorId="0C3E0AF6" wp14:editId="43373F5B">
          <wp:simplePos x="0" y="0"/>
          <wp:positionH relativeFrom="page">
            <wp:posOffset>623375</wp:posOffset>
          </wp:positionH>
          <wp:positionV relativeFrom="page">
            <wp:posOffset>457444</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AD879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E5AD9"/>
    <w:multiLevelType w:val="hybridMultilevel"/>
    <w:tmpl w:val="C79E70C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5CF5B2F"/>
    <w:multiLevelType w:val="hybridMultilevel"/>
    <w:tmpl w:val="DD0A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E165E"/>
    <w:multiLevelType w:val="hybridMultilevel"/>
    <w:tmpl w:val="88B88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E7723F"/>
    <w:multiLevelType w:val="hybridMultilevel"/>
    <w:tmpl w:val="316A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C930B3"/>
    <w:multiLevelType w:val="hybridMultilevel"/>
    <w:tmpl w:val="9F0E5DE4"/>
    <w:lvl w:ilvl="0" w:tplc="38742DF6">
      <w:start w:val="4"/>
      <w:numFmt w:val="bullet"/>
      <w:lvlText w:val="•"/>
      <w:lvlJc w:val="left"/>
      <w:pPr>
        <w:ind w:left="720" w:hanging="360"/>
      </w:pPr>
      <w:rPr>
        <w:rFonts w:ascii="Lato" w:eastAsia="MS Mincho" w:hAnsi="Lato"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FBA2343"/>
    <w:multiLevelType w:val="hybridMultilevel"/>
    <w:tmpl w:val="51DE0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684918"/>
    <w:multiLevelType w:val="hybridMultilevel"/>
    <w:tmpl w:val="3FC0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155C64"/>
    <w:multiLevelType w:val="hybridMultilevel"/>
    <w:tmpl w:val="48787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A54847"/>
    <w:multiLevelType w:val="hybridMultilevel"/>
    <w:tmpl w:val="A33E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2830292">
    <w:abstractNumId w:val="7"/>
  </w:num>
  <w:num w:numId="2" w16cid:durableId="1260867978">
    <w:abstractNumId w:val="0"/>
  </w:num>
  <w:num w:numId="3" w16cid:durableId="256183564">
    <w:abstractNumId w:val="5"/>
  </w:num>
  <w:num w:numId="4" w16cid:durableId="739982202">
    <w:abstractNumId w:val="11"/>
  </w:num>
  <w:num w:numId="5" w16cid:durableId="639697303">
    <w:abstractNumId w:val="8"/>
  </w:num>
  <w:num w:numId="6" w16cid:durableId="695277908">
    <w:abstractNumId w:val="9"/>
  </w:num>
  <w:num w:numId="7" w16cid:durableId="1579363527">
    <w:abstractNumId w:val="6"/>
  </w:num>
  <w:num w:numId="8" w16cid:durableId="1260329557">
    <w:abstractNumId w:val="2"/>
  </w:num>
  <w:num w:numId="9" w16cid:durableId="1149518428">
    <w:abstractNumId w:val="3"/>
  </w:num>
  <w:num w:numId="10" w16cid:durableId="1315523134">
    <w:abstractNumId w:val="10"/>
  </w:num>
  <w:num w:numId="11" w16cid:durableId="1588999932">
    <w:abstractNumId w:val="1"/>
  </w:num>
  <w:num w:numId="12" w16cid:durableId="2735568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PublishingViewTables" w:val="0"/>
  </w:docVars>
  <w:rsids>
    <w:rsidRoot w:val="00ED71F0"/>
    <w:rsid w:val="0000410D"/>
    <w:rsid w:val="00012031"/>
    <w:rsid w:val="000133AD"/>
    <w:rsid w:val="00013C96"/>
    <w:rsid w:val="00014B70"/>
    <w:rsid w:val="00016F02"/>
    <w:rsid w:val="00026128"/>
    <w:rsid w:val="00032607"/>
    <w:rsid w:val="0003262E"/>
    <w:rsid w:val="000358A4"/>
    <w:rsid w:val="00042003"/>
    <w:rsid w:val="00043078"/>
    <w:rsid w:val="00072F1D"/>
    <w:rsid w:val="00076DD3"/>
    <w:rsid w:val="000831F9"/>
    <w:rsid w:val="000A5D3B"/>
    <w:rsid w:val="000A66C0"/>
    <w:rsid w:val="000A6967"/>
    <w:rsid w:val="000B04FE"/>
    <w:rsid w:val="000C2F7A"/>
    <w:rsid w:val="000C642E"/>
    <w:rsid w:val="000D0983"/>
    <w:rsid w:val="000E4D32"/>
    <w:rsid w:val="001037A8"/>
    <w:rsid w:val="001207C0"/>
    <w:rsid w:val="00126D61"/>
    <w:rsid w:val="0012798A"/>
    <w:rsid w:val="001627F1"/>
    <w:rsid w:val="00167467"/>
    <w:rsid w:val="00171E50"/>
    <w:rsid w:val="00186563"/>
    <w:rsid w:val="0019123B"/>
    <w:rsid w:val="001951DD"/>
    <w:rsid w:val="001962D4"/>
    <w:rsid w:val="001973A1"/>
    <w:rsid w:val="001A2FD7"/>
    <w:rsid w:val="001C1070"/>
    <w:rsid w:val="001C42DB"/>
    <w:rsid w:val="001D186F"/>
    <w:rsid w:val="001D2EE0"/>
    <w:rsid w:val="001E10F4"/>
    <w:rsid w:val="001E1F19"/>
    <w:rsid w:val="00213D4F"/>
    <w:rsid w:val="0022213D"/>
    <w:rsid w:val="00246698"/>
    <w:rsid w:val="00247377"/>
    <w:rsid w:val="002501FF"/>
    <w:rsid w:val="00256864"/>
    <w:rsid w:val="002606D6"/>
    <w:rsid w:val="00280898"/>
    <w:rsid w:val="00290752"/>
    <w:rsid w:val="00291D1D"/>
    <w:rsid w:val="002B0E42"/>
    <w:rsid w:val="002B69AB"/>
    <w:rsid w:val="002C571C"/>
    <w:rsid w:val="002C73C6"/>
    <w:rsid w:val="002C7B15"/>
    <w:rsid w:val="002C7B28"/>
    <w:rsid w:val="002D71D3"/>
    <w:rsid w:val="002F620B"/>
    <w:rsid w:val="00302511"/>
    <w:rsid w:val="003055E1"/>
    <w:rsid w:val="00310AE6"/>
    <w:rsid w:val="0032034B"/>
    <w:rsid w:val="0032345F"/>
    <w:rsid w:val="0033640C"/>
    <w:rsid w:val="0033757A"/>
    <w:rsid w:val="003449A4"/>
    <w:rsid w:val="00354086"/>
    <w:rsid w:val="00357CFE"/>
    <w:rsid w:val="00361374"/>
    <w:rsid w:val="00373D35"/>
    <w:rsid w:val="003753C2"/>
    <w:rsid w:val="003759CE"/>
    <w:rsid w:val="003867AE"/>
    <w:rsid w:val="00393F90"/>
    <w:rsid w:val="00394041"/>
    <w:rsid w:val="003B4861"/>
    <w:rsid w:val="003B4DCA"/>
    <w:rsid w:val="003C349F"/>
    <w:rsid w:val="003D5119"/>
    <w:rsid w:val="003D6DC5"/>
    <w:rsid w:val="003E4368"/>
    <w:rsid w:val="003F3074"/>
    <w:rsid w:val="003F32E9"/>
    <w:rsid w:val="003F78F1"/>
    <w:rsid w:val="00400585"/>
    <w:rsid w:val="00401C39"/>
    <w:rsid w:val="004020E3"/>
    <w:rsid w:val="004213E7"/>
    <w:rsid w:val="00425145"/>
    <w:rsid w:val="0043530F"/>
    <w:rsid w:val="00443516"/>
    <w:rsid w:val="004449BA"/>
    <w:rsid w:val="00450183"/>
    <w:rsid w:val="004514F5"/>
    <w:rsid w:val="004519B6"/>
    <w:rsid w:val="004651BD"/>
    <w:rsid w:val="0046581A"/>
    <w:rsid w:val="00470AB9"/>
    <w:rsid w:val="00474C47"/>
    <w:rsid w:val="0047618A"/>
    <w:rsid w:val="00482351"/>
    <w:rsid w:val="00497DA4"/>
    <w:rsid w:val="004A2FB5"/>
    <w:rsid w:val="004B1D0A"/>
    <w:rsid w:val="004C3228"/>
    <w:rsid w:val="004D0047"/>
    <w:rsid w:val="004D34C6"/>
    <w:rsid w:val="004F175C"/>
    <w:rsid w:val="004F4958"/>
    <w:rsid w:val="00511AD8"/>
    <w:rsid w:val="0052024C"/>
    <w:rsid w:val="00522E6C"/>
    <w:rsid w:val="005312EF"/>
    <w:rsid w:val="00537940"/>
    <w:rsid w:val="005400E8"/>
    <w:rsid w:val="00545443"/>
    <w:rsid w:val="005464D9"/>
    <w:rsid w:val="0054744B"/>
    <w:rsid w:val="0055079E"/>
    <w:rsid w:val="005559EE"/>
    <w:rsid w:val="0056419B"/>
    <w:rsid w:val="0057127F"/>
    <w:rsid w:val="00581B2E"/>
    <w:rsid w:val="005834CE"/>
    <w:rsid w:val="00585685"/>
    <w:rsid w:val="00597CE6"/>
    <w:rsid w:val="005A1EA3"/>
    <w:rsid w:val="005A31B5"/>
    <w:rsid w:val="005C0D36"/>
    <w:rsid w:val="005C24B3"/>
    <w:rsid w:val="005D0AF6"/>
    <w:rsid w:val="005D0CFC"/>
    <w:rsid w:val="005E41F1"/>
    <w:rsid w:val="005E420B"/>
    <w:rsid w:val="005F0C84"/>
    <w:rsid w:val="005F2125"/>
    <w:rsid w:val="005F21D2"/>
    <w:rsid w:val="005F236B"/>
    <w:rsid w:val="00600E10"/>
    <w:rsid w:val="0060434B"/>
    <w:rsid w:val="0060439C"/>
    <w:rsid w:val="00623E77"/>
    <w:rsid w:val="006250E8"/>
    <w:rsid w:val="00627746"/>
    <w:rsid w:val="00635CE8"/>
    <w:rsid w:val="006365DC"/>
    <w:rsid w:val="006375EE"/>
    <w:rsid w:val="006441CD"/>
    <w:rsid w:val="00646D96"/>
    <w:rsid w:val="006512D3"/>
    <w:rsid w:val="00652785"/>
    <w:rsid w:val="00652B60"/>
    <w:rsid w:val="00653A35"/>
    <w:rsid w:val="00655F7B"/>
    <w:rsid w:val="0066036C"/>
    <w:rsid w:val="00663313"/>
    <w:rsid w:val="00664709"/>
    <w:rsid w:val="00671B45"/>
    <w:rsid w:val="006746AD"/>
    <w:rsid w:val="00682142"/>
    <w:rsid w:val="00690401"/>
    <w:rsid w:val="00694A3D"/>
    <w:rsid w:val="006B5717"/>
    <w:rsid w:val="006C0B04"/>
    <w:rsid w:val="006C570E"/>
    <w:rsid w:val="006E3C09"/>
    <w:rsid w:val="006E56CF"/>
    <w:rsid w:val="006F1365"/>
    <w:rsid w:val="00702FDC"/>
    <w:rsid w:val="00714B85"/>
    <w:rsid w:val="00715021"/>
    <w:rsid w:val="007524B7"/>
    <w:rsid w:val="00761199"/>
    <w:rsid w:val="00780993"/>
    <w:rsid w:val="00785CE9"/>
    <w:rsid w:val="007A73AC"/>
    <w:rsid w:val="007B3B28"/>
    <w:rsid w:val="007B65DA"/>
    <w:rsid w:val="007B72BE"/>
    <w:rsid w:val="007D0A1F"/>
    <w:rsid w:val="007D35D8"/>
    <w:rsid w:val="00801323"/>
    <w:rsid w:val="00801F4C"/>
    <w:rsid w:val="00805B30"/>
    <w:rsid w:val="00814375"/>
    <w:rsid w:val="00814833"/>
    <w:rsid w:val="00820590"/>
    <w:rsid w:val="00824A53"/>
    <w:rsid w:val="008370C7"/>
    <w:rsid w:val="00841161"/>
    <w:rsid w:val="008430AC"/>
    <w:rsid w:val="00843644"/>
    <w:rsid w:val="00850177"/>
    <w:rsid w:val="00872CB4"/>
    <w:rsid w:val="00874EA4"/>
    <w:rsid w:val="00877037"/>
    <w:rsid w:val="00885C85"/>
    <w:rsid w:val="00891151"/>
    <w:rsid w:val="008A47EE"/>
    <w:rsid w:val="008A6C4F"/>
    <w:rsid w:val="008C6F84"/>
    <w:rsid w:val="008D1173"/>
    <w:rsid w:val="0090033A"/>
    <w:rsid w:val="00904FA8"/>
    <w:rsid w:val="00910537"/>
    <w:rsid w:val="00910DB3"/>
    <w:rsid w:val="009163D9"/>
    <w:rsid w:val="0092204C"/>
    <w:rsid w:val="009224F3"/>
    <w:rsid w:val="00925FFD"/>
    <w:rsid w:val="00932CDD"/>
    <w:rsid w:val="009352EB"/>
    <w:rsid w:val="00935485"/>
    <w:rsid w:val="00936C4E"/>
    <w:rsid w:val="0094049D"/>
    <w:rsid w:val="009416E9"/>
    <w:rsid w:val="00945256"/>
    <w:rsid w:val="009540FD"/>
    <w:rsid w:val="00975CC4"/>
    <w:rsid w:val="00985933"/>
    <w:rsid w:val="0098601F"/>
    <w:rsid w:val="00990EA5"/>
    <w:rsid w:val="00996BF6"/>
    <w:rsid w:val="009A1990"/>
    <w:rsid w:val="009B2EE3"/>
    <w:rsid w:val="009B76B1"/>
    <w:rsid w:val="009C2B7D"/>
    <w:rsid w:val="009C6E15"/>
    <w:rsid w:val="009D43AB"/>
    <w:rsid w:val="009D7F3F"/>
    <w:rsid w:val="009E61D4"/>
    <w:rsid w:val="009F5552"/>
    <w:rsid w:val="009F58DD"/>
    <w:rsid w:val="00A00CCD"/>
    <w:rsid w:val="00A102AD"/>
    <w:rsid w:val="00A20E2C"/>
    <w:rsid w:val="00A21948"/>
    <w:rsid w:val="00A23CF0"/>
    <w:rsid w:val="00A3218C"/>
    <w:rsid w:val="00A446F8"/>
    <w:rsid w:val="00A454C3"/>
    <w:rsid w:val="00A51B15"/>
    <w:rsid w:val="00A5729F"/>
    <w:rsid w:val="00A8299D"/>
    <w:rsid w:val="00AA3C1C"/>
    <w:rsid w:val="00AA6F00"/>
    <w:rsid w:val="00AA7402"/>
    <w:rsid w:val="00AC6F74"/>
    <w:rsid w:val="00AE6ACF"/>
    <w:rsid w:val="00AE6E45"/>
    <w:rsid w:val="00AF48A4"/>
    <w:rsid w:val="00AF4EBC"/>
    <w:rsid w:val="00B049BA"/>
    <w:rsid w:val="00B05C83"/>
    <w:rsid w:val="00B40F11"/>
    <w:rsid w:val="00B413C0"/>
    <w:rsid w:val="00B453D0"/>
    <w:rsid w:val="00B459ED"/>
    <w:rsid w:val="00B60D8B"/>
    <w:rsid w:val="00B6378A"/>
    <w:rsid w:val="00B75D6F"/>
    <w:rsid w:val="00B767CF"/>
    <w:rsid w:val="00B94758"/>
    <w:rsid w:val="00BA0E72"/>
    <w:rsid w:val="00BA2A6B"/>
    <w:rsid w:val="00BA2E8B"/>
    <w:rsid w:val="00BA3E0E"/>
    <w:rsid w:val="00BC410A"/>
    <w:rsid w:val="00BD23F9"/>
    <w:rsid w:val="00BD52EB"/>
    <w:rsid w:val="00BD6A74"/>
    <w:rsid w:val="00BD778C"/>
    <w:rsid w:val="00BE1EB9"/>
    <w:rsid w:val="00BE3BEA"/>
    <w:rsid w:val="00BE3CDD"/>
    <w:rsid w:val="00BF387C"/>
    <w:rsid w:val="00BF68E1"/>
    <w:rsid w:val="00C12154"/>
    <w:rsid w:val="00C3072B"/>
    <w:rsid w:val="00C411FB"/>
    <w:rsid w:val="00C442CB"/>
    <w:rsid w:val="00C4468B"/>
    <w:rsid w:val="00C47EAC"/>
    <w:rsid w:val="00C53AB8"/>
    <w:rsid w:val="00C572D1"/>
    <w:rsid w:val="00C61328"/>
    <w:rsid w:val="00C6284F"/>
    <w:rsid w:val="00C62850"/>
    <w:rsid w:val="00C67AB9"/>
    <w:rsid w:val="00C722E2"/>
    <w:rsid w:val="00CA074E"/>
    <w:rsid w:val="00CB5B7E"/>
    <w:rsid w:val="00CD59A7"/>
    <w:rsid w:val="00CD5D9A"/>
    <w:rsid w:val="00CE0423"/>
    <w:rsid w:val="00CE52E9"/>
    <w:rsid w:val="00CE6C7A"/>
    <w:rsid w:val="00CF1799"/>
    <w:rsid w:val="00CF5F9F"/>
    <w:rsid w:val="00D00FF1"/>
    <w:rsid w:val="00D012AB"/>
    <w:rsid w:val="00D0538A"/>
    <w:rsid w:val="00D06516"/>
    <w:rsid w:val="00D15F2F"/>
    <w:rsid w:val="00D20EDF"/>
    <w:rsid w:val="00D236FB"/>
    <w:rsid w:val="00D25B93"/>
    <w:rsid w:val="00D359A3"/>
    <w:rsid w:val="00D71A9A"/>
    <w:rsid w:val="00D7608F"/>
    <w:rsid w:val="00D761B0"/>
    <w:rsid w:val="00D80999"/>
    <w:rsid w:val="00D87EBC"/>
    <w:rsid w:val="00DA328E"/>
    <w:rsid w:val="00DA7F9F"/>
    <w:rsid w:val="00DE51F9"/>
    <w:rsid w:val="00DF0543"/>
    <w:rsid w:val="00DF7D8B"/>
    <w:rsid w:val="00E27845"/>
    <w:rsid w:val="00E34B19"/>
    <w:rsid w:val="00E44DE8"/>
    <w:rsid w:val="00E52411"/>
    <w:rsid w:val="00E5397C"/>
    <w:rsid w:val="00E637C7"/>
    <w:rsid w:val="00E86194"/>
    <w:rsid w:val="00E95D5B"/>
    <w:rsid w:val="00E97118"/>
    <w:rsid w:val="00E97255"/>
    <w:rsid w:val="00EA23B4"/>
    <w:rsid w:val="00EA3FDD"/>
    <w:rsid w:val="00EC3FFE"/>
    <w:rsid w:val="00EC42C1"/>
    <w:rsid w:val="00EC7EC7"/>
    <w:rsid w:val="00ED3308"/>
    <w:rsid w:val="00ED4260"/>
    <w:rsid w:val="00ED47E0"/>
    <w:rsid w:val="00ED4D1E"/>
    <w:rsid w:val="00ED681E"/>
    <w:rsid w:val="00ED71F0"/>
    <w:rsid w:val="00EE502A"/>
    <w:rsid w:val="00EE7ABD"/>
    <w:rsid w:val="00F00142"/>
    <w:rsid w:val="00F00BBB"/>
    <w:rsid w:val="00F0342F"/>
    <w:rsid w:val="00F15E78"/>
    <w:rsid w:val="00F30C5F"/>
    <w:rsid w:val="00F3107F"/>
    <w:rsid w:val="00F5121C"/>
    <w:rsid w:val="00F53B4B"/>
    <w:rsid w:val="00F662A2"/>
    <w:rsid w:val="00F722E0"/>
    <w:rsid w:val="00F8255D"/>
    <w:rsid w:val="00F903D3"/>
    <w:rsid w:val="00F9084E"/>
    <w:rsid w:val="00FA4524"/>
    <w:rsid w:val="00FA6070"/>
    <w:rsid w:val="00FC56D0"/>
    <w:rsid w:val="00FD4B39"/>
    <w:rsid w:val="00FE2F62"/>
    <w:rsid w:val="00FF2B75"/>
    <w:rsid w:val="00FF6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5F040E"/>
  <w14:defaultImageDpi w14:val="300"/>
  <w15:chartTrackingRefBased/>
  <w15:docId w15:val="{77A4F510-F34D-E044-BB6F-DADD048F7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MS Mincho" w:hAnsi="Lato" w:cs="Times New Roman"/>
        <w:color w:val="292F33"/>
        <w:sz w:val="19"/>
        <w:szCs w:val="19"/>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307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F00"/>
    <w:pPr>
      <w:tabs>
        <w:tab w:val="center" w:pos="4320"/>
        <w:tab w:val="right" w:pos="8640"/>
      </w:tabs>
    </w:pPr>
  </w:style>
  <w:style w:type="character" w:customStyle="1" w:styleId="HeaderChar">
    <w:name w:val="Header Char"/>
    <w:basedOn w:val="DefaultParagraphFont"/>
    <w:link w:val="Header"/>
    <w:uiPriority w:val="99"/>
    <w:rsid w:val="00AA6F00"/>
  </w:style>
  <w:style w:type="paragraph" w:styleId="Footer">
    <w:name w:val="footer"/>
    <w:basedOn w:val="Normal"/>
    <w:link w:val="FooterChar"/>
    <w:uiPriority w:val="99"/>
    <w:unhideWhenUsed/>
    <w:rsid w:val="00AA6F00"/>
    <w:pPr>
      <w:tabs>
        <w:tab w:val="center" w:pos="4320"/>
        <w:tab w:val="right" w:pos="8640"/>
      </w:tabs>
    </w:pPr>
  </w:style>
  <w:style w:type="character" w:customStyle="1" w:styleId="FooterChar">
    <w:name w:val="Footer Char"/>
    <w:basedOn w:val="DefaultParagraphFont"/>
    <w:link w:val="Footer"/>
    <w:uiPriority w:val="99"/>
    <w:rsid w:val="00AA6F00"/>
  </w:style>
  <w:style w:type="paragraph" w:customStyle="1" w:styleId="LightGrid-Accent31">
    <w:name w:val="Light Grid - Accent 31"/>
    <w:basedOn w:val="Normal"/>
    <w:uiPriority w:val="34"/>
    <w:qFormat/>
    <w:rsid w:val="00885C85"/>
    <w:pPr>
      <w:spacing w:after="160" w:line="259" w:lineRule="auto"/>
      <w:ind w:left="720"/>
      <w:contextualSpacing/>
    </w:pPr>
    <w:rPr>
      <w:rFonts w:ascii="Calibri" w:eastAsia="Calibri" w:hAnsi="Calibri"/>
      <w:sz w:val="22"/>
      <w:szCs w:val="22"/>
    </w:rPr>
  </w:style>
  <w:style w:type="paragraph" w:styleId="NormalWeb">
    <w:name w:val="Normal (Web)"/>
    <w:basedOn w:val="Normal"/>
    <w:uiPriority w:val="99"/>
    <w:unhideWhenUsed/>
    <w:rsid w:val="00FE2F62"/>
    <w:pPr>
      <w:spacing w:before="100" w:beforeAutospacing="1" w:after="100" w:afterAutospacing="1"/>
    </w:pPr>
    <w:rPr>
      <w:rFonts w:ascii="Times" w:hAnsi="Times"/>
      <w:sz w:val="20"/>
      <w:szCs w:val="20"/>
    </w:rPr>
  </w:style>
  <w:style w:type="paragraph" w:styleId="ListParagraph">
    <w:name w:val="List Paragraph"/>
    <w:basedOn w:val="Normal"/>
    <w:uiPriority w:val="72"/>
    <w:qFormat/>
    <w:rsid w:val="00FE2F62"/>
    <w:pPr>
      <w:ind w:left="720"/>
      <w:contextualSpacing/>
    </w:pPr>
  </w:style>
  <w:style w:type="character" w:styleId="Hyperlink">
    <w:name w:val="Hyperlink"/>
    <w:uiPriority w:val="99"/>
    <w:unhideWhenUsed/>
    <w:rsid w:val="00D761B0"/>
    <w:rPr>
      <w:color w:val="0000FF"/>
      <w:u w:val="single"/>
    </w:rPr>
  </w:style>
  <w:style w:type="character" w:customStyle="1" w:styleId="Heading1Char">
    <w:name w:val="Heading 1 Char"/>
    <w:basedOn w:val="DefaultParagraphFont"/>
    <w:link w:val="Heading1"/>
    <w:uiPriority w:val="9"/>
    <w:rsid w:val="003F3074"/>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5D0AF6"/>
  </w:style>
  <w:style w:type="paragraph" w:customStyle="1" w:styleId="xmsonormal">
    <w:name w:val="xmsonormal"/>
    <w:basedOn w:val="Normal"/>
    <w:rsid w:val="00373D35"/>
    <w:pPr>
      <w:spacing w:before="100" w:beforeAutospacing="1" w:after="100" w:afterAutospacing="1"/>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5500">
      <w:bodyDiv w:val="1"/>
      <w:marLeft w:val="0"/>
      <w:marRight w:val="0"/>
      <w:marTop w:val="0"/>
      <w:marBottom w:val="0"/>
      <w:divBdr>
        <w:top w:val="none" w:sz="0" w:space="0" w:color="auto"/>
        <w:left w:val="none" w:sz="0" w:space="0" w:color="auto"/>
        <w:bottom w:val="none" w:sz="0" w:space="0" w:color="auto"/>
        <w:right w:val="none" w:sz="0" w:space="0" w:color="auto"/>
      </w:divBdr>
    </w:div>
    <w:div w:id="108473842">
      <w:bodyDiv w:val="1"/>
      <w:marLeft w:val="0"/>
      <w:marRight w:val="0"/>
      <w:marTop w:val="0"/>
      <w:marBottom w:val="0"/>
      <w:divBdr>
        <w:top w:val="none" w:sz="0" w:space="0" w:color="auto"/>
        <w:left w:val="none" w:sz="0" w:space="0" w:color="auto"/>
        <w:bottom w:val="none" w:sz="0" w:space="0" w:color="auto"/>
        <w:right w:val="none" w:sz="0" w:space="0" w:color="auto"/>
      </w:divBdr>
      <w:divsChild>
        <w:div w:id="1835993474">
          <w:marLeft w:val="0"/>
          <w:marRight w:val="0"/>
          <w:marTop w:val="0"/>
          <w:marBottom w:val="0"/>
          <w:divBdr>
            <w:top w:val="none" w:sz="0" w:space="0" w:color="auto"/>
            <w:left w:val="none" w:sz="0" w:space="0" w:color="auto"/>
            <w:bottom w:val="none" w:sz="0" w:space="0" w:color="auto"/>
            <w:right w:val="none" w:sz="0" w:space="0" w:color="auto"/>
          </w:divBdr>
        </w:div>
        <w:div w:id="1189222627">
          <w:marLeft w:val="0"/>
          <w:marRight w:val="0"/>
          <w:marTop w:val="0"/>
          <w:marBottom w:val="0"/>
          <w:divBdr>
            <w:top w:val="single" w:sz="8" w:space="3" w:color="B5C4DF"/>
            <w:left w:val="none" w:sz="0" w:space="0" w:color="auto"/>
            <w:bottom w:val="none" w:sz="0" w:space="0" w:color="auto"/>
            <w:right w:val="none" w:sz="0" w:space="0" w:color="auto"/>
          </w:divBdr>
        </w:div>
        <w:div w:id="1015763394">
          <w:marLeft w:val="0"/>
          <w:marRight w:val="0"/>
          <w:marTop w:val="0"/>
          <w:marBottom w:val="0"/>
          <w:divBdr>
            <w:top w:val="none" w:sz="0" w:space="0" w:color="auto"/>
            <w:left w:val="none" w:sz="0" w:space="0" w:color="auto"/>
            <w:bottom w:val="none" w:sz="0" w:space="0" w:color="auto"/>
            <w:right w:val="none" w:sz="0" w:space="0" w:color="auto"/>
          </w:divBdr>
        </w:div>
        <w:div w:id="355738236">
          <w:marLeft w:val="0"/>
          <w:marRight w:val="0"/>
          <w:marTop w:val="0"/>
          <w:marBottom w:val="0"/>
          <w:divBdr>
            <w:top w:val="single" w:sz="8" w:space="3" w:color="B5C4DF"/>
            <w:left w:val="none" w:sz="0" w:space="0" w:color="auto"/>
            <w:bottom w:val="none" w:sz="0" w:space="0" w:color="auto"/>
            <w:right w:val="none" w:sz="0" w:space="0" w:color="auto"/>
          </w:divBdr>
        </w:div>
      </w:divsChild>
    </w:div>
    <w:div w:id="175195351">
      <w:bodyDiv w:val="1"/>
      <w:marLeft w:val="0"/>
      <w:marRight w:val="0"/>
      <w:marTop w:val="0"/>
      <w:marBottom w:val="0"/>
      <w:divBdr>
        <w:top w:val="none" w:sz="0" w:space="0" w:color="auto"/>
        <w:left w:val="none" w:sz="0" w:space="0" w:color="auto"/>
        <w:bottom w:val="none" w:sz="0" w:space="0" w:color="auto"/>
        <w:right w:val="none" w:sz="0" w:space="0" w:color="auto"/>
      </w:divBdr>
    </w:div>
    <w:div w:id="333144470">
      <w:bodyDiv w:val="1"/>
      <w:marLeft w:val="0"/>
      <w:marRight w:val="0"/>
      <w:marTop w:val="0"/>
      <w:marBottom w:val="0"/>
      <w:divBdr>
        <w:top w:val="none" w:sz="0" w:space="0" w:color="auto"/>
        <w:left w:val="none" w:sz="0" w:space="0" w:color="auto"/>
        <w:bottom w:val="none" w:sz="0" w:space="0" w:color="auto"/>
        <w:right w:val="none" w:sz="0" w:space="0" w:color="auto"/>
      </w:divBdr>
      <w:divsChild>
        <w:div w:id="926503849">
          <w:marLeft w:val="0"/>
          <w:marRight w:val="0"/>
          <w:marTop w:val="0"/>
          <w:marBottom w:val="0"/>
          <w:divBdr>
            <w:top w:val="none" w:sz="0" w:space="0" w:color="auto"/>
            <w:left w:val="none" w:sz="0" w:space="0" w:color="auto"/>
            <w:bottom w:val="none" w:sz="0" w:space="0" w:color="auto"/>
            <w:right w:val="none" w:sz="0" w:space="0" w:color="auto"/>
          </w:divBdr>
          <w:divsChild>
            <w:div w:id="2089111429">
              <w:marLeft w:val="0"/>
              <w:marRight w:val="0"/>
              <w:marTop w:val="0"/>
              <w:marBottom w:val="0"/>
              <w:divBdr>
                <w:top w:val="none" w:sz="0" w:space="0" w:color="auto"/>
                <w:left w:val="none" w:sz="0" w:space="0" w:color="auto"/>
                <w:bottom w:val="none" w:sz="0" w:space="0" w:color="auto"/>
                <w:right w:val="none" w:sz="0" w:space="0" w:color="auto"/>
              </w:divBdr>
              <w:divsChild>
                <w:div w:id="11257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04524">
      <w:bodyDiv w:val="1"/>
      <w:marLeft w:val="0"/>
      <w:marRight w:val="0"/>
      <w:marTop w:val="0"/>
      <w:marBottom w:val="0"/>
      <w:divBdr>
        <w:top w:val="none" w:sz="0" w:space="0" w:color="auto"/>
        <w:left w:val="none" w:sz="0" w:space="0" w:color="auto"/>
        <w:bottom w:val="none" w:sz="0" w:space="0" w:color="auto"/>
        <w:right w:val="none" w:sz="0" w:space="0" w:color="auto"/>
      </w:divBdr>
    </w:div>
    <w:div w:id="522213078">
      <w:bodyDiv w:val="1"/>
      <w:marLeft w:val="0"/>
      <w:marRight w:val="0"/>
      <w:marTop w:val="0"/>
      <w:marBottom w:val="0"/>
      <w:divBdr>
        <w:top w:val="none" w:sz="0" w:space="0" w:color="auto"/>
        <w:left w:val="none" w:sz="0" w:space="0" w:color="auto"/>
        <w:bottom w:val="none" w:sz="0" w:space="0" w:color="auto"/>
        <w:right w:val="none" w:sz="0" w:space="0" w:color="auto"/>
      </w:divBdr>
    </w:div>
    <w:div w:id="565578138">
      <w:bodyDiv w:val="1"/>
      <w:marLeft w:val="0"/>
      <w:marRight w:val="0"/>
      <w:marTop w:val="0"/>
      <w:marBottom w:val="0"/>
      <w:divBdr>
        <w:top w:val="none" w:sz="0" w:space="0" w:color="auto"/>
        <w:left w:val="none" w:sz="0" w:space="0" w:color="auto"/>
        <w:bottom w:val="none" w:sz="0" w:space="0" w:color="auto"/>
        <w:right w:val="none" w:sz="0" w:space="0" w:color="auto"/>
      </w:divBdr>
    </w:div>
    <w:div w:id="579828226">
      <w:bodyDiv w:val="1"/>
      <w:marLeft w:val="0"/>
      <w:marRight w:val="0"/>
      <w:marTop w:val="0"/>
      <w:marBottom w:val="0"/>
      <w:divBdr>
        <w:top w:val="none" w:sz="0" w:space="0" w:color="auto"/>
        <w:left w:val="none" w:sz="0" w:space="0" w:color="auto"/>
        <w:bottom w:val="none" w:sz="0" w:space="0" w:color="auto"/>
        <w:right w:val="none" w:sz="0" w:space="0" w:color="auto"/>
      </w:divBdr>
    </w:div>
    <w:div w:id="690911011">
      <w:bodyDiv w:val="1"/>
      <w:marLeft w:val="0"/>
      <w:marRight w:val="0"/>
      <w:marTop w:val="0"/>
      <w:marBottom w:val="0"/>
      <w:divBdr>
        <w:top w:val="none" w:sz="0" w:space="0" w:color="auto"/>
        <w:left w:val="none" w:sz="0" w:space="0" w:color="auto"/>
        <w:bottom w:val="none" w:sz="0" w:space="0" w:color="auto"/>
        <w:right w:val="none" w:sz="0" w:space="0" w:color="auto"/>
      </w:divBdr>
    </w:div>
    <w:div w:id="771896836">
      <w:bodyDiv w:val="1"/>
      <w:marLeft w:val="0"/>
      <w:marRight w:val="0"/>
      <w:marTop w:val="0"/>
      <w:marBottom w:val="0"/>
      <w:divBdr>
        <w:top w:val="none" w:sz="0" w:space="0" w:color="auto"/>
        <w:left w:val="none" w:sz="0" w:space="0" w:color="auto"/>
        <w:bottom w:val="none" w:sz="0" w:space="0" w:color="auto"/>
        <w:right w:val="none" w:sz="0" w:space="0" w:color="auto"/>
      </w:divBdr>
    </w:div>
    <w:div w:id="793207635">
      <w:bodyDiv w:val="1"/>
      <w:marLeft w:val="0"/>
      <w:marRight w:val="0"/>
      <w:marTop w:val="0"/>
      <w:marBottom w:val="0"/>
      <w:divBdr>
        <w:top w:val="none" w:sz="0" w:space="0" w:color="auto"/>
        <w:left w:val="none" w:sz="0" w:space="0" w:color="auto"/>
        <w:bottom w:val="none" w:sz="0" w:space="0" w:color="auto"/>
        <w:right w:val="none" w:sz="0" w:space="0" w:color="auto"/>
      </w:divBdr>
    </w:div>
    <w:div w:id="882449007">
      <w:bodyDiv w:val="1"/>
      <w:marLeft w:val="0"/>
      <w:marRight w:val="0"/>
      <w:marTop w:val="0"/>
      <w:marBottom w:val="0"/>
      <w:divBdr>
        <w:top w:val="none" w:sz="0" w:space="0" w:color="auto"/>
        <w:left w:val="none" w:sz="0" w:space="0" w:color="auto"/>
        <w:bottom w:val="none" w:sz="0" w:space="0" w:color="auto"/>
        <w:right w:val="none" w:sz="0" w:space="0" w:color="auto"/>
      </w:divBdr>
    </w:div>
    <w:div w:id="999847432">
      <w:bodyDiv w:val="1"/>
      <w:marLeft w:val="0"/>
      <w:marRight w:val="0"/>
      <w:marTop w:val="0"/>
      <w:marBottom w:val="0"/>
      <w:divBdr>
        <w:top w:val="none" w:sz="0" w:space="0" w:color="auto"/>
        <w:left w:val="none" w:sz="0" w:space="0" w:color="auto"/>
        <w:bottom w:val="none" w:sz="0" w:space="0" w:color="auto"/>
        <w:right w:val="none" w:sz="0" w:space="0" w:color="auto"/>
      </w:divBdr>
    </w:div>
    <w:div w:id="1080952785">
      <w:bodyDiv w:val="1"/>
      <w:marLeft w:val="0"/>
      <w:marRight w:val="0"/>
      <w:marTop w:val="0"/>
      <w:marBottom w:val="0"/>
      <w:divBdr>
        <w:top w:val="none" w:sz="0" w:space="0" w:color="auto"/>
        <w:left w:val="none" w:sz="0" w:space="0" w:color="auto"/>
        <w:bottom w:val="none" w:sz="0" w:space="0" w:color="auto"/>
        <w:right w:val="none" w:sz="0" w:space="0" w:color="auto"/>
      </w:divBdr>
    </w:div>
    <w:div w:id="1171485189">
      <w:bodyDiv w:val="1"/>
      <w:marLeft w:val="0"/>
      <w:marRight w:val="0"/>
      <w:marTop w:val="0"/>
      <w:marBottom w:val="0"/>
      <w:divBdr>
        <w:top w:val="none" w:sz="0" w:space="0" w:color="auto"/>
        <w:left w:val="none" w:sz="0" w:space="0" w:color="auto"/>
        <w:bottom w:val="none" w:sz="0" w:space="0" w:color="auto"/>
        <w:right w:val="none" w:sz="0" w:space="0" w:color="auto"/>
      </w:divBdr>
    </w:div>
    <w:div w:id="1245988635">
      <w:bodyDiv w:val="1"/>
      <w:marLeft w:val="0"/>
      <w:marRight w:val="0"/>
      <w:marTop w:val="0"/>
      <w:marBottom w:val="0"/>
      <w:divBdr>
        <w:top w:val="none" w:sz="0" w:space="0" w:color="auto"/>
        <w:left w:val="none" w:sz="0" w:space="0" w:color="auto"/>
        <w:bottom w:val="none" w:sz="0" w:space="0" w:color="auto"/>
        <w:right w:val="none" w:sz="0" w:space="0" w:color="auto"/>
      </w:divBdr>
    </w:div>
    <w:div w:id="1350644804">
      <w:bodyDiv w:val="1"/>
      <w:marLeft w:val="0"/>
      <w:marRight w:val="0"/>
      <w:marTop w:val="0"/>
      <w:marBottom w:val="0"/>
      <w:divBdr>
        <w:top w:val="none" w:sz="0" w:space="0" w:color="auto"/>
        <w:left w:val="none" w:sz="0" w:space="0" w:color="auto"/>
        <w:bottom w:val="none" w:sz="0" w:space="0" w:color="auto"/>
        <w:right w:val="none" w:sz="0" w:space="0" w:color="auto"/>
      </w:divBdr>
    </w:div>
    <w:div w:id="1359770483">
      <w:bodyDiv w:val="1"/>
      <w:marLeft w:val="0"/>
      <w:marRight w:val="0"/>
      <w:marTop w:val="0"/>
      <w:marBottom w:val="0"/>
      <w:divBdr>
        <w:top w:val="none" w:sz="0" w:space="0" w:color="auto"/>
        <w:left w:val="none" w:sz="0" w:space="0" w:color="auto"/>
        <w:bottom w:val="none" w:sz="0" w:space="0" w:color="auto"/>
        <w:right w:val="none" w:sz="0" w:space="0" w:color="auto"/>
      </w:divBdr>
    </w:div>
    <w:div w:id="1382091221">
      <w:bodyDiv w:val="1"/>
      <w:marLeft w:val="0"/>
      <w:marRight w:val="0"/>
      <w:marTop w:val="0"/>
      <w:marBottom w:val="0"/>
      <w:divBdr>
        <w:top w:val="none" w:sz="0" w:space="0" w:color="auto"/>
        <w:left w:val="none" w:sz="0" w:space="0" w:color="auto"/>
        <w:bottom w:val="none" w:sz="0" w:space="0" w:color="auto"/>
        <w:right w:val="none" w:sz="0" w:space="0" w:color="auto"/>
      </w:divBdr>
    </w:div>
    <w:div w:id="1403601302">
      <w:bodyDiv w:val="1"/>
      <w:marLeft w:val="0"/>
      <w:marRight w:val="0"/>
      <w:marTop w:val="0"/>
      <w:marBottom w:val="0"/>
      <w:divBdr>
        <w:top w:val="none" w:sz="0" w:space="0" w:color="auto"/>
        <w:left w:val="none" w:sz="0" w:space="0" w:color="auto"/>
        <w:bottom w:val="none" w:sz="0" w:space="0" w:color="auto"/>
        <w:right w:val="none" w:sz="0" w:space="0" w:color="auto"/>
      </w:divBdr>
    </w:div>
    <w:div w:id="1455439437">
      <w:bodyDiv w:val="1"/>
      <w:marLeft w:val="0"/>
      <w:marRight w:val="0"/>
      <w:marTop w:val="0"/>
      <w:marBottom w:val="0"/>
      <w:divBdr>
        <w:top w:val="none" w:sz="0" w:space="0" w:color="auto"/>
        <w:left w:val="none" w:sz="0" w:space="0" w:color="auto"/>
        <w:bottom w:val="none" w:sz="0" w:space="0" w:color="auto"/>
        <w:right w:val="none" w:sz="0" w:space="0" w:color="auto"/>
      </w:divBdr>
    </w:div>
    <w:div w:id="1463379937">
      <w:bodyDiv w:val="1"/>
      <w:marLeft w:val="0"/>
      <w:marRight w:val="0"/>
      <w:marTop w:val="0"/>
      <w:marBottom w:val="0"/>
      <w:divBdr>
        <w:top w:val="none" w:sz="0" w:space="0" w:color="auto"/>
        <w:left w:val="none" w:sz="0" w:space="0" w:color="auto"/>
        <w:bottom w:val="none" w:sz="0" w:space="0" w:color="auto"/>
        <w:right w:val="none" w:sz="0" w:space="0" w:color="auto"/>
      </w:divBdr>
    </w:div>
    <w:div w:id="1505978739">
      <w:bodyDiv w:val="1"/>
      <w:marLeft w:val="0"/>
      <w:marRight w:val="0"/>
      <w:marTop w:val="0"/>
      <w:marBottom w:val="0"/>
      <w:divBdr>
        <w:top w:val="none" w:sz="0" w:space="0" w:color="auto"/>
        <w:left w:val="none" w:sz="0" w:space="0" w:color="auto"/>
        <w:bottom w:val="none" w:sz="0" w:space="0" w:color="auto"/>
        <w:right w:val="none" w:sz="0" w:space="0" w:color="auto"/>
      </w:divBdr>
    </w:div>
    <w:div w:id="1510177440">
      <w:bodyDiv w:val="1"/>
      <w:marLeft w:val="0"/>
      <w:marRight w:val="0"/>
      <w:marTop w:val="0"/>
      <w:marBottom w:val="0"/>
      <w:divBdr>
        <w:top w:val="none" w:sz="0" w:space="0" w:color="auto"/>
        <w:left w:val="none" w:sz="0" w:space="0" w:color="auto"/>
        <w:bottom w:val="none" w:sz="0" w:space="0" w:color="auto"/>
        <w:right w:val="none" w:sz="0" w:space="0" w:color="auto"/>
      </w:divBdr>
    </w:div>
    <w:div w:id="1566377071">
      <w:bodyDiv w:val="1"/>
      <w:marLeft w:val="0"/>
      <w:marRight w:val="0"/>
      <w:marTop w:val="0"/>
      <w:marBottom w:val="0"/>
      <w:divBdr>
        <w:top w:val="none" w:sz="0" w:space="0" w:color="auto"/>
        <w:left w:val="none" w:sz="0" w:space="0" w:color="auto"/>
        <w:bottom w:val="none" w:sz="0" w:space="0" w:color="auto"/>
        <w:right w:val="none" w:sz="0" w:space="0" w:color="auto"/>
      </w:divBdr>
      <w:divsChild>
        <w:div w:id="467627914">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1881743740">
              <w:marLeft w:val="0"/>
              <w:marRight w:val="0"/>
              <w:marTop w:val="0"/>
              <w:marBottom w:val="0"/>
              <w:divBdr>
                <w:top w:val="none" w:sz="0" w:space="0" w:color="auto"/>
                <w:left w:val="none" w:sz="0" w:space="0" w:color="auto"/>
                <w:bottom w:val="none" w:sz="0" w:space="0" w:color="auto"/>
                <w:right w:val="none" w:sz="0" w:space="0" w:color="auto"/>
              </w:divBdr>
            </w:div>
          </w:divsChild>
        </w:div>
        <w:div w:id="967321965">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83383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70082">
      <w:bodyDiv w:val="1"/>
      <w:marLeft w:val="0"/>
      <w:marRight w:val="0"/>
      <w:marTop w:val="0"/>
      <w:marBottom w:val="0"/>
      <w:divBdr>
        <w:top w:val="none" w:sz="0" w:space="0" w:color="auto"/>
        <w:left w:val="none" w:sz="0" w:space="0" w:color="auto"/>
        <w:bottom w:val="none" w:sz="0" w:space="0" w:color="auto"/>
        <w:right w:val="none" w:sz="0" w:space="0" w:color="auto"/>
      </w:divBdr>
    </w:div>
    <w:div w:id="1898927865">
      <w:bodyDiv w:val="1"/>
      <w:marLeft w:val="0"/>
      <w:marRight w:val="0"/>
      <w:marTop w:val="0"/>
      <w:marBottom w:val="0"/>
      <w:divBdr>
        <w:top w:val="none" w:sz="0" w:space="0" w:color="auto"/>
        <w:left w:val="none" w:sz="0" w:space="0" w:color="auto"/>
        <w:bottom w:val="none" w:sz="0" w:space="0" w:color="auto"/>
        <w:right w:val="none" w:sz="0" w:space="0" w:color="auto"/>
      </w:divBdr>
    </w:div>
    <w:div w:id="1924755567">
      <w:bodyDiv w:val="1"/>
      <w:marLeft w:val="0"/>
      <w:marRight w:val="0"/>
      <w:marTop w:val="0"/>
      <w:marBottom w:val="0"/>
      <w:divBdr>
        <w:top w:val="none" w:sz="0" w:space="0" w:color="auto"/>
        <w:left w:val="none" w:sz="0" w:space="0" w:color="auto"/>
        <w:bottom w:val="none" w:sz="0" w:space="0" w:color="auto"/>
        <w:right w:val="none" w:sz="0" w:space="0" w:color="auto"/>
      </w:divBdr>
    </w:div>
    <w:div w:id="1966160124">
      <w:bodyDiv w:val="1"/>
      <w:marLeft w:val="0"/>
      <w:marRight w:val="0"/>
      <w:marTop w:val="0"/>
      <w:marBottom w:val="0"/>
      <w:divBdr>
        <w:top w:val="none" w:sz="0" w:space="0" w:color="auto"/>
        <w:left w:val="none" w:sz="0" w:space="0" w:color="auto"/>
        <w:bottom w:val="none" w:sz="0" w:space="0" w:color="auto"/>
        <w:right w:val="none" w:sz="0" w:space="0" w:color="auto"/>
      </w:divBdr>
    </w:div>
    <w:div w:id="202894490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wncrum/Desktop/AUTOTEX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AUTOTEXTS.dotx</Template>
  <TotalTime>5</TotalTime>
  <Pages>4</Pages>
  <Words>1235</Words>
  <Characters>7042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dawn crum</cp:lastModifiedBy>
  <cp:revision>4</cp:revision>
  <dcterms:created xsi:type="dcterms:W3CDTF">2023-08-12T15:30:00Z</dcterms:created>
  <dcterms:modified xsi:type="dcterms:W3CDTF">2023-08-12T16:08:00Z</dcterms:modified>
</cp:coreProperties>
</file>