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66B7A" w14:textId="77777777" w:rsidR="00746E88" w:rsidRPr="00A446F8" w:rsidRDefault="00746E88" w:rsidP="00746E88">
      <w:pPr>
        <w:widowControl w:val="0"/>
        <w:autoSpaceDE w:val="0"/>
        <w:autoSpaceDN w:val="0"/>
        <w:adjustRightInd w:val="0"/>
        <w:rPr>
          <w:rFonts w:cs="Times"/>
          <w:b/>
          <w:color w:val="003975"/>
        </w:rPr>
      </w:pPr>
      <w:r w:rsidRPr="00A446F8">
        <w:rPr>
          <w:rFonts w:cs="Times"/>
          <w:b/>
          <w:color w:val="003975"/>
        </w:rPr>
        <w:t>PRESENTING CLINICAL SIGNS</w:t>
      </w:r>
    </w:p>
    <w:p w14:paraId="2316049C" w14:textId="3E312D26" w:rsidR="00746E88" w:rsidRDefault="00746E88" w:rsidP="0046417E">
      <w:pPr>
        <w:widowControl w:val="0"/>
        <w:autoSpaceDE w:val="0"/>
        <w:autoSpaceDN w:val="0"/>
        <w:adjustRightInd w:val="0"/>
        <w:ind w:right="-24"/>
        <w:rPr>
          <w:color w:val="808080"/>
        </w:rPr>
      </w:pPr>
    </w:p>
    <w:p w14:paraId="7F9DEC6F" w14:textId="5815363D" w:rsidR="0046417E" w:rsidRPr="0046417E" w:rsidRDefault="0046417E" w:rsidP="0046417E">
      <w:pPr>
        <w:widowControl w:val="0"/>
        <w:autoSpaceDE w:val="0"/>
        <w:autoSpaceDN w:val="0"/>
        <w:adjustRightInd w:val="0"/>
        <w:ind w:right="-24"/>
      </w:pPr>
      <w:r w:rsidRPr="0046417E">
        <w:t>History: Substantial weight loss. No obvious gastroenteritis signs. History of hypertrophic cardiomyopathy. Bloodwork is pending.</w:t>
      </w:r>
      <w:r w:rsidR="00105022">
        <w:t xml:space="preserve"> </w:t>
      </w:r>
    </w:p>
    <w:p w14:paraId="1C34C20A" w14:textId="77777777" w:rsidR="00746E88" w:rsidRPr="00A446F8" w:rsidRDefault="00746E88" w:rsidP="004827E0">
      <w:pPr>
        <w:widowControl w:val="0"/>
        <w:autoSpaceDE w:val="0"/>
        <w:autoSpaceDN w:val="0"/>
        <w:adjustRightInd w:val="0"/>
        <w:ind w:right="-24"/>
        <w:rPr>
          <w:color w:val="808080"/>
        </w:rPr>
      </w:pPr>
    </w:p>
    <w:p w14:paraId="2F04B2BB" w14:textId="77777777" w:rsidR="00746E88" w:rsidRPr="00A446F8" w:rsidRDefault="00746E88" w:rsidP="00746E88">
      <w:pPr>
        <w:widowControl w:val="0"/>
        <w:autoSpaceDE w:val="0"/>
        <w:autoSpaceDN w:val="0"/>
        <w:adjustRightInd w:val="0"/>
        <w:ind w:right="-24"/>
        <w:rPr>
          <w:rFonts w:cs="Times"/>
          <w:b/>
          <w:color w:val="003975"/>
        </w:rPr>
      </w:pPr>
      <w:r w:rsidRPr="00A446F8">
        <w:rPr>
          <w:rFonts w:cs="Times"/>
          <w:b/>
          <w:color w:val="003975"/>
        </w:rPr>
        <w:t xml:space="preserve">ULTRASONOGRAPHIC EXAMINATION OF THE ABDOMEN </w:t>
      </w:r>
    </w:p>
    <w:p w14:paraId="62497324" w14:textId="77777777" w:rsidR="00746E88" w:rsidRPr="00A446F8" w:rsidRDefault="00746E88" w:rsidP="00746E88">
      <w:pPr>
        <w:ind w:left="720" w:right="-24"/>
        <w:rPr>
          <w:b/>
          <w:i/>
          <w:color w:val="003975"/>
        </w:rPr>
      </w:pPr>
    </w:p>
    <w:p w14:paraId="36D329A9" w14:textId="77777777" w:rsidR="00746E88" w:rsidRPr="00A446F8" w:rsidRDefault="00746E88" w:rsidP="00746E88">
      <w:pPr>
        <w:ind w:right="-24"/>
        <w:rPr>
          <w:b/>
          <w:i/>
          <w:color w:val="003975"/>
        </w:rPr>
      </w:pPr>
      <w:r w:rsidRPr="00A446F8">
        <w:rPr>
          <w:b/>
          <w:i/>
          <w:color w:val="003975"/>
        </w:rPr>
        <w:t>Urinary System</w:t>
      </w:r>
    </w:p>
    <w:p w14:paraId="5DF1FC5A" w14:textId="48F8F5EE" w:rsidR="00746E88" w:rsidRPr="00A446F8" w:rsidRDefault="00746E88" w:rsidP="00746E88">
      <w:pPr>
        <w:autoSpaceDE w:val="0"/>
        <w:autoSpaceDN w:val="0"/>
        <w:adjustRightInd w:val="0"/>
      </w:pPr>
      <w:r w:rsidRPr="00A446F8">
        <w:t xml:space="preserve">The </w:t>
      </w:r>
      <w:r w:rsidRPr="00192193">
        <w:t>urinary bladder</w:t>
      </w:r>
      <w:r w:rsidRPr="00A446F8">
        <w:t xml:space="preserve">, trigone, and pelvic urethra are normal in thickness and the mucosal surface is smooth. The bladder is </w:t>
      </w:r>
      <w:r w:rsidR="004827E0">
        <w:t>mildly</w:t>
      </w:r>
      <w:r w:rsidRPr="00A446F8">
        <w:t xml:space="preserve"> distended</w:t>
      </w:r>
      <w:r w:rsidR="004827E0">
        <w:t xml:space="preserve">. A small amount of suspended echogenic debris is observed within the lumen. </w:t>
      </w:r>
      <w:r w:rsidRPr="00A446F8">
        <w:t xml:space="preserve">No masses, inflammatory changes or calculi are observed.  </w:t>
      </w:r>
      <w:r w:rsidR="004827E0">
        <w:t>The region of the trigone is</w:t>
      </w:r>
      <w:r w:rsidRPr="00A446F8">
        <w:t xml:space="preserve"> normal.</w:t>
      </w:r>
    </w:p>
    <w:p w14:paraId="276AFF3C" w14:textId="77777777" w:rsidR="00746E88" w:rsidRPr="00A446F8" w:rsidRDefault="00746E88" w:rsidP="00746E88">
      <w:pPr>
        <w:autoSpaceDE w:val="0"/>
        <w:autoSpaceDN w:val="0"/>
        <w:adjustRightInd w:val="0"/>
      </w:pPr>
    </w:p>
    <w:p w14:paraId="4ECE61E9" w14:textId="39DCE70F" w:rsidR="00746E88" w:rsidRPr="00A446F8" w:rsidRDefault="00746E88" w:rsidP="00746E88">
      <w:pPr>
        <w:widowControl w:val="0"/>
        <w:autoSpaceDE w:val="0"/>
        <w:autoSpaceDN w:val="0"/>
        <w:adjustRightInd w:val="0"/>
      </w:pPr>
      <w:r w:rsidRPr="00A446F8">
        <w:t xml:space="preserve">The </w:t>
      </w:r>
      <w:r w:rsidRPr="00192193">
        <w:t>left kidney</w:t>
      </w:r>
      <w:r w:rsidRPr="00A446F8">
        <w:t xml:space="preserve"> is normal size (</w:t>
      </w:r>
      <w:r w:rsidR="004827E0">
        <w:t>3.34</w:t>
      </w:r>
      <w:r w:rsidRPr="00A446F8">
        <w:t xml:space="preserve"> cm in length)</w:t>
      </w:r>
      <w:r>
        <w:t xml:space="preserve"> with a</w:t>
      </w:r>
      <w:r w:rsidRPr="00A446F8">
        <w:t xml:space="preserve"> normal shape</w:t>
      </w:r>
      <w:r>
        <w:t xml:space="preserve">, </w:t>
      </w:r>
      <w:r w:rsidRPr="00A446F8">
        <w:t xml:space="preserve">architecture </w:t>
      </w:r>
      <w:r>
        <w:t>and</w:t>
      </w:r>
      <w:r w:rsidRPr="00A446F8">
        <w:t xml:space="preserve"> smooth peripheral margins. There is a normal 1:3 cortex to medulla ratio with </w:t>
      </w:r>
      <w:r w:rsidR="004827E0">
        <w:t>molo</w:t>
      </w:r>
      <w:r w:rsidRPr="00A446F8">
        <w:t xml:space="preserve"> corticomedullary distinction. There is no evidence of pyelectasia, nephroliths, infarcts or hydroureter.  Renal vasculature is normal.</w:t>
      </w:r>
    </w:p>
    <w:p w14:paraId="5E8EFB90" w14:textId="77777777" w:rsidR="00746E88" w:rsidRPr="00A446F8" w:rsidRDefault="00746E88" w:rsidP="00746E88">
      <w:pPr>
        <w:widowControl w:val="0"/>
        <w:autoSpaceDE w:val="0"/>
        <w:autoSpaceDN w:val="0"/>
        <w:adjustRightInd w:val="0"/>
      </w:pPr>
    </w:p>
    <w:p w14:paraId="2E55ADF0" w14:textId="0064EABF" w:rsidR="00746E88" w:rsidRPr="00A446F8" w:rsidRDefault="004827E0" w:rsidP="00746E88">
      <w:pPr>
        <w:widowControl w:val="0"/>
        <w:autoSpaceDE w:val="0"/>
        <w:autoSpaceDN w:val="0"/>
        <w:adjustRightInd w:val="0"/>
      </w:pPr>
      <w:r w:rsidRPr="00141C90">
        <w:t>The right kidney is normal in size (</w:t>
      </w:r>
      <w:r>
        <w:t>2.89</w:t>
      </w:r>
      <w:r w:rsidRPr="00141C90">
        <w:t xml:space="preserve"> cm in length) with a normal shape, smooth peripheral margins, and normal internal architecture.  There is </w:t>
      </w:r>
      <w:r>
        <w:t>poor</w:t>
      </w:r>
      <w:r w:rsidRPr="00141C90">
        <w:t xml:space="preserve"> corticomedullary distinction.  Several hyperechoic shadowing diverticular foci are observed.  There is no evidence of pyelectasia, infarcts or hydronephrosis.  Renal vasculature is normal.</w:t>
      </w:r>
    </w:p>
    <w:p w14:paraId="27FE95DF" w14:textId="77777777" w:rsidR="00746E88" w:rsidRPr="00A446F8" w:rsidRDefault="00746E88" w:rsidP="00746E88">
      <w:pPr>
        <w:widowControl w:val="0"/>
        <w:autoSpaceDE w:val="0"/>
        <w:autoSpaceDN w:val="0"/>
        <w:adjustRightInd w:val="0"/>
      </w:pPr>
    </w:p>
    <w:p w14:paraId="6CC86300" w14:textId="77777777" w:rsidR="00746E88" w:rsidRPr="00A446F8" w:rsidRDefault="00746E88" w:rsidP="00746E88">
      <w:pPr>
        <w:ind w:right="-24"/>
        <w:rPr>
          <w:b/>
          <w:i/>
          <w:color w:val="003975"/>
        </w:rPr>
      </w:pPr>
      <w:r w:rsidRPr="00A446F8">
        <w:rPr>
          <w:b/>
          <w:i/>
          <w:color w:val="003975"/>
        </w:rPr>
        <w:t>Adrenal Glands</w:t>
      </w:r>
    </w:p>
    <w:p w14:paraId="5E8AF2C8" w14:textId="16F690A2" w:rsidR="00746E88" w:rsidRPr="00497929" w:rsidRDefault="00746E88" w:rsidP="00746E88">
      <w:pPr>
        <w:autoSpaceDE w:val="0"/>
        <w:autoSpaceDN w:val="0"/>
        <w:adjustRightInd w:val="0"/>
        <w:spacing w:after="158"/>
      </w:pPr>
      <w:r w:rsidRPr="00497929">
        <w:t xml:space="preserve">The </w:t>
      </w:r>
      <w:r w:rsidRPr="00192193">
        <w:t>left adrenal gland</w:t>
      </w:r>
      <w:r w:rsidRPr="00497929">
        <w:t xml:space="preserve"> is normal size (</w:t>
      </w:r>
      <w:r w:rsidR="004827E0">
        <w:t>0.35</w:t>
      </w:r>
      <w:r w:rsidRPr="00497929">
        <w:t xml:space="preserve"> cm width).  Normal shape and glandular echogenicity.  The phrenicoabdominal vein and surrounding vasculature are normal.</w:t>
      </w:r>
    </w:p>
    <w:p w14:paraId="3303A127" w14:textId="40CEAF8E" w:rsidR="00746E88" w:rsidRPr="00105022" w:rsidRDefault="00746E88" w:rsidP="00105022">
      <w:pPr>
        <w:autoSpaceDE w:val="0"/>
        <w:autoSpaceDN w:val="0"/>
        <w:adjustRightInd w:val="0"/>
        <w:spacing w:after="158"/>
      </w:pPr>
      <w:r w:rsidRPr="00497929">
        <w:t xml:space="preserve">The </w:t>
      </w:r>
      <w:r w:rsidRPr="00192193">
        <w:t>right adrenal gland</w:t>
      </w:r>
      <w:r w:rsidRPr="00497929">
        <w:t xml:space="preserve"> is normal size (</w:t>
      </w:r>
      <w:r w:rsidR="004827E0">
        <w:t>0.48</w:t>
      </w:r>
      <w:r w:rsidRPr="00497929">
        <w:t xml:space="preserve"> cm width).  Normal shape and glandular echogenicity.  The phrenicoabdominal vein and surrounding vasculature are normal.</w:t>
      </w:r>
    </w:p>
    <w:p w14:paraId="2D4A33A7" w14:textId="77777777" w:rsidR="00746E88" w:rsidRPr="00BF387C" w:rsidRDefault="00746E88" w:rsidP="00746E88">
      <w:pPr>
        <w:ind w:right="-24"/>
        <w:rPr>
          <w:b/>
          <w:i/>
          <w:color w:val="003975"/>
        </w:rPr>
      </w:pPr>
      <w:r w:rsidRPr="00A446F8">
        <w:rPr>
          <w:b/>
          <w:i/>
          <w:color w:val="003975"/>
        </w:rPr>
        <w:t>Spleen</w:t>
      </w:r>
    </w:p>
    <w:p w14:paraId="12AC6962" w14:textId="3CB34267" w:rsidR="00746E88" w:rsidRPr="00A446F8" w:rsidRDefault="00746E88" w:rsidP="00746E88">
      <w:pPr>
        <w:widowControl w:val="0"/>
        <w:autoSpaceDE w:val="0"/>
        <w:autoSpaceDN w:val="0"/>
        <w:adjustRightInd w:val="0"/>
      </w:pPr>
      <w:r w:rsidRPr="00A446F8">
        <w:t xml:space="preserve">The </w:t>
      </w:r>
      <w:r w:rsidRPr="00192193">
        <w:t>spleen</w:t>
      </w:r>
      <w:r w:rsidRPr="00A446F8">
        <w:t xml:space="preserve"> is normal in size (</w:t>
      </w:r>
      <w:r w:rsidR="004827E0">
        <w:t>0.53</w:t>
      </w:r>
      <w:r w:rsidRPr="00A446F8">
        <w:t xml:space="preserve"> cm in width at the level of the hilus) with a normal capsular contour.  There is appropriate echogenicity and echotexture.  No focal lesions are observed. Splenic vasculature is normal.</w:t>
      </w:r>
    </w:p>
    <w:p w14:paraId="7B5394A9" w14:textId="77777777" w:rsidR="00746E88" w:rsidRPr="00A446F8" w:rsidRDefault="00746E88" w:rsidP="00746E88">
      <w:pPr>
        <w:widowControl w:val="0"/>
        <w:autoSpaceDE w:val="0"/>
        <w:autoSpaceDN w:val="0"/>
        <w:adjustRightInd w:val="0"/>
      </w:pPr>
    </w:p>
    <w:p w14:paraId="507B2336" w14:textId="77777777" w:rsidR="00746E88" w:rsidRPr="00A446F8" w:rsidRDefault="00746E88" w:rsidP="00746E88">
      <w:pPr>
        <w:ind w:right="-24"/>
        <w:rPr>
          <w:b/>
          <w:i/>
          <w:color w:val="003975"/>
        </w:rPr>
      </w:pPr>
      <w:r w:rsidRPr="00A446F8">
        <w:rPr>
          <w:b/>
          <w:i/>
          <w:color w:val="003975"/>
        </w:rPr>
        <w:t>Liver</w:t>
      </w:r>
    </w:p>
    <w:p w14:paraId="1F02A65C" w14:textId="77777777" w:rsidR="00746E88" w:rsidRPr="00A446F8" w:rsidRDefault="00746E88" w:rsidP="00746E88">
      <w:pPr>
        <w:autoSpaceDE w:val="0"/>
        <w:autoSpaceDN w:val="0"/>
        <w:adjustRightInd w:val="0"/>
      </w:pPr>
      <w:r w:rsidRPr="00A446F8">
        <w:t xml:space="preserve">The </w:t>
      </w:r>
      <w:r w:rsidRPr="00192193">
        <w:t>liver</w:t>
      </w:r>
      <w:r w:rsidRPr="00A446F8">
        <w:t xml:space="preserve"> is subjectively normal in size with normal contours and structure.  There is appropriate echogenicity and echotexture.  No overt structural evidence of inflammatory, infiltrative, or regenerative pathology is evident.  Vascular and biliary tracts are of normal volume with no evidence of congestion.  No pathological hepatic lymphadenopathy observed. </w:t>
      </w:r>
    </w:p>
    <w:p w14:paraId="43B4E5CC" w14:textId="77777777" w:rsidR="00746E88" w:rsidRPr="00A446F8" w:rsidRDefault="00746E88" w:rsidP="00746E88">
      <w:pPr>
        <w:autoSpaceDE w:val="0"/>
        <w:autoSpaceDN w:val="0"/>
        <w:adjustRightInd w:val="0"/>
      </w:pPr>
    </w:p>
    <w:p w14:paraId="0DE09CCD" w14:textId="363C46A0" w:rsidR="00746E88" w:rsidRPr="00A446F8" w:rsidRDefault="00746E88" w:rsidP="00746E88">
      <w:pPr>
        <w:autoSpaceDE w:val="0"/>
        <w:autoSpaceDN w:val="0"/>
        <w:adjustRightInd w:val="0"/>
      </w:pPr>
      <w:r w:rsidRPr="00A446F8">
        <w:t xml:space="preserve">The </w:t>
      </w:r>
      <w:r w:rsidRPr="00192193">
        <w:t>gall bladder</w:t>
      </w:r>
      <w:r w:rsidRPr="00A446F8">
        <w:t xml:space="preserve"> lumen is moderately distended.  The wall is thin and smooth.  </w:t>
      </w:r>
      <w:r w:rsidR="004827E0">
        <w:t xml:space="preserve">A small amount of suspended echogenic debris is observed within the lumen. </w:t>
      </w:r>
      <w:r w:rsidRPr="00A446F8">
        <w:t>The cystic and common bile ducts are normal.</w:t>
      </w:r>
    </w:p>
    <w:p w14:paraId="7CEC2834" w14:textId="77777777" w:rsidR="00746E88" w:rsidRPr="00A446F8" w:rsidRDefault="00746E88" w:rsidP="00746E88">
      <w:pPr>
        <w:ind w:right="-24"/>
        <w:rPr>
          <w:b/>
          <w:i/>
          <w:color w:val="003975"/>
        </w:rPr>
      </w:pPr>
    </w:p>
    <w:p w14:paraId="0ACF5AE4" w14:textId="77777777" w:rsidR="00746E88" w:rsidRPr="00A446F8" w:rsidRDefault="00746E88" w:rsidP="00746E88">
      <w:pPr>
        <w:ind w:right="-24"/>
        <w:rPr>
          <w:b/>
          <w:i/>
          <w:color w:val="003975"/>
        </w:rPr>
      </w:pPr>
      <w:r w:rsidRPr="00A446F8">
        <w:rPr>
          <w:b/>
          <w:i/>
          <w:color w:val="003975"/>
        </w:rPr>
        <w:t>Gastrointestinal</w:t>
      </w:r>
    </w:p>
    <w:p w14:paraId="4FDE8404" w14:textId="15C69483" w:rsidR="00746E88" w:rsidRPr="00A446F8" w:rsidRDefault="00746E88" w:rsidP="00746E88">
      <w:pPr>
        <w:autoSpaceDE w:val="0"/>
        <w:autoSpaceDN w:val="0"/>
        <w:adjustRightInd w:val="0"/>
      </w:pPr>
      <w:r w:rsidRPr="00A446F8">
        <w:t xml:space="preserve">The </w:t>
      </w:r>
      <w:r w:rsidRPr="00192193">
        <w:t>stomach and intestine</w:t>
      </w:r>
      <w:r w:rsidRPr="00A446F8">
        <w:t xml:space="preserve"> are free of stasis and exhibit normal peristaltic activity.  The gastric lumen is not distended.  The gastric wall and pylorus are normal in thickness with a normal layering pattern.  The pyloric outflow tract is patent.  The small intestinal lumen is </w:t>
      </w:r>
      <w:r w:rsidR="004827E0">
        <w:t>segmentally</w:t>
      </w:r>
      <w:r w:rsidRPr="00A446F8">
        <w:t xml:space="preserve"> dilated</w:t>
      </w:r>
      <w:r w:rsidR="004827E0">
        <w:t xml:space="preserve"> with chyme (mild)</w:t>
      </w:r>
      <w:r w:rsidRPr="00A446F8">
        <w:t xml:space="preserve">.  The small intestinal wall thickness is normal with a normal layering pattern and appropriate mural detail.  Discreet masses are not identified.  The colonic wall is normal.  There is no evidence of an obstructive pattern.  </w:t>
      </w:r>
    </w:p>
    <w:p w14:paraId="267B6738" w14:textId="77777777" w:rsidR="00746E88" w:rsidRPr="00A446F8" w:rsidRDefault="00746E88" w:rsidP="00746E88">
      <w:pPr>
        <w:ind w:right="-24"/>
        <w:rPr>
          <w:b/>
          <w:i/>
          <w:color w:val="003975"/>
        </w:rPr>
      </w:pPr>
    </w:p>
    <w:p w14:paraId="67339A0C" w14:textId="77777777" w:rsidR="00746E88" w:rsidRPr="00A446F8" w:rsidRDefault="00746E88" w:rsidP="00746E88">
      <w:pPr>
        <w:ind w:right="-24"/>
        <w:rPr>
          <w:b/>
          <w:i/>
          <w:color w:val="003975"/>
        </w:rPr>
      </w:pPr>
      <w:r w:rsidRPr="00A446F8">
        <w:rPr>
          <w:b/>
          <w:i/>
          <w:color w:val="003975"/>
        </w:rPr>
        <w:t>Pancreas</w:t>
      </w:r>
    </w:p>
    <w:p w14:paraId="41A99BDF" w14:textId="51F98C8C" w:rsidR="00746E88" w:rsidRPr="00A446F8" w:rsidRDefault="00746E88" w:rsidP="00746E88">
      <w:pPr>
        <w:widowControl w:val="0"/>
        <w:autoSpaceDE w:val="0"/>
        <w:autoSpaceDN w:val="0"/>
        <w:adjustRightInd w:val="0"/>
      </w:pPr>
      <w:r w:rsidRPr="00A446F8">
        <w:t xml:space="preserve">The </w:t>
      </w:r>
      <w:r w:rsidR="004827E0">
        <w:t xml:space="preserve">left limb is visible with normal curvilinear peripheral contours. The parenchyma is mildly </w:t>
      </w:r>
      <w:r w:rsidR="004827E0">
        <w:lastRenderedPageBreak/>
        <w:t xml:space="preserve">hypoechoic relative to surrounding omental fat. No focal lesions are observed. </w:t>
      </w:r>
      <w:r w:rsidRPr="00A446F8">
        <w:t xml:space="preserve">The pancreatic duct is </w:t>
      </w:r>
      <w:r w:rsidR="004827E0">
        <w:t>visible but not overtly dilated (0.21 cm in diameter)</w:t>
      </w:r>
      <w:r w:rsidRPr="00A446F8">
        <w:t xml:space="preserve">.  </w:t>
      </w:r>
      <w:r w:rsidR="004827E0">
        <w:t xml:space="preserve"> </w:t>
      </w:r>
    </w:p>
    <w:p w14:paraId="22CD87DD" w14:textId="77777777" w:rsidR="00746E88" w:rsidRPr="00A446F8" w:rsidRDefault="00746E88" w:rsidP="00746E88">
      <w:pPr>
        <w:widowControl w:val="0"/>
        <w:autoSpaceDE w:val="0"/>
        <w:autoSpaceDN w:val="0"/>
        <w:adjustRightInd w:val="0"/>
      </w:pPr>
    </w:p>
    <w:p w14:paraId="41E1F88F" w14:textId="77777777" w:rsidR="00746E88" w:rsidRPr="00A446F8" w:rsidRDefault="00746E88" w:rsidP="00746E88">
      <w:pPr>
        <w:ind w:right="-24"/>
        <w:rPr>
          <w:b/>
          <w:i/>
          <w:color w:val="003975"/>
        </w:rPr>
      </w:pPr>
      <w:r w:rsidRPr="00A446F8">
        <w:rPr>
          <w:b/>
          <w:i/>
          <w:color w:val="003975"/>
        </w:rPr>
        <w:t>Free Abdomen</w:t>
      </w:r>
    </w:p>
    <w:p w14:paraId="15096689" w14:textId="7E3C23C7" w:rsidR="00746E88" w:rsidRDefault="004827E0" w:rsidP="00746E88">
      <w:pPr>
        <w:ind w:right="-24"/>
      </w:pPr>
      <w:r>
        <w:t xml:space="preserve">Trace free fluid is observed. </w:t>
      </w:r>
      <w:r w:rsidR="00746E88" w:rsidRPr="00A446F8">
        <w:t xml:space="preserve"> </w:t>
      </w:r>
      <w:r>
        <w:t>One to two prominent mesenteric lymph nodes are visualized (the largest measuring 0.70 cm in length). The nodes are normal in shape and echogenicity.</w:t>
      </w:r>
    </w:p>
    <w:p w14:paraId="6435805A" w14:textId="7389EEA9" w:rsidR="004827E0" w:rsidRDefault="004827E0" w:rsidP="00746E88">
      <w:pPr>
        <w:ind w:right="-24"/>
      </w:pPr>
    </w:p>
    <w:p w14:paraId="481278F6" w14:textId="77777777" w:rsidR="004827E0" w:rsidRPr="00651745" w:rsidRDefault="004827E0" w:rsidP="00651745">
      <w:pPr>
        <w:ind w:right="-24"/>
        <w:rPr>
          <w:b/>
          <w:i/>
          <w:color w:val="003975"/>
        </w:rPr>
      </w:pPr>
      <w:r w:rsidRPr="00651745">
        <w:rPr>
          <w:b/>
          <w:i/>
          <w:color w:val="003975"/>
        </w:rPr>
        <w:t>Other</w:t>
      </w:r>
    </w:p>
    <w:p w14:paraId="07B74791" w14:textId="6DDDB477" w:rsidR="004827E0" w:rsidRPr="00651745" w:rsidRDefault="004827E0" w:rsidP="00651745">
      <w:pPr>
        <w:autoSpaceDE w:val="0"/>
        <w:autoSpaceDN w:val="0"/>
        <w:adjustRightInd w:val="0"/>
      </w:pPr>
      <w:r w:rsidRPr="00651745">
        <w:t xml:space="preserve">A brief echocardiogram reveals </w:t>
      </w:r>
      <w:r>
        <w:t>subjective right</w:t>
      </w:r>
      <w:r w:rsidR="00F844D8">
        <w:t>, +/- left atrial enlargement.</w:t>
      </w:r>
    </w:p>
    <w:p w14:paraId="24AF4E6B" w14:textId="4345E46A" w:rsidR="00746E88" w:rsidRPr="00A446F8" w:rsidRDefault="00746E88" w:rsidP="00746E88">
      <w:pPr>
        <w:ind w:right="-24"/>
      </w:pPr>
    </w:p>
    <w:p w14:paraId="74601EA2" w14:textId="77777777" w:rsidR="00746E88" w:rsidRPr="00A446F8" w:rsidRDefault="00746E88" w:rsidP="00746E88">
      <w:pPr>
        <w:ind w:right="-24"/>
        <w:rPr>
          <w:b/>
          <w:color w:val="003975"/>
        </w:rPr>
      </w:pPr>
      <w:r w:rsidRPr="00A446F8">
        <w:rPr>
          <w:rFonts w:cs="Times"/>
          <w:b/>
          <w:color w:val="003975"/>
        </w:rPr>
        <w:t>ULTRASONOGRAPHIC</w:t>
      </w:r>
      <w:r w:rsidRPr="00A446F8">
        <w:rPr>
          <w:b/>
          <w:color w:val="003975"/>
        </w:rPr>
        <w:t xml:space="preserve"> FINDINGS</w:t>
      </w:r>
    </w:p>
    <w:p w14:paraId="26841CCC" w14:textId="77777777" w:rsidR="00746E88" w:rsidRPr="00A446F8" w:rsidRDefault="00746E88" w:rsidP="00746E88">
      <w:pPr>
        <w:ind w:right="-24"/>
        <w:rPr>
          <w:b/>
        </w:rPr>
      </w:pPr>
    </w:p>
    <w:p w14:paraId="35517FF9" w14:textId="77777777" w:rsidR="00746E88" w:rsidRPr="00A446F8" w:rsidRDefault="00746E88" w:rsidP="00746E88">
      <w:pPr>
        <w:ind w:right="-24"/>
        <w:rPr>
          <w:b/>
          <w:color w:val="003975"/>
        </w:rPr>
      </w:pPr>
      <w:r w:rsidRPr="00A446F8">
        <w:rPr>
          <w:b/>
          <w:color w:val="003975"/>
        </w:rPr>
        <w:t>Primary Findings</w:t>
      </w:r>
    </w:p>
    <w:p w14:paraId="12A74056" w14:textId="77777777" w:rsidR="00746E88" w:rsidRPr="00A446F8" w:rsidRDefault="00746E88" w:rsidP="00746E88">
      <w:pPr>
        <w:ind w:right="-24"/>
        <w:rPr>
          <w:b/>
          <w:color w:val="003975"/>
        </w:rPr>
      </w:pPr>
    </w:p>
    <w:p w14:paraId="355BE4A8" w14:textId="3408701B" w:rsidR="00746E88" w:rsidRPr="0096264C" w:rsidRDefault="00F844D8" w:rsidP="00746E88">
      <w:pPr>
        <w:numPr>
          <w:ilvl w:val="0"/>
          <w:numId w:val="4"/>
        </w:numPr>
        <w:ind w:right="-24"/>
        <w:rPr>
          <w:bCs/>
        </w:rPr>
      </w:pPr>
      <w:r>
        <w:t>Bilateral chronic age-related renal changes with right dystrophic mineralization</w:t>
      </w:r>
    </w:p>
    <w:p w14:paraId="42C18E01" w14:textId="77777777" w:rsidR="0096264C" w:rsidRPr="0096264C" w:rsidRDefault="0096264C" w:rsidP="0096264C">
      <w:pPr>
        <w:ind w:left="720" w:right="-24"/>
        <w:rPr>
          <w:bCs/>
        </w:rPr>
      </w:pPr>
    </w:p>
    <w:p w14:paraId="2D69199D" w14:textId="3048E329" w:rsidR="0096264C" w:rsidRPr="00A446F8" w:rsidRDefault="0096264C" w:rsidP="0096264C">
      <w:pPr>
        <w:numPr>
          <w:ilvl w:val="0"/>
          <w:numId w:val="4"/>
        </w:numPr>
        <w:ind w:right="-24"/>
        <w:rPr>
          <w:bCs/>
        </w:rPr>
      </w:pPr>
      <w:r>
        <w:rPr>
          <w:bCs/>
        </w:rPr>
        <w:t>Subjective right +/- left atrial enlargement</w:t>
      </w:r>
    </w:p>
    <w:p w14:paraId="08902AFA" w14:textId="77777777" w:rsidR="00F844D8" w:rsidRPr="0096264C" w:rsidRDefault="00F844D8" w:rsidP="0096264C">
      <w:pPr>
        <w:rPr>
          <w:bCs/>
        </w:rPr>
      </w:pPr>
    </w:p>
    <w:p w14:paraId="7B15A60D" w14:textId="31FF304A" w:rsidR="00F844D8" w:rsidRDefault="00F844D8" w:rsidP="00746E88">
      <w:pPr>
        <w:numPr>
          <w:ilvl w:val="0"/>
          <w:numId w:val="4"/>
        </w:numPr>
        <w:ind w:right="-24"/>
        <w:rPr>
          <w:bCs/>
        </w:rPr>
      </w:pPr>
      <w:r>
        <w:rPr>
          <w:bCs/>
        </w:rPr>
        <w:t xml:space="preserve">Trace ascites. Differentials include increased hydrostatic pressure (i.e., secondary to congestive heart failure), increased vascular permeability (i.e., due to vasculitis), low oncotic pressure, other. Correlation with the patient’s clinical history is recommended. </w:t>
      </w:r>
    </w:p>
    <w:p w14:paraId="754ACD47" w14:textId="77777777" w:rsidR="00F844D8" w:rsidRDefault="00F844D8" w:rsidP="00F844D8">
      <w:pPr>
        <w:pStyle w:val="ListParagraph"/>
        <w:rPr>
          <w:bCs/>
        </w:rPr>
      </w:pPr>
    </w:p>
    <w:p w14:paraId="215FCA77" w14:textId="77777777" w:rsidR="00746E88" w:rsidRPr="00A446F8" w:rsidRDefault="00746E88" w:rsidP="00746E88">
      <w:pPr>
        <w:ind w:right="-24"/>
        <w:rPr>
          <w:bCs/>
        </w:rPr>
      </w:pPr>
    </w:p>
    <w:p w14:paraId="72E6EB01" w14:textId="77777777" w:rsidR="00746E88" w:rsidRPr="00A446F8" w:rsidRDefault="00746E88" w:rsidP="00746E88">
      <w:pPr>
        <w:ind w:right="-24"/>
        <w:rPr>
          <w:b/>
          <w:color w:val="003975"/>
        </w:rPr>
      </w:pPr>
      <w:r w:rsidRPr="00A446F8">
        <w:rPr>
          <w:b/>
          <w:color w:val="003975"/>
        </w:rPr>
        <w:t>Secondary Findings</w:t>
      </w:r>
    </w:p>
    <w:p w14:paraId="1FD272E9" w14:textId="77777777" w:rsidR="00746E88" w:rsidRPr="00A446F8" w:rsidRDefault="00746E88" w:rsidP="00746E88">
      <w:pPr>
        <w:ind w:right="-24"/>
        <w:rPr>
          <w:b/>
          <w:color w:val="003975"/>
        </w:rPr>
      </w:pPr>
    </w:p>
    <w:p w14:paraId="11B12F0F" w14:textId="0A8B3312" w:rsidR="00F844D8" w:rsidRDefault="00F844D8" w:rsidP="00F844D8">
      <w:pPr>
        <w:pStyle w:val="ListParagraph"/>
        <w:numPr>
          <w:ilvl w:val="0"/>
          <w:numId w:val="15"/>
        </w:numPr>
        <w:autoSpaceDE w:val="0"/>
        <w:autoSpaceDN w:val="0"/>
        <w:adjustRightInd w:val="0"/>
      </w:pPr>
      <w:r w:rsidRPr="00141C90">
        <w:t>The pancreatic changes may be a normal variant for this patient or could be consistent with mild, chronic pancreatitis.  Correlation with clinical findings is recommended.</w:t>
      </w:r>
    </w:p>
    <w:p w14:paraId="193300E0" w14:textId="77777777" w:rsidR="0096264C" w:rsidRDefault="0096264C" w:rsidP="0096264C">
      <w:pPr>
        <w:pStyle w:val="ListParagraph"/>
        <w:autoSpaceDE w:val="0"/>
        <w:autoSpaceDN w:val="0"/>
        <w:adjustRightInd w:val="0"/>
      </w:pPr>
    </w:p>
    <w:p w14:paraId="158BAF9D" w14:textId="77777777" w:rsidR="0096264C" w:rsidRPr="00F844D8" w:rsidRDefault="0096264C" w:rsidP="0096264C">
      <w:pPr>
        <w:numPr>
          <w:ilvl w:val="0"/>
          <w:numId w:val="15"/>
        </w:numPr>
        <w:ind w:right="-24"/>
        <w:rPr>
          <w:bCs/>
        </w:rPr>
      </w:pPr>
      <w:r>
        <w:t>The urinary bladder debris could be consistent with cells, crystals, exfoliated material and/or lipid droplets.</w:t>
      </w:r>
    </w:p>
    <w:p w14:paraId="371757AF" w14:textId="77777777" w:rsidR="0096264C" w:rsidRDefault="0096264C" w:rsidP="0096264C">
      <w:pPr>
        <w:autoSpaceDE w:val="0"/>
        <w:autoSpaceDN w:val="0"/>
        <w:adjustRightInd w:val="0"/>
        <w:ind w:left="360"/>
      </w:pPr>
    </w:p>
    <w:p w14:paraId="787339AF" w14:textId="77777777" w:rsidR="00746E88" w:rsidRPr="00DF3510" w:rsidRDefault="00746E88" w:rsidP="00DF3510">
      <w:pPr>
        <w:ind w:right="-24"/>
        <w:rPr>
          <w:bCs/>
          <w:color w:val="003975"/>
        </w:rPr>
      </w:pPr>
    </w:p>
    <w:p w14:paraId="7778F0B9" w14:textId="77777777" w:rsidR="00746E88" w:rsidRPr="00A446F8" w:rsidRDefault="00746E88" w:rsidP="00746E88">
      <w:pPr>
        <w:ind w:right="-24"/>
        <w:rPr>
          <w:rFonts w:cs="Latha"/>
          <w:b/>
          <w:color w:val="003975"/>
          <w:u w:val="single"/>
        </w:rPr>
      </w:pPr>
      <w:r w:rsidRPr="00A446F8">
        <w:rPr>
          <w:rFonts w:cs="Latha"/>
          <w:b/>
          <w:color w:val="003975"/>
          <w:u w:val="single"/>
        </w:rPr>
        <w:t>INTERPRETATION OF THE FINDINGS &amp; FURTHER RECOMMENDATIONS</w:t>
      </w:r>
    </w:p>
    <w:p w14:paraId="75B7D6AD" w14:textId="77777777" w:rsidR="00746E88" w:rsidRPr="00BF387C" w:rsidRDefault="00746E88" w:rsidP="00746E88">
      <w:pPr>
        <w:ind w:right="-24"/>
        <w:rPr>
          <w:rFonts w:cs="Latha"/>
          <w:b/>
          <w:u w:val="single"/>
        </w:rPr>
      </w:pPr>
    </w:p>
    <w:p w14:paraId="0C23CC99" w14:textId="201A695D" w:rsidR="00746E88" w:rsidRPr="00105022" w:rsidRDefault="002D37BC" w:rsidP="00105022">
      <w:pPr>
        <w:pStyle w:val="ListParagraph"/>
        <w:numPr>
          <w:ilvl w:val="0"/>
          <w:numId w:val="5"/>
        </w:numPr>
        <w:ind w:right="-24"/>
        <w:rPr>
          <w:bCs/>
        </w:rPr>
      </w:pPr>
      <w:r>
        <w:t>Consider a repeat echocardiogram to assess for progression of the hypertrophic cardiomyopathy. Further recommendations should be based on the patient’s lab</w:t>
      </w:r>
      <w:r w:rsidR="0096264C">
        <w:t xml:space="preserve"> </w:t>
      </w:r>
      <w:r>
        <w:t xml:space="preserve">work results. </w:t>
      </w:r>
    </w:p>
    <w:p w14:paraId="1510CEF5" w14:textId="1AB905EE"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"/var/folders/75/nnq510955tg3p5f00csr1b0w0000gn/T/com.microsoft.Word/WebArchiveCopyPasteTempFiles/cid2325376308*36962C4C-7FBC-48C1-86EC-BAE215145A00"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04FADA10" wp14:editId="08F8A4E0">
            <wp:extent cx="2468880" cy="1851804"/>
            <wp:effectExtent l="0" t="0" r="0" b="2540"/>
            <wp:docPr id="13" name="Picture 13" descr="IMG_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62C4C-7FBC-48C1-86EC-BAE215145A00" descr="IMG_305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"/var/folders/75/nnq510955tg3p5f00csr1b0w0000gn/T/com.microsoft.Word/WebArchiveCopyPasteTempFiles/cid2325376308*3F7BB0AD-8F5C-41D7-9311-C67D93F05AB0"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472531DC" wp14:editId="78F699D0">
            <wp:extent cx="2468880" cy="1851804"/>
            <wp:effectExtent l="0" t="0" r="0" b="2540"/>
            <wp:docPr id="12" name="Picture 12" descr="IMG_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7BB0AD-8F5C-41D7-9311-C67D93F05AB0" descr="IMG_305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76869B4F" w14:textId="27B7B22F"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lastRenderedPageBreak/>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"/var/folders/75/nnq510955tg3p5f00csr1b0w0000gn/T/com.microsoft.Word/WebArchiveCopyPasteTempFiles/cid2325376308*3D5FCCF7-1D89-4149-9F02-6B6F772C9BE1"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70423B44" wp14:editId="181669E5">
            <wp:extent cx="2468880" cy="1851804"/>
            <wp:effectExtent l="0" t="0" r="0" b="2540"/>
            <wp:docPr id="11" name="Picture 11" descr="IMG_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5FCCF7-1D89-4149-9F02-6B6F772C9BE1" descr="IMG_305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"/var/folders/75/nnq510955tg3p5f00csr1b0w0000gn/T/com.microsoft.Word/WebArchiveCopyPasteTempFiles/cid2325376308*8BA64E97-647A-45A3-AD77-D85F48F9F605"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1DBC8FB0" wp14:editId="65E127C1">
            <wp:extent cx="2468880" cy="1851804"/>
            <wp:effectExtent l="0" t="0" r="0" b="2540"/>
            <wp:docPr id="10" name="Picture 10" descr="IMG_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A64E97-647A-45A3-AD77-D85F48F9F605" descr="IMG_30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36EFCDE9" w14:textId="2F8F4AAF"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"/var/folders/75/nnq510955tg3p5f00csr1b0w0000gn/T/com.microsoft.Word/WebArchiveCopyPasteTempFiles/cid2325376308*768E6AAA-F1F9-43E9-BD96-9FF9CF80720D"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710C474E" wp14:editId="39B8548D">
            <wp:extent cx="2468880" cy="1851804"/>
            <wp:effectExtent l="0" t="0" r="0" b="2540"/>
            <wp:docPr id="9" name="Picture 9" descr="IMG_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E6AAA-F1F9-43E9-BD96-9FF9CF80720D" descr="IMG_305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"/var/folders/75/nnq510955tg3p5f00csr1b0w0000gn/T/com.microsoft.Word/WebArchiveCopyPasteTempFiles/cid2325376308*97EB986F-A4A2-47F0-9E2E-6D076BCB1D60"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01454192" wp14:editId="58F13D21">
            <wp:extent cx="2468880" cy="1851804"/>
            <wp:effectExtent l="0" t="0" r="0" b="2540"/>
            <wp:docPr id="8" name="Picture 8" descr="IMG_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EB986F-A4A2-47F0-9E2E-6D076BCB1D60" descr="IMG_305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32802C3A" w14:textId="790D8CB8"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"/var/folders/75/nnq510955tg3p5f00csr1b0w0000gn/T/com.microsoft.Word/WebArchiveCopyPasteTempFiles/cid2325376308*F843D594-8AE8-48FB-A57E-E14EAE74AC47"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68C6D4C6" wp14:editId="2C1E0A0E">
            <wp:extent cx="2468880" cy="1851804"/>
            <wp:effectExtent l="0" t="0" r="0" b="2540"/>
            <wp:docPr id="7" name="Picture 7" descr="IMG_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43D594-8AE8-48FB-A57E-E14EAE74AC47" descr="IMG_304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"/var/folders/75/nnq510955tg3p5f00csr1b0w0000gn/T/com.microsoft.Word/WebArchiveCopyPasteTempFiles/cid2325376308*2C017526-C685-4719-829D-3A2979A40B92"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56C32ED5" wp14:editId="18E888DC">
            <wp:extent cx="2468880" cy="1851804"/>
            <wp:effectExtent l="0" t="0" r="0" b="2540"/>
            <wp:docPr id="6" name="Picture 6" descr="IMG_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017526-C685-4719-829D-3A2979A40B92" descr="IMG_304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401EC47F" w14:textId="7C4A7B60"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lastRenderedPageBreak/>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"/var/folders/75/nnq510955tg3p5f00csr1b0w0000gn/T/com.microsoft.Word/WebArchiveCopyPasteTempFiles/cid2325376308*87E94877-CCFC-461B-ACC3-D63F428E0A34"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050F0FD4" wp14:editId="2CBAECFA">
            <wp:extent cx="2468880" cy="1851804"/>
            <wp:effectExtent l="0" t="0" r="0" b="2540"/>
            <wp:docPr id="5" name="Picture 5" descr="IMG_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E94877-CCFC-461B-ACC3-D63F428E0A34" descr="IMG_304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"/var/folders/75/nnq510955tg3p5f00csr1b0w0000gn/T/com.microsoft.Word/WebArchiveCopyPasteTempFiles/cid2325376308*CE52A854-D893-41F5-A744-D29173BFE568"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729290A9" wp14:editId="7BC4A10C">
            <wp:extent cx="2468880" cy="1851804"/>
            <wp:effectExtent l="0" t="0" r="0" b="2540"/>
            <wp:docPr id="4" name="Picture 4" descr="IMG_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52A854-D893-41F5-A744-D29173BFE568" descr="IMG_304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7CEEDF25" w14:textId="71868D27" w:rsidR="00105022" w:rsidRPr="00105022" w:rsidRDefault="00105022" w:rsidP="00105022">
      <w:pPr>
        <w:rPr>
          <w:rFonts w:ascii="Calibri" w:eastAsia="Times New Roman" w:hAnsi="Calibri" w:cs="Calibri"/>
          <w:iCs w:val="0"/>
          <w:color w:val="000000"/>
          <w:sz w:val="24"/>
          <w:szCs w:val="24"/>
        </w:rPr>
      </w:pPr>
      <w:r w:rsidRPr="00105022">
        <w:rPr>
          <w:rFonts w:ascii="Calibri" w:eastAsia="Times New Roman" w:hAnsi="Calibri" w:cs="Calibri"/>
          <w:iCs w:val="0"/>
          <w:color w:val="000000"/>
          <w:sz w:val="24"/>
          <w:szCs w:val="24"/>
        </w:rPr>
        <w:br/>
      </w:r>
      <w:r w:rsidRPr="00105022">
        <w:rPr>
          <w:rFonts w:ascii="Calibri" w:eastAsia="Times New Roman" w:hAnsi="Calibri" w:cs="Calibri"/>
          <w:iCs w:val="0"/>
          <w:color w:val="000000"/>
          <w:sz w:val="24"/>
          <w:szCs w:val="24"/>
        </w:rPr>
        <w:fldChar w:fldCharType="begin"/>
      </w:r>
      <w:r w:rsidRPr="00105022">
        <w:rPr>
          <w:rFonts w:ascii="Calibri" w:eastAsia="Times New Roman" w:hAnsi="Calibri" w:cs="Calibri"/>
          <w:iCs w:val="0"/>
          <w:color w:val="000000"/>
          <w:sz w:val="24"/>
          <w:szCs w:val="24"/>
        </w:rPr>
        <w:instrText xml:space="preserve"> INCLUDEPICTURE "/var/folders/75/nnq510955tg3p5f00csr1b0w0000gn/T/com.microsoft.Word/WebArchiveCopyPasteTempFiles/cid2325376308*7061FA90-E9B8-4370-A129-0C742F98064B" \* MERGEFORMATINET </w:instrText>
      </w:r>
      <w:r w:rsidRPr="00105022">
        <w:rPr>
          <w:rFonts w:ascii="Calibri" w:eastAsia="Times New Roman" w:hAnsi="Calibri" w:cs="Calibri"/>
          <w:iCs w:val="0"/>
          <w:color w:val="000000"/>
          <w:sz w:val="24"/>
          <w:szCs w:val="24"/>
        </w:rPr>
        <w:fldChar w:fldCharType="separate"/>
      </w:r>
      <w:r w:rsidRPr="00105022">
        <w:rPr>
          <w:rFonts w:ascii="Calibri" w:eastAsia="Times New Roman" w:hAnsi="Calibri" w:cs="Calibri"/>
          <w:iCs w:val="0"/>
          <w:noProof/>
          <w:color w:val="000000"/>
          <w:sz w:val="24"/>
          <w:szCs w:val="24"/>
        </w:rPr>
        <w:drawing>
          <wp:inline distT="0" distB="0" distL="0" distR="0" wp14:anchorId="5A1FE7E9" wp14:editId="3DAD755D">
            <wp:extent cx="2468880" cy="1851804"/>
            <wp:effectExtent l="0" t="0" r="0" b="2540"/>
            <wp:docPr id="3" name="Picture 3" descr="IMG_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61FA90-E9B8-4370-A129-0C742F98064B" descr="IMG_304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880" cy="1851804"/>
                    </a:xfrm>
                    <a:prstGeom prst="rect">
                      <a:avLst/>
                    </a:prstGeom>
                    <a:noFill/>
                    <a:ln>
                      <a:noFill/>
                    </a:ln>
                  </pic:spPr>
                </pic:pic>
              </a:graphicData>
            </a:graphic>
          </wp:inline>
        </w:drawing>
      </w:r>
      <w:r w:rsidRPr="00105022">
        <w:rPr>
          <w:rFonts w:ascii="Calibri" w:eastAsia="Times New Roman" w:hAnsi="Calibri" w:cs="Calibri"/>
          <w:iCs w:val="0"/>
          <w:color w:val="000000"/>
          <w:sz w:val="24"/>
          <w:szCs w:val="24"/>
        </w:rPr>
        <w:fldChar w:fldCharType="end"/>
      </w:r>
    </w:p>
    <w:p w14:paraId="6C838443" w14:textId="77777777" w:rsidR="00746E88" w:rsidRPr="00BF387C" w:rsidRDefault="00746E88" w:rsidP="00105022">
      <w:pPr>
        <w:widowControl w:val="0"/>
        <w:autoSpaceDE w:val="0"/>
        <w:autoSpaceDN w:val="0"/>
        <w:adjustRightInd w:val="0"/>
        <w:rPr>
          <w:rFonts w:cs="Arial"/>
          <w:b/>
          <w:bCs/>
        </w:rPr>
      </w:pPr>
    </w:p>
    <w:p w14:paraId="0C75F82D" w14:textId="77777777" w:rsidR="00746E88" w:rsidRPr="00BF387C" w:rsidRDefault="00746E88" w:rsidP="00746E88">
      <w:pPr>
        <w:widowControl w:val="0"/>
        <w:autoSpaceDE w:val="0"/>
        <w:autoSpaceDN w:val="0"/>
        <w:adjustRightInd w:val="0"/>
        <w:rPr>
          <w:rFonts w:cs="Calibri"/>
        </w:rPr>
      </w:pPr>
      <w:r w:rsidRPr="00BF387C">
        <w:rPr>
          <w:rFonts w:cs="Arial"/>
          <w:b/>
        </w:rPr>
        <w:t>The information and recommendations provided are based on the images presented by the referring veterinarian/sonographer. No evaluation can be communicated regarding pathology that was not visible in the image/video clips provided.</w:t>
      </w:r>
      <w:r w:rsidRPr="00BF387C">
        <w:rPr>
          <w:rFonts w:cs="Calibri"/>
        </w:rPr>
        <w:t xml:space="preserve"> </w:t>
      </w:r>
    </w:p>
    <w:p w14:paraId="24BE9750" w14:textId="77777777" w:rsidR="00746E88" w:rsidRPr="00BF387C" w:rsidRDefault="00746E88" w:rsidP="00746E88">
      <w:pPr>
        <w:widowControl w:val="0"/>
        <w:autoSpaceDE w:val="0"/>
        <w:autoSpaceDN w:val="0"/>
        <w:adjustRightInd w:val="0"/>
        <w:ind w:left="720"/>
        <w:rPr>
          <w:rFonts w:cs="Calibri"/>
        </w:rPr>
      </w:pPr>
    </w:p>
    <w:p w14:paraId="3EBF9E0C" w14:textId="77777777" w:rsidR="00746E88" w:rsidRPr="00BF387C" w:rsidRDefault="00746E88" w:rsidP="00746E88">
      <w:pPr>
        <w:widowControl w:val="0"/>
        <w:autoSpaceDE w:val="0"/>
        <w:autoSpaceDN w:val="0"/>
        <w:adjustRightInd w:val="0"/>
        <w:rPr>
          <w:rFonts w:cs="Calibri"/>
        </w:rPr>
      </w:pPr>
      <w:r w:rsidRPr="00BF387C">
        <w:rPr>
          <w:rFonts w:cs="Calibri"/>
        </w:rPr>
        <w:t xml:space="preserve">Thank you for this referral. </w:t>
      </w:r>
      <w:r w:rsidRPr="00BF387C">
        <w:rPr>
          <w:rFonts w:cs="Arial"/>
        </w:rPr>
        <w:t>If the clinical or image interpretation does not parallel your findings or if I can be of any further assistance, please contact me.</w:t>
      </w:r>
    </w:p>
    <w:p w14:paraId="581EFEDC" w14:textId="77777777" w:rsidR="00746E88" w:rsidRPr="00BF387C" w:rsidRDefault="00746E88" w:rsidP="00746E88">
      <w:pPr>
        <w:pStyle w:val="NormalWeb"/>
        <w:spacing w:after="0" w:afterAutospacing="0"/>
      </w:pPr>
      <w:r w:rsidRPr="00BF387C">
        <w:rPr>
          <w:b/>
        </w:rPr>
        <w:t>Andrea Nicastro</w:t>
      </w:r>
      <w:r w:rsidRPr="00BF387C">
        <w:t xml:space="preserve">, DVM, Diplomate DACVIM (Small Animal Internal Medicine) </w:t>
      </w:r>
      <w:r w:rsidRPr="00BF387C">
        <w:br/>
        <w:t xml:space="preserve">info@SonoPath.com </w:t>
      </w:r>
    </w:p>
    <w:p w14:paraId="38242938" w14:textId="77777777" w:rsidR="00746E88" w:rsidRPr="00A446F8" w:rsidRDefault="00746E88" w:rsidP="00746E88"/>
    <w:p w14:paraId="5E4E2761" w14:textId="77777777" w:rsidR="00746E88" w:rsidRPr="00A446F8" w:rsidRDefault="00746E88" w:rsidP="00746E88">
      <w:pPr>
        <w:widowControl w:val="0"/>
        <w:autoSpaceDE w:val="0"/>
        <w:autoSpaceDN w:val="0"/>
        <w:adjustRightInd w:val="0"/>
        <w:rPr>
          <w:color w:val="333333"/>
        </w:rPr>
      </w:pPr>
    </w:p>
    <w:p w14:paraId="77498C80" w14:textId="77777777" w:rsidR="00746E88" w:rsidRPr="00A446F8" w:rsidRDefault="00746E88" w:rsidP="00746E88"/>
    <w:p w14:paraId="5BA009A7" w14:textId="77777777" w:rsidR="00746E88" w:rsidRPr="00905C17" w:rsidRDefault="00746E88" w:rsidP="00746E88"/>
    <w:p w14:paraId="54AA6889" w14:textId="77777777" w:rsidR="00C27DA9" w:rsidRPr="00746E88" w:rsidRDefault="00C27DA9" w:rsidP="00746E88"/>
    <w:sectPr w:rsidR="00C27DA9" w:rsidRPr="00746E88" w:rsidSect="00232D56">
      <w:headerReference w:type="default" r:id="rId18"/>
      <w:pgSz w:w="12240" w:h="15840"/>
      <w:pgMar w:top="2736" w:right="806" w:bottom="522" w:left="2880" w:header="1080" w:footer="82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13D72" w14:textId="77777777" w:rsidR="00D92B5B" w:rsidRDefault="00D92B5B" w:rsidP="00C031DB">
      <w:r>
        <w:separator/>
      </w:r>
    </w:p>
  </w:endnote>
  <w:endnote w:type="continuationSeparator" w:id="0">
    <w:p w14:paraId="4FDA349B" w14:textId="77777777" w:rsidR="00D92B5B" w:rsidRDefault="00D92B5B" w:rsidP="00C03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Times">
    <w:panose1 w:val="00000500000000020000"/>
    <w:charset w:val="00"/>
    <w:family w:val="auto"/>
    <w:pitch w:val="variable"/>
    <w:sig w:usb0="E00002FF" w:usb1="5000205A" w:usb2="00000000" w:usb3="00000000" w:csb0="0000019F" w:csb1="00000000"/>
  </w:font>
  <w:font w:name="Latha">
    <w:panose1 w:val="020B0604020202020204"/>
    <w:charset w:val="00"/>
    <w:family w:val="swiss"/>
    <w:pitch w:val="variable"/>
    <w:sig w:usb0="001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AA991" w14:textId="77777777" w:rsidR="00D92B5B" w:rsidRDefault="00D92B5B" w:rsidP="00C031DB">
      <w:r>
        <w:separator/>
      </w:r>
    </w:p>
  </w:footnote>
  <w:footnote w:type="continuationSeparator" w:id="0">
    <w:p w14:paraId="6A82C905" w14:textId="77777777" w:rsidR="00D92B5B" w:rsidRDefault="00D92B5B" w:rsidP="00C03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7E788" w14:textId="77777777" w:rsidR="002807D6" w:rsidRDefault="008D64E3">
    <w:pPr>
      <w:pStyle w:val="Header"/>
    </w:pPr>
    <w:r>
      <w:rPr>
        <w:noProof/>
      </w:rPr>
      <mc:AlternateContent>
        <mc:Choice Requires="wps">
          <w:drawing>
            <wp:anchor distT="0" distB="0" distL="114300" distR="114300" simplePos="0" relativeHeight="251657216" behindDoc="0" locked="0" layoutInCell="1" allowOverlap="1" wp14:anchorId="02914280" wp14:editId="593388B8">
              <wp:simplePos x="0" y="0"/>
              <wp:positionH relativeFrom="page">
                <wp:posOffset>250190</wp:posOffset>
              </wp:positionH>
              <wp:positionV relativeFrom="page">
                <wp:posOffset>1776384</wp:posOffset>
              </wp:positionV>
              <wp:extent cx="1346547" cy="8347075"/>
              <wp:effectExtent l="0" t="0" r="0" b="5080"/>
              <wp:wrapThrough wrapText="bothSides">
                <wp:wrapPolygon edited="0">
                  <wp:start x="611" y="0"/>
                  <wp:lineTo x="611" y="21580"/>
                  <wp:lineTo x="20785" y="21580"/>
                  <wp:lineTo x="20785" y="0"/>
                  <wp:lineTo x="611"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6547" cy="834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top w:w="29" w:type="dxa"/>
                              <w:left w:w="115" w:type="dxa"/>
                              <w:bottom w:w="72" w:type="dxa"/>
                              <w:right w:w="115" w:type="dxa"/>
                            </w:tblCellMar>
                            <w:tblLook w:val="04A0" w:firstRow="1" w:lastRow="0" w:firstColumn="1" w:lastColumn="0" w:noHBand="0" w:noVBand="1"/>
                          </w:tblPr>
                          <w:tblGrid>
                            <w:gridCol w:w="1905"/>
                          </w:tblGrid>
                          <w:tr w:rsidR="00AB4A31" w:rsidRPr="008D64E3" w14:paraId="10ED396B" w14:textId="77777777" w:rsidTr="00295710">
                            <w:trPr>
                              <w:trHeight w:hRule="exact" w:val="875"/>
                            </w:trPr>
                            <w:tc>
                              <w:tcPr>
                                <w:tcW w:w="2085" w:type="dxa"/>
                                <w:shd w:val="clear" w:color="auto" w:fill="auto"/>
                              </w:tcPr>
                              <w:p w14:paraId="55B76CE7" w14:textId="77777777" w:rsidR="00AB4A31" w:rsidRPr="008D64E3" w:rsidRDefault="00AB4A31" w:rsidP="008D64E3">
                                <w:pPr>
                                  <w:pStyle w:val="Header"/>
                                  <w:tabs>
                                    <w:tab w:val="left" w:pos="630"/>
                                    <w:tab w:val="left" w:pos="990"/>
                                  </w:tabs>
                                  <w:jc w:val="right"/>
                                  <w:rPr>
                                    <w:b/>
                                    <w:noProof/>
                                    <w:color w:val="003975"/>
                                  </w:rPr>
                                </w:pPr>
                                <w:r w:rsidRPr="008D64E3">
                                  <w:rPr>
                                    <w:b/>
                                    <w:noProof/>
                                    <w:color w:val="003975"/>
                                  </w:rPr>
                                  <w:t>PATIENT</w:t>
                                </w:r>
                              </w:p>
                              <w:p w14:paraId="78D9C4D6" w14:textId="77777777" w:rsidR="00AB4A31" w:rsidRPr="008D64E3" w:rsidRDefault="00AB4A31" w:rsidP="008D64E3">
                                <w:pPr>
                                  <w:pStyle w:val="Header"/>
                                  <w:tabs>
                                    <w:tab w:val="left" w:pos="630"/>
                                    <w:tab w:val="left" w:pos="990"/>
                                  </w:tabs>
                                  <w:jc w:val="right"/>
                                  <w:rPr>
                                    <w:noProof/>
                                    <w:color w:val="E09010"/>
                                  </w:rPr>
                                </w:pPr>
                              </w:p>
                              <w:p w14:paraId="55614DA9" w14:textId="55F58619" w:rsidR="00AB4A31" w:rsidRPr="0046417E" w:rsidRDefault="0046417E" w:rsidP="008D64E3">
                                <w:pPr>
                                  <w:pStyle w:val="Header"/>
                                  <w:tabs>
                                    <w:tab w:val="left" w:pos="630"/>
                                    <w:tab w:val="left" w:pos="990"/>
                                  </w:tabs>
                                  <w:jc w:val="right"/>
                                  <w:rPr>
                                    <w:noProof/>
                                  </w:rPr>
                                </w:pPr>
                                <w:r w:rsidRPr="0046417E">
                                  <w:t>Fancy Guffey</w:t>
                                </w:r>
                              </w:p>
                            </w:tc>
                          </w:tr>
                          <w:tr w:rsidR="00AB4A31" w:rsidRPr="008D64E3" w14:paraId="02ACE805" w14:textId="77777777" w:rsidTr="00295710">
                            <w:trPr>
                              <w:trHeight w:hRule="exact" w:val="974"/>
                            </w:trPr>
                            <w:tc>
                              <w:tcPr>
                                <w:tcW w:w="2085" w:type="dxa"/>
                                <w:shd w:val="clear" w:color="auto" w:fill="auto"/>
                              </w:tcPr>
                              <w:p w14:paraId="77C07C5C" w14:textId="77777777" w:rsidR="00AB4A31" w:rsidRPr="008D64E3" w:rsidRDefault="00AB4A31" w:rsidP="008D64E3">
                                <w:pPr>
                                  <w:pStyle w:val="Header"/>
                                  <w:tabs>
                                    <w:tab w:val="left" w:pos="990"/>
                                  </w:tabs>
                                  <w:jc w:val="right"/>
                                  <w:rPr>
                                    <w:b/>
                                    <w:noProof/>
                                    <w:color w:val="003975"/>
                                  </w:rPr>
                                </w:pPr>
                                <w:r w:rsidRPr="008D64E3">
                                  <w:rPr>
                                    <w:b/>
                                    <w:noProof/>
                                    <w:color w:val="003975"/>
                                  </w:rPr>
                                  <w:t>SPECIES</w:t>
                                </w:r>
                              </w:p>
                              <w:p w14:paraId="2E6FC1FF" w14:textId="77777777" w:rsidR="00AB4A31" w:rsidRPr="008D64E3" w:rsidRDefault="00AB4A31" w:rsidP="008D64E3">
                                <w:pPr>
                                  <w:pStyle w:val="Header"/>
                                  <w:tabs>
                                    <w:tab w:val="left" w:pos="990"/>
                                  </w:tabs>
                                  <w:jc w:val="right"/>
                                  <w:rPr>
                                    <w:noProof/>
                                    <w:color w:val="E09010"/>
                                  </w:rPr>
                                </w:pPr>
                              </w:p>
                              <w:p w14:paraId="10720EC2" w14:textId="77777777" w:rsidR="00AB4A31" w:rsidRPr="008D64E3" w:rsidRDefault="00792FDC" w:rsidP="008D64E3">
                                <w:pPr>
                                  <w:pStyle w:val="Header"/>
                                  <w:tabs>
                                    <w:tab w:val="left" w:pos="990"/>
                                  </w:tabs>
                                  <w:jc w:val="right"/>
                                  <w:rPr>
                                    <w:noProof/>
                                  </w:rPr>
                                </w:pPr>
                                <w:r w:rsidRPr="008D64E3">
                                  <w:rPr>
                                    <w:noProof/>
                                  </w:rPr>
                                  <w:t>Feline</w:t>
                                </w:r>
                              </w:p>
                            </w:tc>
                          </w:tr>
                          <w:tr w:rsidR="00AB4A31" w:rsidRPr="008D64E3" w14:paraId="630CF79B" w14:textId="77777777" w:rsidTr="006B4A8A">
                            <w:trPr>
                              <w:trHeight w:hRule="exact" w:val="1008"/>
                            </w:trPr>
                            <w:tc>
                              <w:tcPr>
                                <w:tcW w:w="2085" w:type="dxa"/>
                                <w:shd w:val="clear" w:color="auto" w:fill="auto"/>
                              </w:tcPr>
                              <w:p w14:paraId="3E4DBC7E" w14:textId="77777777" w:rsidR="00AB4A31" w:rsidRPr="008D64E3" w:rsidRDefault="00AB4A31" w:rsidP="008D64E3">
                                <w:pPr>
                                  <w:pStyle w:val="Header"/>
                                  <w:tabs>
                                    <w:tab w:val="left" w:pos="990"/>
                                  </w:tabs>
                                  <w:jc w:val="right"/>
                                  <w:rPr>
                                    <w:b/>
                                    <w:noProof/>
                                    <w:color w:val="003975"/>
                                  </w:rPr>
                                </w:pPr>
                                <w:r w:rsidRPr="008D64E3">
                                  <w:rPr>
                                    <w:b/>
                                    <w:noProof/>
                                    <w:color w:val="003975"/>
                                  </w:rPr>
                                  <w:t>BREED</w:t>
                                </w:r>
                              </w:p>
                              <w:p w14:paraId="4744FBDA" w14:textId="77777777" w:rsidR="00AB4A31" w:rsidRPr="008D64E3" w:rsidRDefault="00AB4A31" w:rsidP="008D64E3">
                                <w:pPr>
                                  <w:pStyle w:val="Header"/>
                                  <w:tabs>
                                    <w:tab w:val="left" w:pos="990"/>
                                  </w:tabs>
                                  <w:jc w:val="right"/>
                                  <w:rPr>
                                    <w:noProof/>
                                    <w:color w:val="E09010"/>
                                  </w:rPr>
                                </w:pPr>
                              </w:p>
                              <w:p w14:paraId="3C7EAF04" w14:textId="0398D126" w:rsidR="00AB4A31" w:rsidRPr="008D64E3" w:rsidRDefault="0046417E" w:rsidP="008D64E3">
                                <w:pPr>
                                  <w:pStyle w:val="Header"/>
                                  <w:tabs>
                                    <w:tab w:val="left" w:pos="990"/>
                                  </w:tabs>
                                  <w:jc w:val="right"/>
                                  <w:rPr>
                                    <w:noProof/>
                                  </w:rPr>
                                </w:pPr>
                                <w:r>
                                  <w:rPr>
                                    <w:noProof/>
                                  </w:rPr>
                                  <w:t>Persian</w:t>
                                </w:r>
                              </w:p>
                            </w:tc>
                          </w:tr>
                          <w:tr w:rsidR="00AB4A31" w:rsidRPr="008D64E3" w14:paraId="1F39BA9C" w14:textId="77777777" w:rsidTr="00295710">
                            <w:trPr>
                              <w:trHeight w:hRule="exact" w:val="902"/>
                            </w:trPr>
                            <w:tc>
                              <w:tcPr>
                                <w:tcW w:w="2085" w:type="dxa"/>
                                <w:shd w:val="clear" w:color="auto" w:fill="auto"/>
                              </w:tcPr>
                              <w:p w14:paraId="0383D645" w14:textId="77777777" w:rsidR="00AB4A31" w:rsidRPr="008D64E3" w:rsidRDefault="00AB4A31" w:rsidP="008D64E3">
                                <w:pPr>
                                  <w:pStyle w:val="Header"/>
                                  <w:tabs>
                                    <w:tab w:val="left" w:pos="990"/>
                                  </w:tabs>
                                  <w:jc w:val="right"/>
                                  <w:rPr>
                                    <w:b/>
                                    <w:noProof/>
                                    <w:color w:val="003975"/>
                                  </w:rPr>
                                </w:pPr>
                                <w:r w:rsidRPr="008D64E3">
                                  <w:rPr>
                                    <w:b/>
                                    <w:noProof/>
                                    <w:color w:val="003975"/>
                                  </w:rPr>
                                  <w:t>SEX</w:t>
                                </w:r>
                              </w:p>
                              <w:p w14:paraId="73BFCA30" w14:textId="77777777" w:rsidR="00AB4A31" w:rsidRPr="008D64E3" w:rsidRDefault="00AB4A31" w:rsidP="008D64E3">
                                <w:pPr>
                                  <w:pStyle w:val="Header"/>
                                  <w:tabs>
                                    <w:tab w:val="left" w:pos="990"/>
                                  </w:tabs>
                                  <w:jc w:val="right"/>
                                  <w:rPr>
                                    <w:noProof/>
                                    <w:color w:val="E09010"/>
                                  </w:rPr>
                                </w:pPr>
                              </w:p>
                              <w:p w14:paraId="1FBC8B53" w14:textId="2B59373F" w:rsidR="00AB4A31" w:rsidRPr="008D64E3" w:rsidRDefault="0046417E" w:rsidP="008D64E3">
                                <w:pPr>
                                  <w:pStyle w:val="Header"/>
                                  <w:tabs>
                                    <w:tab w:val="left" w:pos="990"/>
                                  </w:tabs>
                                  <w:jc w:val="right"/>
                                  <w:rPr>
                                    <w:noProof/>
                                  </w:rPr>
                                </w:pPr>
                                <w:r>
                                  <w:rPr>
                                    <w:noProof/>
                                  </w:rPr>
                                  <w:t xml:space="preserve">Spayed Female </w:t>
                                </w:r>
                              </w:p>
                            </w:tc>
                          </w:tr>
                          <w:tr w:rsidR="00AB4A31" w:rsidRPr="008D64E3" w14:paraId="2F7271A2" w14:textId="77777777" w:rsidTr="006B4A8A">
                            <w:trPr>
                              <w:trHeight w:hRule="exact" w:val="1008"/>
                            </w:trPr>
                            <w:tc>
                              <w:tcPr>
                                <w:tcW w:w="2085" w:type="dxa"/>
                                <w:shd w:val="clear" w:color="auto" w:fill="auto"/>
                              </w:tcPr>
                              <w:p w14:paraId="04B8A2C8" w14:textId="77777777" w:rsidR="00AB4A31" w:rsidRPr="008D64E3" w:rsidRDefault="00AB4A31" w:rsidP="008D64E3">
                                <w:pPr>
                                  <w:tabs>
                                    <w:tab w:val="left" w:pos="990"/>
                                  </w:tabs>
                                  <w:jc w:val="right"/>
                                  <w:rPr>
                                    <w:b/>
                                    <w:color w:val="003975"/>
                                  </w:rPr>
                                </w:pPr>
                                <w:r w:rsidRPr="008D64E3">
                                  <w:rPr>
                                    <w:b/>
                                    <w:color w:val="003975"/>
                                  </w:rPr>
                                  <w:t>AGE</w:t>
                                </w:r>
                              </w:p>
                              <w:p w14:paraId="4A93AB55" w14:textId="77777777" w:rsidR="003B3816" w:rsidRDefault="003B3816" w:rsidP="008D64E3">
                                <w:pPr>
                                  <w:tabs>
                                    <w:tab w:val="left" w:pos="990"/>
                                  </w:tabs>
                                  <w:jc w:val="right"/>
                                </w:pPr>
                              </w:p>
                              <w:p w14:paraId="3A49774C" w14:textId="66FA6F68" w:rsidR="00AB4A31" w:rsidRPr="008D64E3" w:rsidRDefault="0046417E" w:rsidP="008D64E3">
                                <w:pPr>
                                  <w:tabs>
                                    <w:tab w:val="left" w:pos="990"/>
                                  </w:tabs>
                                  <w:jc w:val="right"/>
                                </w:pPr>
                                <w:r>
                                  <w:t xml:space="preserve">16 </w:t>
                                </w:r>
                                <w:r w:rsidR="008D64E3" w:rsidRPr="008D64E3">
                                  <w:t>years</w:t>
                                </w:r>
                              </w:p>
                            </w:tc>
                          </w:tr>
                          <w:tr w:rsidR="00AB4A31" w:rsidRPr="008D64E3" w14:paraId="302BEB65" w14:textId="77777777" w:rsidTr="006B4A8A">
                            <w:trPr>
                              <w:trHeight w:hRule="exact" w:val="1008"/>
                            </w:trPr>
                            <w:tc>
                              <w:tcPr>
                                <w:tcW w:w="2085" w:type="dxa"/>
                                <w:shd w:val="clear" w:color="auto" w:fill="auto"/>
                              </w:tcPr>
                              <w:p w14:paraId="547E1138" w14:textId="77777777" w:rsidR="00AB4A31" w:rsidRPr="008D64E3" w:rsidRDefault="00AB4A31" w:rsidP="008D64E3">
                                <w:pPr>
                                  <w:tabs>
                                    <w:tab w:val="left" w:pos="990"/>
                                  </w:tabs>
                                  <w:jc w:val="right"/>
                                  <w:rPr>
                                    <w:b/>
                                    <w:color w:val="003975"/>
                                  </w:rPr>
                                </w:pPr>
                                <w:r w:rsidRPr="008D64E3">
                                  <w:rPr>
                                    <w:b/>
                                    <w:color w:val="003975"/>
                                  </w:rPr>
                                  <w:t>WEIGHT</w:t>
                                </w:r>
                              </w:p>
                              <w:p w14:paraId="6946D5BC" w14:textId="77777777" w:rsidR="003B3816" w:rsidRDefault="003B3816" w:rsidP="008D64E3">
                                <w:pPr>
                                  <w:tabs>
                                    <w:tab w:val="left" w:pos="990"/>
                                  </w:tabs>
                                  <w:ind w:left="-90"/>
                                  <w:jc w:val="right"/>
                                  <w:rPr>
                                    <w:noProof/>
                                  </w:rPr>
                                </w:pPr>
                              </w:p>
                              <w:p w14:paraId="0367621F" w14:textId="598830C2" w:rsidR="00AB4A31" w:rsidRPr="008D64E3" w:rsidRDefault="0046417E" w:rsidP="008D64E3">
                                <w:pPr>
                                  <w:tabs>
                                    <w:tab w:val="left" w:pos="990"/>
                                  </w:tabs>
                                  <w:ind w:left="-90"/>
                                  <w:jc w:val="right"/>
                                </w:pPr>
                                <w:r>
                                  <w:rPr>
                                    <w:noProof/>
                                  </w:rPr>
                                  <w:t xml:space="preserve"> approx 4.5 </w:t>
                                </w:r>
                                <w:r w:rsidR="008D64E3" w:rsidRPr="008D64E3">
                                  <w:rPr>
                                    <w:noProof/>
                                  </w:rPr>
                                  <w:t>l</w:t>
                                </w:r>
                                <w:r w:rsidR="00A04F2E" w:rsidRPr="008D64E3">
                                  <w:rPr>
                                    <w:noProof/>
                                  </w:rPr>
                                  <w:t>bs</w:t>
                                </w:r>
                              </w:p>
                            </w:tc>
                          </w:tr>
                          <w:tr w:rsidR="00AB4A31" w:rsidRPr="008D64E3" w14:paraId="41A5CCF9" w14:textId="77777777" w:rsidTr="0099154D">
                            <w:trPr>
                              <w:trHeight w:hRule="exact" w:val="1469"/>
                            </w:trPr>
                            <w:tc>
                              <w:tcPr>
                                <w:tcW w:w="2085" w:type="dxa"/>
                                <w:shd w:val="clear" w:color="auto" w:fill="auto"/>
                              </w:tcPr>
                              <w:p w14:paraId="1FF25B02" w14:textId="77777777" w:rsidR="00AB4A31" w:rsidRPr="008D64E3" w:rsidRDefault="00AB4A31" w:rsidP="008D64E3">
                                <w:pPr>
                                  <w:pStyle w:val="Header"/>
                                  <w:tabs>
                                    <w:tab w:val="left" w:pos="990"/>
                                  </w:tabs>
                                  <w:jc w:val="right"/>
                                  <w:rPr>
                                    <w:b/>
                                    <w:noProof/>
                                    <w:color w:val="003975"/>
                                  </w:rPr>
                                </w:pPr>
                                <w:r w:rsidRPr="008D64E3">
                                  <w:rPr>
                                    <w:b/>
                                    <w:noProof/>
                                    <w:color w:val="003975"/>
                                  </w:rPr>
                                  <w:t>INTERPRETED BY</w:t>
                                </w:r>
                              </w:p>
                              <w:p w14:paraId="2F9A22FC" w14:textId="77777777" w:rsidR="00AB4A31" w:rsidRPr="008D64E3" w:rsidRDefault="00AB4A31" w:rsidP="008D64E3">
                                <w:pPr>
                                  <w:pStyle w:val="Header"/>
                                  <w:tabs>
                                    <w:tab w:val="left" w:pos="990"/>
                                  </w:tabs>
                                  <w:jc w:val="right"/>
                                  <w:rPr>
                                    <w:noProof/>
                                    <w:color w:val="E09010"/>
                                  </w:rPr>
                                </w:pPr>
                              </w:p>
                              <w:p w14:paraId="473CED6C" w14:textId="77777777" w:rsidR="0099154D" w:rsidRPr="008D64E3" w:rsidRDefault="0099154D" w:rsidP="008D64E3">
                                <w:pPr>
                                  <w:tabs>
                                    <w:tab w:val="left" w:pos="990"/>
                                  </w:tabs>
                                  <w:jc w:val="right"/>
                                  <w:rPr>
                                    <w:rFonts w:eastAsia="Times New Roman"/>
                                  </w:rPr>
                                </w:pPr>
                                <w:r w:rsidRPr="008D64E3">
                                  <w:rPr>
                                    <w:rFonts w:eastAsia="Times New Roman"/>
                                    <w:color w:val="000000"/>
                                    <w:shd w:val="clear" w:color="auto" w:fill="FFFFFF"/>
                                  </w:rPr>
                                  <w:t xml:space="preserve">Andrea Nicastro, </w:t>
                                </w:r>
                                <w:r w:rsidRPr="008D64E3">
                                  <w:rPr>
                                    <w:rFonts w:eastAsia="Times New Roman"/>
                                    <w:color w:val="000000"/>
                                    <w:sz w:val="16"/>
                                    <w:szCs w:val="16"/>
                                    <w:shd w:val="clear" w:color="auto" w:fill="FFFFFF"/>
                                  </w:rPr>
                                  <w:t>DVM, Diplomate ACVIM (</w:t>
                                </w:r>
                                <w:r w:rsidRPr="008D64E3">
                                  <w:rPr>
                                    <w:rFonts w:eastAsia="Times New Roman"/>
                                    <w:i/>
                                    <w:iCs w:val="0"/>
                                    <w:color w:val="000000"/>
                                    <w:sz w:val="16"/>
                                    <w:szCs w:val="16"/>
                                    <w:shd w:val="clear" w:color="auto" w:fill="FFFFFF"/>
                                  </w:rPr>
                                  <w:t>Small Animal Internal</w:t>
                                </w:r>
                                <w:r w:rsidRPr="008D64E3">
                                  <w:rPr>
                                    <w:rFonts w:eastAsia="Times New Roman"/>
                                    <w:i/>
                                    <w:iCs w:val="0"/>
                                    <w:color w:val="000000"/>
                                    <w:shd w:val="clear" w:color="auto" w:fill="FFFFFF"/>
                                  </w:rPr>
                                  <w:t xml:space="preserve"> </w:t>
                                </w:r>
                                <w:r w:rsidRPr="008D64E3">
                                  <w:rPr>
                                    <w:rFonts w:eastAsia="Times New Roman"/>
                                    <w:i/>
                                    <w:iCs w:val="0"/>
                                    <w:color w:val="000000"/>
                                    <w:sz w:val="16"/>
                                    <w:szCs w:val="16"/>
                                    <w:shd w:val="clear" w:color="auto" w:fill="FFFFFF"/>
                                  </w:rPr>
                                  <w:t>Medicine</w:t>
                                </w:r>
                                <w:r w:rsidRPr="008D64E3">
                                  <w:rPr>
                                    <w:rFonts w:eastAsia="Times New Roman"/>
                                    <w:color w:val="000000"/>
                                    <w:sz w:val="16"/>
                                    <w:szCs w:val="16"/>
                                    <w:shd w:val="clear" w:color="auto" w:fill="FFFFFF"/>
                                  </w:rPr>
                                  <w:t>)</w:t>
                                </w:r>
                              </w:p>
                              <w:p w14:paraId="076D13D7" w14:textId="77777777" w:rsidR="00AB4A31" w:rsidRPr="008D64E3" w:rsidRDefault="00AB4A31" w:rsidP="008D64E3">
                                <w:pPr>
                                  <w:pStyle w:val="Header"/>
                                  <w:tabs>
                                    <w:tab w:val="left" w:pos="990"/>
                                  </w:tabs>
                                  <w:jc w:val="right"/>
                                  <w:rPr>
                                    <w:noProof/>
                                  </w:rPr>
                                </w:pPr>
                              </w:p>
                              <w:p w14:paraId="7E9EDD25" w14:textId="77777777" w:rsidR="00257B2C" w:rsidRPr="008D64E3" w:rsidRDefault="00257B2C" w:rsidP="008D64E3">
                                <w:pPr>
                                  <w:pStyle w:val="Header"/>
                                  <w:tabs>
                                    <w:tab w:val="left" w:pos="990"/>
                                  </w:tabs>
                                  <w:jc w:val="right"/>
                                  <w:rPr>
                                    <w:noProof/>
                                  </w:rPr>
                                </w:pPr>
                              </w:p>
                              <w:p w14:paraId="2F96BD91" w14:textId="77777777" w:rsidR="00257B2C" w:rsidRPr="008D64E3" w:rsidRDefault="00257B2C" w:rsidP="008D64E3">
                                <w:pPr>
                                  <w:pStyle w:val="Header"/>
                                  <w:tabs>
                                    <w:tab w:val="left" w:pos="990"/>
                                  </w:tabs>
                                  <w:jc w:val="center"/>
                                  <w:rPr>
                                    <w:noProof/>
                                  </w:rPr>
                                </w:pPr>
                              </w:p>
                              <w:p w14:paraId="44F33785" w14:textId="77777777" w:rsidR="00AB4A31" w:rsidRPr="008D64E3" w:rsidRDefault="00AB4A31" w:rsidP="008D64E3">
                                <w:pPr>
                                  <w:pStyle w:val="Header"/>
                                  <w:tabs>
                                    <w:tab w:val="left" w:pos="990"/>
                                  </w:tabs>
                                  <w:jc w:val="right"/>
                                  <w:rPr>
                                    <w:noProof/>
                                    <w:color w:val="333333"/>
                                  </w:rPr>
                                </w:pPr>
                              </w:p>
                            </w:tc>
                          </w:tr>
                          <w:tr w:rsidR="00257B2C" w:rsidRPr="008D64E3" w14:paraId="48C8049D" w14:textId="77777777" w:rsidTr="00295710">
                            <w:trPr>
                              <w:trHeight w:hRule="exact" w:val="1577"/>
                            </w:trPr>
                            <w:tc>
                              <w:tcPr>
                                <w:tcW w:w="2085" w:type="dxa"/>
                                <w:shd w:val="clear" w:color="auto" w:fill="auto"/>
                              </w:tcPr>
                              <w:p w14:paraId="10B53644" w14:textId="77777777" w:rsidR="00257B2C" w:rsidRPr="008D64E3" w:rsidRDefault="00257B2C" w:rsidP="008D64E3">
                                <w:pPr>
                                  <w:pStyle w:val="Header"/>
                                  <w:tabs>
                                    <w:tab w:val="left" w:pos="990"/>
                                  </w:tabs>
                                  <w:jc w:val="right"/>
                                  <w:rPr>
                                    <w:b/>
                                    <w:noProof/>
                                    <w:color w:val="003975"/>
                                  </w:rPr>
                                </w:pPr>
                                <w:r w:rsidRPr="008D64E3">
                                  <w:rPr>
                                    <w:b/>
                                    <w:noProof/>
                                    <w:color w:val="003975"/>
                                  </w:rPr>
                                  <w:t>IMAGING PERFORMED BY</w:t>
                                </w:r>
                              </w:p>
                              <w:p w14:paraId="12EF7EF6" w14:textId="77777777" w:rsidR="00295710" w:rsidRPr="008D64E3" w:rsidRDefault="00295710" w:rsidP="008D64E3">
                                <w:pPr>
                                  <w:pStyle w:val="Header"/>
                                  <w:tabs>
                                    <w:tab w:val="left" w:pos="990"/>
                                  </w:tabs>
                                  <w:jc w:val="right"/>
                                  <w:rPr>
                                    <w:b/>
                                    <w:noProof/>
                                    <w:color w:val="003975"/>
                                  </w:rPr>
                                </w:pPr>
                              </w:p>
                              <w:p w14:paraId="08E655F3" w14:textId="77777777" w:rsidR="00295710" w:rsidRPr="008D64E3" w:rsidRDefault="00295710" w:rsidP="008D64E3">
                                <w:pPr>
                                  <w:tabs>
                                    <w:tab w:val="left" w:pos="990"/>
                                  </w:tabs>
                                  <w:jc w:val="right"/>
                                  <w:rPr>
                                    <w:rFonts w:eastAsia="Times New Roman"/>
                                  </w:rPr>
                                </w:pPr>
                                <w:r w:rsidRPr="008D64E3">
                                  <w:rPr>
                                    <w:rFonts w:eastAsia="Times New Roman"/>
                                    <w:color w:val="000000"/>
                                    <w:shd w:val="clear" w:color="auto" w:fill="FFFFFF"/>
                                  </w:rPr>
                                  <w:t xml:space="preserve">Andrea Nicastro, </w:t>
                                </w:r>
                                <w:r w:rsidRPr="008D64E3">
                                  <w:rPr>
                                    <w:rFonts w:eastAsia="Times New Roman"/>
                                    <w:color w:val="000000"/>
                                    <w:sz w:val="16"/>
                                    <w:szCs w:val="16"/>
                                    <w:shd w:val="clear" w:color="auto" w:fill="FFFFFF"/>
                                  </w:rPr>
                                  <w:t>DVM, Diplomate ACVIM (</w:t>
                                </w:r>
                                <w:r w:rsidRPr="008D64E3">
                                  <w:rPr>
                                    <w:rFonts w:eastAsia="Times New Roman"/>
                                    <w:i/>
                                    <w:iCs w:val="0"/>
                                    <w:color w:val="000000"/>
                                    <w:sz w:val="16"/>
                                    <w:szCs w:val="16"/>
                                    <w:shd w:val="clear" w:color="auto" w:fill="FFFFFF"/>
                                  </w:rPr>
                                  <w:t>Small Animal Internal</w:t>
                                </w:r>
                                <w:r w:rsidRPr="008D64E3">
                                  <w:rPr>
                                    <w:rFonts w:eastAsia="Times New Roman"/>
                                    <w:i/>
                                    <w:iCs w:val="0"/>
                                    <w:color w:val="000000"/>
                                    <w:shd w:val="clear" w:color="auto" w:fill="FFFFFF"/>
                                  </w:rPr>
                                  <w:t xml:space="preserve"> </w:t>
                                </w:r>
                                <w:r w:rsidRPr="008D64E3">
                                  <w:rPr>
                                    <w:rFonts w:eastAsia="Times New Roman"/>
                                    <w:i/>
                                    <w:iCs w:val="0"/>
                                    <w:color w:val="000000"/>
                                    <w:sz w:val="16"/>
                                    <w:szCs w:val="16"/>
                                    <w:shd w:val="clear" w:color="auto" w:fill="FFFFFF"/>
                                  </w:rPr>
                                  <w:t>Medicine</w:t>
                                </w:r>
                                <w:r w:rsidRPr="008D64E3">
                                  <w:rPr>
                                    <w:rFonts w:eastAsia="Times New Roman"/>
                                    <w:color w:val="000000"/>
                                    <w:sz w:val="16"/>
                                    <w:szCs w:val="16"/>
                                    <w:shd w:val="clear" w:color="auto" w:fill="FFFFFF"/>
                                  </w:rPr>
                                  <w:t>)</w:t>
                                </w:r>
                              </w:p>
                              <w:p w14:paraId="077BEFB2" w14:textId="77777777" w:rsidR="00257B2C" w:rsidRPr="008D64E3" w:rsidRDefault="00257B2C" w:rsidP="008D64E3">
                                <w:pPr>
                                  <w:pStyle w:val="Header"/>
                                  <w:tabs>
                                    <w:tab w:val="left" w:pos="990"/>
                                  </w:tabs>
                                  <w:jc w:val="right"/>
                                  <w:rPr>
                                    <w:noProof/>
                                    <w:color w:val="E09010"/>
                                  </w:rPr>
                                </w:pPr>
                              </w:p>
                              <w:p w14:paraId="38A73DC8" w14:textId="77777777" w:rsidR="00257B2C" w:rsidRPr="008D64E3" w:rsidRDefault="00CA7A7E" w:rsidP="008D64E3">
                                <w:pPr>
                                  <w:pStyle w:val="Header"/>
                                  <w:tabs>
                                    <w:tab w:val="left" w:pos="990"/>
                                  </w:tabs>
                                  <w:ind w:left="-270"/>
                                  <w:jc w:val="right"/>
                                  <w:rPr>
                                    <w:noProof/>
                                  </w:rPr>
                                </w:pPr>
                                <w:r w:rsidRPr="008D64E3">
                                  <w:rPr>
                                    <w:noProof/>
                                  </w:rPr>
                                  <w:t xml:space="preserve">          </w:t>
                                </w:r>
                              </w:p>
                              <w:p w14:paraId="02F9EB64" w14:textId="77777777" w:rsidR="00CA7A7E" w:rsidRPr="008D64E3" w:rsidRDefault="00CA7A7E" w:rsidP="008D64E3">
                                <w:pPr>
                                  <w:pStyle w:val="Header"/>
                                  <w:tabs>
                                    <w:tab w:val="left" w:pos="990"/>
                                  </w:tabs>
                                  <w:ind w:left="-270"/>
                                  <w:jc w:val="center"/>
                                  <w:rPr>
                                    <w:b/>
                                    <w:noProof/>
                                    <w:color w:val="003975"/>
                                  </w:rPr>
                                </w:pPr>
                              </w:p>
                            </w:tc>
                          </w:tr>
                          <w:tr w:rsidR="00AB4A31" w:rsidRPr="008D64E3" w14:paraId="535BD920" w14:textId="77777777" w:rsidTr="00295710">
                            <w:trPr>
                              <w:trHeight w:hRule="exact" w:val="857"/>
                            </w:trPr>
                            <w:tc>
                              <w:tcPr>
                                <w:tcW w:w="2085" w:type="dxa"/>
                                <w:shd w:val="clear" w:color="auto" w:fill="auto"/>
                              </w:tcPr>
                              <w:p w14:paraId="3C65D819" w14:textId="77777777" w:rsidR="00257B2C" w:rsidRPr="008D64E3" w:rsidRDefault="00AB4A31" w:rsidP="008D64E3">
                                <w:pPr>
                                  <w:pStyle w:val="Header"/>
                                  <w:tabs>
                                    <w:tab w:val="left" w:pos="990"/>
                                  </w:tabs>
                                  <w:jc w:val="right"/>
                                  <w:rPr>
                                    <w:b/>
                                    <w:noProof/>
                                    <w:color w:val="003975"/>
                                  </w:rPr>
                                </w:pPr>
                                <w:r w:rsidRPr="008D64E3">
                                  <w:rPr>
                                    <w:b/>
                                    <w:noProof/>
                                    <w:color w:val="003975"/>
                                  </w:rPr>
                                  <w:t>HOSPITAL NAME</w:t>
                                </w:r>
                              </w:p>
                              <w:p w14:paraId="2A20187E" w14:textId="77777777" w:rsidR="00AB4A31" w:rsidRPr="008D64E3" w:rsidRDefault="00AB4A31" w:rsidP="008D64E3">
                                <w:pPr>
                                  <w:pStyle w:val="Header"/>
                                  <w:tabs>
                                    <w:tab w:val="left" w:pos="990"/>
                                  </w:tabs>
                                  <w:jc w:val="right"/>
                                  <w:rPr>
                                    <w:noProof/>
                                    <w:color w:val="E09010"/>
                                  </w:rPr>
                                </w:pPr>
                              </w:p>
                              <w:p w14:paraId="2C585259" w14:textId="6EA91C87" w:rsidR="00AB4A31" w:rsidRPr="008D64E3" w:rsidRDefault="0046417E" w:rsidP="008D64E3">
                                <w:pPr>
                                  <w:pStyle w:val="Header"/>
                                  <w:tabs>
                                    <w:tab w:val="left" w:pos="990"/>
                                  </w:tabs>
                                  <w:jc w:val="right"/>
                                  <w:rPr>
                                    <w:noProof/>
                                  </w:rPr>
                                </w:pPr>
                                <w:r>
                                  <w:rPr>
                                    <w:noProof/>
                                  </w:rPr>
                                  <w:t>FLowertown AH</w:t>
                                </w:r>
                              </w:p>
                            </w:tc>
                          </w:tr>
                          <w:tr w:rsidR="00AB4A31" w:rsidRPr="008D64E3" w14:paraId="40803EE5" w14:textId="77777777" w:rsidTr="00295710">
                            <w:trPr>
                              <w:trHeight w:hRule="exact" w:val="785"/>
                            </w:trPr>
                            <w:tc>
                              <w:tcPr>
                                <w:tcW w:w="2085" w:type="dxa"/>
                                <w:shd w:val="clear" w:color="auto" w:fill="auto"/>
                              </w:tcPr>
                              <w:p w14:paraId="05A594B1" w14:textId="77777777" w:rsidR="00AB4A31" w:rsidRPr="008D64E3" w:rsidRDefault="00AB4A31" w:rsidP="008D64E3">
                                <w:pPr>
                                  <w:pStyle w:val="Header"/>
                                  <w:tabs>
                                    <w:tab w:val="left" w:pos="990"/>
                                  </w:tabs>
                                  <w:jc w:val="right"/>
                                  <w:rPr>
                                    <w:b/>
                                    <w:noProof/>
                                    <w:color w:val="003975"/>
                                  </w:rPr>
                                </w:pPr>
                                <w:r w:rsidRPr="008D64E3">
                                  <w:rPr>
                                    <w:b/>
                                    <w:noProof/>
                                    <w:color w:val="003975"/>
                                  </w:rPr>
                                  <w:t>REFERRING VET</w:t>
                                </w:r>
                              </w:p>
                              <w:p w14:paraId="3C460BA4" w14:textId="77777777" w:rsidR="00AB4A31" w:rsidRPr="008D64E3" w:rsidRDefault="00AB4A31" w:rsidP="008D64E3">
                                <w:pPr>
                                  <w:pStyle w:val="Header"/>
                                  <w:tabs>
                                    <w:tab w:val="left" w:pos="990"/>
                                  </w:tabs>
                                  <w:jc w:val="right"/>
                                  <w:rPr>
                                    <w:noProof/>
                                    <w:color w:val="E09010"/>
                                  </w:rPr>
                                </w:pPr>
                              </w:p>
                              <w:p w14:paraId="6639550A" w14:textId="29333C9A" w:rsidR="00AB4A31" w:rsidRPr="008D64E3" w:rsidRDefault="0046417E" w:rsidP="008D64E3">
                                <w:pPr>
                                  <w:pStyle w:val="Header"/>
                                  <w:tabs>
                                    <w:tab w:val="left" w:pos="990"/>
                                  </w:tabs>
                                  <w:jc w:val="right"/>
                                  <w:rPr>
                                    <w:noProof/>
                                  </w:rPr>
                                </w:pPr>
                                <w:r>
                                  <w:rPr>
                                    <w:rFonts w:asciiTheme="minorHAnsi" w:eastAsiaTheme="minorHAnsi" w:hAnsiTheme="minorHAnsi" w:cstheme="minorBidi"/>
                                    <w:sz w:val="22"/>
                                    <w:szCs w:val="22"/>
                                  </w:rPr>
                                  <w:t>Dr. Kaitlin Guffey</w:t>
                                </w:r>
                              </w:p>
                            </w:tc>
                          </w:tr>
                          <w:tr w:rsidR="00AB4A31" w:rsidRPr="008D64E3" w14:paraId="4B3C5D41" w14:textId="77777777" w:rsidTr="00232D56">
                            <w:trPr>
                              <w:trHeight w:hRule="exact" w:val="794"/>
                            </w:trPr>
                            <w:tc>
                              <w:tcPr>
                                <w:tcW w:w="2085" w:type="dxa"/>
                                <w:shd w:val="clear" w:color="auto" w:fill="auto"/>
                              </w:tcPr>
                              <w:p w14:paraId="12F99E00" w14:textId="77777777" w:rsidR="00AB4A31" w:rsidRPr="008D64E3" w:rsidRDefault="00AB4A31" w:rsidP="008D64E3">
                                <w:pPr>
                                  <w:pStyle w:val="Header"/>
                                  <w:tabs>
                                    <w:tab w:val="left" w:pos="990"/>
                                  </w:tabs>
                                  <w:jc w:val="right"/>
                                  <w:rPr>
                                    <w:b/>
                                    <w:noProof/>
                                    <w:color w:val="003975"/>
                                  </w:rPr>
                                </w:pPr>
                                <w:r w:rsidRPr="008D64E3">
                                  <w:rPr>
                                    <w:b/>
                                    <w:noProof/>
                                    <w:color w:val="003975"/>
                                  </w:rPr>
                                  <w:t>INVOICE</w:t>
                                </w:r>
                              </w:p>
                              <w:p w14:paraId="0D2F326E" w14:textId="77777777" w:rsidR="00AB4A31" w:rsidRPr="008D64E3" w:rsidRDefault="00AB4A31" w:rsidP="008D64E3">
                                <w:pPr>
                                  <w:pStyle w:val="Header"/>
                                  <w:tabs>
                                    <w:tab w:val="left" w:pos="990"/>
                                  </w:tabs>
                                  <w:jc w:val="right"/>
                                  <w:rPr>
                                    <w:noProof/>
                                    <w:color w:val="E09010"/>
                                  </w:rPr>
                                </w:pPr>
                              </w:p>
                              <w:p w14:paraId="66AE63ED" w14:textId="39FFB580" w:rsidR="00AB4A31" w:rsidRPr="008D64E3" w:rsidRDefault="004827E0" w:rsidP="008D64E3">
                                <w:pPr>
                                  <w:pStyle w:val="Header"/>
                                  <w:tabs>
                                    <w:tab w:val="left" w:pos="990"/>
                                  </w:tabs>
                                  <w:jc w:val="right"/>
                                  <w:rPr>
                                    <w:noProof/>
                                  </w:rPr>
                                </w:pPr>
                                <w:r w:rsidRPr="004827E0">
                                  <w:rPr>
                                    <w:noProof/>
                                  </w:rPr>
                                  <w:t>11875</w:t>
                                </w:r>
                              </w:p>
                            </w:tc>
                          </w:tr>
                          <w:tr w:rsidR="00AB4A31" w:rsidRPr="008D64E3" w14:paraId="620DD9CE" w14:textId="77777777" w:rsidTr="00232D56">
                            <w:trPr>
                              <w:trHeight w:hRule="exact" w:val="677"/>
                            </w:trPr>
                            <w:tc>
                              <w:tcPr>
                                <w:tcW w:w="2085" w:type="dxa"/>
                                <w:shd w:val="clear" w:color="auto" w:fill="auto"/>
                              </w:tcPr>
                              <w:p w14:paraId="65D25E81" w14:textId="77777777" w:rsidR="00AB4A31" w:rsidRPr="008D64E3" w:rsidRDefault="00AB4A31" w:rsidP="008D64E3">
                                <w:pPr>
                                  <w:pStyle w:val="Header"/>
                                  <w:tabs>
                                    <w:tab w:val="left" w:pos="990"/>
                                  </w:tabs>
                                  <w:jc w:val="right"/>
                                  <w:rPr>
                                    <w:b/>
                                    <w:noProof/>
                                    <w:color w:val="003975"/>
                                  </w:rPr>
                                </w:pPr>
                                <w:r w:rsidRPr="008D64E3">
                                  <w:rPr>
                                    <w:b/>
                                    <w:noProof/>
                                    <w:color w:val="003975"/>
                                  </w:rPr>
                                  <w:t>DATE</w:t>
                                </w:r>
                              </w:p>
                              <w:p w14:paraId="5280572D" w14:textId="77777777" w:rsidR="00AB4A31" w:rsidRPr="008D64E3" w:rsidRDefault="00AB4A31" w:rsidP="008D64E3">
                                <w:pPr>
                                  <w:pStyle w:val="Header"/>
                                  <w:tabs>
                                    <w:tab w:val="left" w:pos="990"/>
                                  </w:tabs>
                                  <w:jc w:val="right"/>
                                  <w:rPr>
                                    <w:noProof/>
                                    <w:color w:val="E09010"/>
                                  </w:rPr>
                                </w:pPr>
                              </w:p>
                              <w:p w14:paraId="209D2ACC" w14:textId="6509599B" w:rsidR="00AB4A31" w:rsidRPr="008D64E3" w:rsidRDefault="0046417E" w:rsidP="008D64E3">
                                <w:pPr>
                                  <w:pStyle w:val="Header"/>
                                  <w:tabs>
                                    <w:tab w:val="left" w:pos="990"/>
                                  </w:tabs>
                                  <w:jc w:val="right"/>
                                  <w:rPr>
                                    <w:noProof/>
                                  </w:rPr>
                                </w:pPr>
                                <w:r>
                                  <w:rPr>
                                    <w:noProof/>
                                  </w:rPr>
                                  <w:t>12.19</w:t>
                                </w:r>
                                <w:r w:rsidR="003B3816">
                                  <w:rPr>
                                    <w:noProof/>
                                  </w:rPr>
                                  <w:t>.</w:t>
                                </w:r>
                                <w:r w:rsidR="007C2CC3" w:rsidRPr="008D64E3">
                                  <w:rPr>
                                    <w:noProof/>
                                  </w:rPr>
                                  <w:t>2</w:t>
                                </w:r>
                                <w:r w:rsidR="00792FDC" w:rsidRPr="008D64E3">
                                  <w:rPr>
                                    <w:noProof/>
                                  </w:rPr>
                                  <w:t>2</w:t>
                                </w:r>
                              </w:p>
                              <w:p w14:paraId="487F9898" w14:textId="77777777" w:rsidR="00AB4A31" w:rsidRPr="008D64E3" w:rsidRDefault="00AB4A31" w:rsidP="008D64E3">
                                <w:pPr>
                                  <w:pStyle w:val="Header"/>
                                  <w:tabs>
                                    <w:tab w:val="left" w:pos="990"/>
                                  </w:tabs>
                                  <w:jc w:val="right"/>
                                  <w:rPr>
                                    <w:noProof/>
                                    <w:color w:val="808080"/>
                                  </w:rPr>
                                </w:pPr>
                              </w:p>
                            </w:tc>
                          </w:tr>
                        </w:tbl>
                        <w:p w14:paraId="4869A4D4" w14:textId="77777777" w:rsidR="00AB4A31" w:rsidRPr="008D64E3" w:rsidRDefault="00AB4A31" w:rsidP="008D64E3">
                          <w:pPr>
                            <w:tabs>
                              <w:tab w:val="left" w:pos="990"/>
                            </w:tabs>
                          </w:pPr>
                        </w:p>
                      </w:txbxContent>
                    </wps:txbx>
                    <wps:bodyPr rot="0" vert="horz" wrap="square" lIns="73025" tIns="0" rIns="73025"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2914280" id="_x0000_t202" coordsize="21600,21600" o:spt="202" path="m,l,21600r21600,l21600,xe">
              <v:stroke joinstyle="miter"/>
              <v:path gradientshapeok="t" o:connecttype="rect"/>
            </v:shapetype>
            <v:shape id="Text Box 1" o:spid="_x0000_s1026" type="#_x0000_t202" style="position:absolute;margin-left:19.7pt;margin-top:139.85pt;width:106.05pt;height:657.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" filled="f" stroked="f">
              <v:path arrowok="t"/>
              <v:textbox style="mso-fit-shape-to-text:t" inset="5.75pt,0,5.75pt,0">
                <w:txbxContent>
                  <w:tbl>
                    <w:tblPr>
                      <w:tblW w:w="0" w:type="auto"/>
                      <w:tblCellMar>
                        <w:top w:w="29" w:type="dxa"/>
                        <w:left w:w="115" w:type="dxa"/>
                        <w:bottom w:w="72" w:type="dxa"/>
                        <w:right w:w="115" w:type="dxa"/>
                      </w:tblCellMar>
                      <w:tblLook w:val="04A0" w:firstRow="1" w:lastRow="0" w:firstColumn="1" w:lastColumn="0" w:noHBand="0" w:noVBand="1"/>
                    </w:tblPr>
                    <w:tblGrid>
                      <w:gridCol w:w="1905"/>
                    </w:tblGrid>
                    <w:tr w:rsidR="00AB4A31" w:rsidRPr="008D64E3" w14:paraId="10ED396B" w14:textId="77777777" w:rsidTr="00295710">
                      <w:trPr>
                        <w:trHeight w:hRule="exact" w:val="875"/>
                      </w:trPr>
                      <w:tc>
                        <w:tcPr>
                          <w:tcW w:w="2085" w:type="dxa"/>
                          <w:shd w:val="clear" w:color="auto" w:fill="auto"/>
                        </w:tcPr>
                        <w:p w14:paraId="55B76CE7" w14:textId="77777777" w:rsidR="00AB4A31" w:rsidRPr="008D64E3" w:rsidRDefault="00AB4A31" w:rsidP="008D64E3">
                          <w:pPr>
                            <w:pStyle w:val="Header"/>
                            <w:tabs>
                              <w:tab w:val="left" w:pos="630"/>
                              <w:tab w:val="left" w:pos="990"/>
                            </w:tabs>
                            <w:jc w:val="right"/>
                            <w:rPr>
                              <w:b/>
                              <w:noProof/>
                              <w:color w:val="003975"/>
                            </w:rPr>
                          </w:pPr>
                          <w:r w:rsidRPr="008D64E3">
                            <w:rPr>
                              <w:b/>
                              <w:noProof/>
                              <w:color w:val="003975"/>
                            </w:rPr>
                            <w:t>PATIENT</w:t>
                          </w:r>
                        </w:p>
                        <w:p w14:paraId="78D9C4D6" w14:textId="77777777" w:rsidR="00AB4A31" w:rsidRPr="008D64E3" w:rsidRDefault="00AB4A31" w:rsidP="008D64E3">
                          <w:pPr>
                            <w:pStyle w:val="Header"/>
                            <w:tabs>
                              <w:tab w:val="left" w:pos="630"/>
                              <w:tab w:val="left" w:pos="990"/>
                            </w:tabs>
                            <w:jc w:val="right"/>
                            <w:rPr>
                              <w:noProof/>
                              <w:color w:val="E09010"/>
                            </w:rPr>
                          </w:pPr>
                        </w:p>
                        <w:p w14:paraId="55614DA9" w14:textId="55F58619" w:rsidR="00AB4A31" w:rsidRPr="0046417E" w:rsidRDefault="0046417E" w:rsidP="008D64E3">
                          <w:pPr>
                            <w:pStyle w:val="Header"/>
                            <w:tabs>
                              <w:tab w:val="left" w:pos="630"/>
                              <w:tab w:val="left" w:pos="990"/>
                            </w:tabs>
                            <w:jc w:val="right"/>
                            <w:rPr>
                              <w:noProof/>
                            </w:rPr>
                          </w:pPr>
                          <w:r w:rsidRPr="0046417E">
                            <w:t>Fancy Guffey</w:t>
                          </w:r>
                        </w:p>
                      </w:tc>
                    </w:tr>
                    <w:tr w:rsidR="00AB4A31" w:rsidRPr="008D64E3" w14:paraId="02ACE805" w14:textId="77777777" w:rsidTr="00295710">
                      <w:trPr>
                        <w:trHeight w:hRule="exact" w:val="974"/>
                      </w:trPr>
                      <w:tc>
                        <w:tcPr>
                          <w:tcW w:w="2085" w:type="dxa"/>
                          <w:shd w:val="clear" w:color="auto" w:fill="auto"/>
                        </w:tcPr>
                        <w:p w14:paraId="77C07C5C" w14:textId="77777777" w:rsidR="00AB4A31" w:rsidRPr="008D64E3" w:rsidRDefault="00AB4A31" w:rsidP="008D64E3">
                          <w:pPr>
                            <w:pStyle w:val="Header"/>
                            <w:tabs>
                              <w:tab w:val="left" w:pos="990"/>
                            </w:tabs>
                            <w:jc w:val="right"/>
                            <w:rPr>
                              <w:b/>
                              <w:noProof/>
                              <w:color w:val="003975"/>
                            </w:rPr>
                          </w:pPr>
                          <w:r w:rsidRPr="008D64E3">
                            <w:rPr>
                              <w:b/>
                              <w:noProof/>
                              <w:color w:val="003975"/>
                            </w:rPr>
                            <w:t>SPECIES</w:t>
                          </w:r>
                        </w:p>
                        <w:p w14:paraId="2E6FC1FF" w14:textId="77777777" w:rsidR="00AB4A31" w:rsidRPr="008D64E3" w:rsidRDefault="00AB4A31" w:rsidP="008D64E3">
                          <w:pPr>
                            <w:pStyle w:val="Header"/>
                            <w:tabs>
                              <w:tab w:val="left" w:pos="990"/>
                            </w:tabs>
                            <w:jc w:val="right"/>
                            <w:rPr>
                              <w:noProof/>
                              <w:color w:val="E09010"/>
                            </w:rPr>
                          </w:pPr>
                        </w:p>
                        <w:p w14:paraId="10720EC2" w14:textId="77777777" w:rsidR="00AB4A31" w:rsidRPr="008D64E3" w:rsidRDefault="00792FDC" w:rsidP="008D64E3">
                          <w:pPr>
                            <w:pStyle w:val="Header"/>
                            <w:tabs>
                              <w:tab w:val="left" w:pos="990"/>
                            </w:tabs>
                            <w:jc w:val="right"/>
                            <w:rPr>
                              <w:noProof/>
                            </w:rPr>
                          </w:pPr>
                          <w:r w:rsidRPr="008D64E3">
                            <w:rPr>
                              <w:noProof/>
                            </w:rPr>
                            <w:t>Feline</w:t>
                          </w:r>
                        </w:p>
                      </w:tc>
                    </w:tr>
                    <w:tr w:rsidR="00AB4A31" w:rsidRPr="008D64E3" w14:paraId="630CF79B" w14:textId="77777777" w:rsidTr="006B4A8A">
                      <w:trPr>
                        <w:trHeight w:hRule="exact" w:val="1008"/>
                      </w:trPr>
                      <w:tc>
                        <w:tcPr>
                          <w:tcW w:w="2085" w:type="dxa"/>
                          <w:shd w:val="clear" w:color="auto" w:fill="auto"/>
                        </w:tcPr>
                        <w:p w14:paraId="3E4DBC7E" w14:textId="77777777" w:rsidR="00AB4A31" w:rsidRPr="008D64E3" w:rsidRDefault="00AB4A31" w:rsidP="008D64E3">
                          <w:pPr>
                            <w:pStyle w:val="Header"/>
                            <w:tabs>
                              <w:tab w:val="left" w:pos="990"/>
                            </w:tabs>
                            <w:jc w:val="right"/>
                            <w:rPr>
                              <w:b/>
                              <w:noProof/>
                              <w:color w:val="003975"/>
                            </w:rPr>
                          </w:pPr>
                          <w:r w:rsidRPr="008D64E3">
                            <w:rPr>
                              <w:b/>
                              <w:noProof/>
                              <w:color w:val="003975"/>
                            </w:rPr>
                            <w:t>BREED</w:t>
                          </w:r>
                        </w:p>
                        <w:p w14:paraId="4744FBDA" w14:textId="77777777" w:rsidR="00AB4A31" w:rsidRPr="008D64E3" w:rsidRDefault="00AB4A31" w:rsidP="008D64E3">
                          <w:pPr>
                            <w:pStyle w:val="Header"/>
                            <w:tabs>
                              <w:tab w:val="left" w:pos="990"/>
                            </w:tabs>
                            <w:jc w:val="right"/>
                            <w:rPr>
                              <w:noProof/>
                              <w:color w:val="E09010"/>
                            </w:rPr>
                          </w:pPr>
                        </w:p>
                        <w:p w14:paraId="3C7EAF04" w14:textId="0398D126" w:rsidR="00AB4A31" w:rsidRPr="008D64E3" w:rsidRDefault="0046417E" w:rsidP="008D64E3">
                          <w:pPr>
                            <w:pStyle w:val="Header"/>
                            <w:tabs>
                              <w:tab w:val="left" w:pos="990"/>
                            </w:tabs>
                            <w:jc w:val="right"/>
                            <w:rPr>
                              <w:noProof/>
                            </w:rPr>
                          </w:pPr>
                          <w:r>
                            <w:rPr>
                              <w:noProof/>
                            </w:rPr>
                            <w:t>Persian</w:t>
                          </w:r>
                        </w:p>
                      </w:tc>
                    </w:tr>
                    <w:tr w:rsidR="00AB4A31" w:rsidRPr="008D64E3" w14:paraId="1F39BA9C" w14:textId="77777777" w:rsidTr="00295710">
                      <w:trPr>
                        <w:trHeight w:hRule="exact" w:val="902"/>
                      </w:trPr>
                      <w:tc>
                        <w:tcPr>
                          <w:tcW w:w="2085" w:type="dxa"/>
                          <w:shd w:val="clear" w:color="auto" w:fill="auto"/>
                        </w:tcPr>
                        <w:p w14:paraId="0383D645" w14:textId="77777777" w:rsidR="00AB4A31" w:rsidRPr="008D64E3" w:rsidRDefault="00AB4A31" w:rsidP="008D64E3">
                          <w:pPr>
                            <w:pStyle w:val="Header"/>
                            <w:tabs>
                              <w:tab w:val="left" w:pos="990"/>
                            </w:tabs>
                            <w:jc w:val="right"/>
                            <w:rPr>
                              <w:b/>
                              <w:noProof/>
                              <w:color w:val="003975"/>
                            </w:rPr>
                          </w:pPr>
                          <w:r w:rsidRPr="008D64E3">
                            <w:rPr>
                              <w:b/>
                              <w:noProof/>
                              <w:color w:val="003975"/>
                            </w:rPr>
                            <w:t>SEX</w:t>
                          </w:r>
                        </w:p>
                        <w:p w14:paraId="73BFCA30" w14:textId="77777777" w:rsidR="00AB4A31" w:rsidRPr="008D64E3" w:rsidRDefault="00AB4A31" w:rsidP="008D64E3">
                          <w:pPr>
                            <w:pStyle w:val="Header"/>
                            <w:tabs>
                              <w:tab w:val="left" w:pos="990"/>
                            </w:tabs>
                            <w:jc w:val="right"/>
                            <w:rPr>
                              <w:noProof/>
                              <w:color w:val="E09010"/>
                            </w:rPr>
                          </w:pPr>
                        </w:p>
                        <w:p w14:paraId="1FBC8B53" w14:textId="2B59373F" w:rsidR="00AB4A31" w:rsidRPr="008D64E3" w:rsidRDefault="0046417E" w:rsidP="008D64E3">
                          <w:pPr>
                            <w:pStyle w:val="Header"/>
                            <w:tabs>
                              <w:tab w:val="left" w:pos="990"/>
                            </w:tabs>
                            <w:jc w:val="right"/>
                            <w:rPr>
                              <w:noProof/>
                            </w:rPr>
                          </w:pPr>
                          <w:r>
                            <w:rPr>
                              <w:noProof/>
                            </w:rPr>
                            <w:t xml:space="preserve">Spayed Female </w:t>
                          </w:r>
                        </w:p>
                      </w:tc>
                    </w:tr>
                    <w:tr w:rsidR="00AB4A31" w:rsidRPr="008D64E3" w14:paraId="2F7271A2" w14:textId="77777777" w:rsidTr="006B4A8A">
                      <w:trPr>
                        <w:trHeight w:hRule="exact" w:val="1008"/>
                      </w:trPr>
                      <w:tc>
                        <w:tcPr>
                          <w:tcW w:w="2085" w:type="dxa"/>
                          <w:shd w:val="clear" w:color="auto" w:fill="auto"/>
                        </w:tcPr>
                        <w:p w14:paraId="04B8A2C8" w14:textId="77777777" w:rsidR="00AB4A31" w:rsidRPr="008D64E3" w:rsidRDefault="00AB4A31" w:rsidP="008D64E3">
                          <w:pPr>
                            <w:tabs>
                              <w:tab w:val="left" w:pos="990"/>
                            </w:tabs>
                            <w:jc w:val="right"/>
                            <w:rPr>
                              <w:b/>
                              <w:color w:val="003975"/>
                            </w:rPr>
                          </w:pPr>
                          <w:r w:rsidRPr="008D64E3">
                            <w:rPr>
                              <w:b/>
                              <w:color w:val="003975"/>
                            </w:rPr>
                            <w:t>AGE</w:t>
                          </w:r>
                        </w:p>
                        <w:p w14:paraId="4A93AB55" w14:textId="77777777" w:rsidR="003B3816" w:rsidRDefault="003B3816" w:rsidP="008D64E3">
                          <w:pPr>
                            <w:tabs>
                              <w:tab w:val="left" w:pos="990"/>
                            </w:tabs>
                            <w:jc w:val="right"/>
                          </w:pPr>
                        </w:p>
                        <w:p w14:paraId="3A49774C" w14:textId="66FA6F68" w:rsidR="00AB4A31" w:rsidRPr="008D64E3" w:rsidRDefault="0046417E" w:rsidP="008D64E3">
                          <w:pPr>
                            <w:tabs>
                              <w:tab w:val="left" w:pos="990"/>
                            </w:tabs>
                            <w:jc w:val="right"/>
                          </w:pPr>
                          <w:r>
                            <w:t xml:space="preserve">16 </w:t>
                          </w:r>
                          <w:r w:rsidR="008D64E3" w:rsidRPr="008D64E3">
                            <w:t>years</w:t>
                          </w:r>
                        </w:p>
                      </w:tc>
                    </w:tr>
                    <w:tr w:rsidR="00AB4A31" w:rsidRPr="008D64E3" w14:paraId="302BEB65" w14:textId="77777777" w:rsidTr="006B4A8A">
                      <w:trPr>
                        <w:trHeight w:hRule="exact" w:val="1008"/>
                      </w:trPr>
                      <w:tc>
                        <w:tcPr>
                          <w:tcW w:w="2085" w:type="dxa"/>
                          <w:shd w:val="clear" w:color="auto" w:fill="auto"/>
                        </w:tcPr>
                        <w:p w14:paraId="547E1138" w14:textId="77777777" w:rsidR="00AB4A31" w:rsidRPr="008D64E3" w:rsidRDefault="00AB4A31" w:rsidP="008D64E3">
                          <w:pPr>
                            <w:tabs>
                              <w:tab w:val="left" w:pos="990"/>
                            </w:tabs>
                            <w:jc w:val="right"/>
                            <w:rPr>
                              <w:b/>
                              <w:color w:val="003975"/>
                            </w:rPr>
                          </w:pPr>
                          <w:r w:rsidRPr="008D64E3">
                            <w:rPr>
                              <w:b/>
                              <w:color w:val="003975"/>
                            </w:rPr>
                            <w:t>WEIGHT</w:t>
                          </w:r>
                        </w:p>
                        <w:p w14:paraId="6946D5BC" w14:textId="77777777" w:rsidR="003B3816" w:rsidRDefault="003B3816" w:rsidP="008D64E3">
                          <w:pPr>
                            <w:tabs>
                              <w:tab w:val="left" w:pos="990"/>
                            </w:tabs>
                            <w:ind w:left="-90"/>
                            <w:jc w:val="right"/>
                            <w:rPr>
                              <w:noProof/>
                            </w:rPr>
                          </w:pPr>
                        </w:p>
                        <w:p w14:paraId="0367621F" w14:textId="598830C2" w:rsidR="00AB4A31" w:rsidRPr="008D64E3" w:rsidRDefault="0046417E" w:rsidP="008D64E3">
                          <w:pPr>
                            <w:tabs>
                              <w:tab w:val="left" w:pos="990"/>
                            </w:tabs>
                            <w:ind w:left="-90"/>
                            <w:jc w:val="right"/>
                          </w:pPr>
                          <w:r>
                            <w:rPr>
                              <w:noProof/>
                            </w:rPr>
                            <w:t xml:space="preserve"> approx 4.5 </w:t>
                          </w:r>
                          <w:r w:rsidR="008D64E3" w:rsidRPr="008D64E3">
                            <w:rPr>
                              <w:noProof/>
                            </w:rPr>
                            <w:t>l</w:t>
                          </w:r>
                          <w:r w:rsidR="00A04F2E" w:rsidRPr="008D64E3">
                            <w:rPr>
                              <w:noProof/>
                            </w:rPr>
                            <w:t>bs</w:t>
                          </w:r>
                        </w:p>
                      </w:tc>
                    </w:tr>
                    <w:tr w:rsidR="00AB4A31" w:rsidRPr="008D64E3" w14:paraId="41A5CCF9" w14:textId="77777777" w:rsidTr="0099154D">
                      <w:trPr>
                        <w:trHeight w:hRule="exact" w:val="1469"/>
                      </w:trPr>
                      <w:tc>
                        <w:tcPr>
                          <w:tcW w:w="2085" w:type="dxa"/>
                          <w:shd w:val="clear" w:color="auto" w:fill="auto"/>
                        </w:tcPr>
                        <w:p w14:paraId="1FF25B02" w14:textId="77777777" w:rsidR="00AB4A31" w:rsidRPr="008D64E3" w:rsidRDefault="00AB4A31" w:rsidP="008D64E3">
                          <w:pPr>
                            <w:pStyle w:val="Header"/>
                            <w:tabs>
                              <w:tab w:val="left" w:pos="990"/>
                            </w:tabs>
                            <w:jc w:val="right"/>
                            <w:rPr>
                              <w:b/>
                              <w:noProof/>
                              <w:color w:val="003975"/>
                            </w:rPr>
                          </w:pPr>
                          <w:r w:rsidRPr="008D64E3">
                            <w:rPr>
                              <w:b/>
                              <w:noProof/>
                              <w:color w:val="003975"/>
                            </w:rPr>
                            <w:t>INTERPRETED BY</w:t>
                          </w:r>
                        </w:p>
                        <w:p w14:paraId="2F9A22FC" w14:textId="77777777" w:rsidR="00AB4A31" w:rsidRPr="008D64E3" w:rsidRDefault="00AB4A31" w:rsidP="008D64E3">
                          <w:pPr>
                            <w:pStyle w:val="Header"/>
                            <w:tabs>
                              <w:tab w:val="left" w:pos="990"/>
                            </w:tabs>
                            <w:jc w:val="right"/>
                            <w:rPr>
                              <w:noProof/>
                              <w:color w:val="E09010"/>
                            </w:rPr>
                          </w:pPr>
                        </w:p>
                        <w:p w14:paraId="473CED6C" w14:textId="77777777" w:rsidR="0099154D" w:rsidRPr="008D64E3" w:rsidRDefault="0099154D" w:rsidP="008D64E3">
                          <w:pPr>
                            <w:tabs>
                              <w:tab w:val="left" w:pos="990"/>
                            </w:tabs>
                            <w:jc w:val="right"/>
                            <w:rPr>
                              <w:rFonts w:eastAsia="Times New Roman"/>
                            </w:rPr>
                          </w:pPr>
                          <w:r w:rsidRPr="008D64E3">
                            <w:rPr>
                              <w:rFonts w:eastAsia="Times New Roman"/>
                              <w:color w:val="000000"/>
                              <w:shd w:val="clear" w:color="auto" w:fill="FFFFFF"/>
                            </w:rPr>
                            <w:t xml:space="preserve">Andrea Nicastro, </w:t>
                          </w:r>
                          <w:r w:rsidRPr="008D64E3">
                            <w:rPr>
                              <w:rFonts w:eastAsia="Times New Roman"/>
                              <w:color w:val="000000"/>
                              <w:sz w:val="16"/>
                              <w:szCs w:val="16"/>
                              <w:shd w:val="clear" w:color="auto" w:fill="FFFFFF"/>
                            </w:rPr>
                            <w:t>DVM, Diplomate ACVIM (</w:t>
                          </w:r>
                          <w:r w:rsidRPr="008D64E3">
                            <w:rPr>
                              <w:rFonts w:eastAsia="Times New Roman"/>
                              <w:i/>
                              <w:iCs w:val="0"/>
                              <w:color w:val="000000"/>
                              <w:sz w:val="16"/>
                              <w:szCs w:val="16"/>
                              <w:shd w:val="clear" w:color="auto" w:fill="FFFFFF"/>
                            </w:rPr>
                            <w:t>Small Animal Internal</w:t>
                          </w:r>
                          <w:r w:rsidRPr="008D64E3">
                            <w:rPr>
                              <w:rFonts w:eastAsia="Times New Roman"/>
                              <w:i/>
                              <w:iCs w:val="0"/>
                              <w:color w:val="000000"/>
                              <w:shd w:val="clear" w:color="auto" w:fill="FFFFFF"/>
                            </w:rPr>
                            <w:t xml:space="preserve"> </w:t>
                          </w:r>
                          <w:r w:rsidRPr="008D64E3">
                            <w:rPr>
                              <w:rFonts w:eastAsia="Times New Roman"/>
                              <w:i/>
                              <w:iCs w:val="0"/>
                              <w:color w:val="000000"/>
                              <w:sz w:val="16"/>
                              <w:szCs w:val="16"/>
                              <w:shd w:val="clear" w:color="auto" w:fill="FFFFFF"/>
                            </w:rPr>
                            <w:t>Medicine</w:t>
                          </w:r>
                          <w:r w:rsidRPr="008D64E3">
                            <w:rPr>
                              <w:rFonts w:eastAsia="Times New Roman"/>
                              <w:color w:val="000000"/>
                              <w:sz w:val="16"/>
                              <w:szCs w:val="16"/>
                              <w:shd w:val="clear" w:color="auto" w:fill="FFFFFF"/>
                            </w:rPr>
                            <w:t>)</w:t>
                          </w:r>
                        </w:p>
                        <w:p w14:paraId="076D13D7" w14:textId="77777777" w:rsidR="00AB4A31" w:rsidRPr="008D64E3" w:rsidRDefault="00AB4A31" w:rsidP="008D64E3">
                          <w:pPr>
                            <w:pStyle w:val="Header"/>
                            <w:tabs>
                              <w:tab w:val="left" w:pos="990"/>
                            </w:tabs>
                            <w:jc w:val="right"/>
                            <w:rPr>
                              <w:noProof/>
                            </w:rPr>
                          </w:pPr>
                        </w:p>
                        <w:p w14:paraId="7E9EDD25" w14:textId="77777777" w:rsidR="00257B2C" w:rsidRPr="008D64E3" w:rsidRDefault="00257B2C" w:rsidP="008D64E3">
                          <w:pPr>
                            <w:pStyle w:val="Header"/>
                            <w:tabs>
                              <w:tab w:val="left" w:pos="990"/>
                            </w:tabs>
                            <w:jc w:val="right"/>
                            <w:rPr>
                              <w:noProof/>
                            </w:rPr>
                          </w:pPr>
                        </w:p>
                        <w:p w14:paraId="2F96BD91" w14:textId="77777777" w:rsidR="00257B2C" w:rsidRPr="008D64E3" w:rsidRDefault="00257B2C" w:rsidP="008D64E3">
                          <w:pPr>
                            <w:pStyle w:val="Header"/>
                            <w:tabs>
                              <w:tab w:val="left" w:pos="990"/>
                            </w:tabs>
                            <w:jc w:val="center"/>
                            <w:rPr>
                              <w:noProof/>
                            </w:rPr>
                          </w:pPr>
                        </w:p>
                        <w:p w14:paraId="44F33785" w14:textId="77777777" w:rsidR="00AB4A31" w:rsidRPr="008D64E3" w:rsidRDefault="00AB4A31" w:rsidP="008D64E3">
                          <w:pPr>
                            <w:pStyle w:val="Header"/>
                            <w:tabs>
                              <w:tab w:val="left" w:pos="990"/>
                            </w:tabs>
                            <w:jc w:val="right"/>
                            <w:rPr>
                              <w:noProof/>
                              <w:color w:val="333333"/>
                            </w:rPr>
                          </w:pPr>
                        </w:p>
                      </w:tc>
                    </w:tr>
                    <w:tr w:rsidR="00257B2C" w:rsidRPr="008D64E3" w14:paraId="48C8049D" w14:textId="77777777" w:rsidTr="00295710">
                      <w:trPr>
                        <w:trHeight w:hRule="exact" w:val="1577"/>
                      </w:trPr>
                      <w:tc>
                        <w:tcPr>
                          <w:tcW w:w="2085" w:type="dxa"/>
                          <w:shd w:val="clear" w:color="auto" w:fill="auto"/>
                        </w:tcPr>
                        <w:p w14:paraId="10B53644" w14:textId="77777777" w:rsidR="00257B2C" w:rsidRPr="008D64E3" w:rsidRDefault="00257B2C" w:rsidP="008D64E3">
                          <w:pPr>
                            <w:pStyle w:val="Header"/>
                            <w:tabs>
                              <w:tab w:val="left" w:pos="990"/>
                            </w:tabs>
                            <w:jc w:val="right"/>
                            <w:rPr>
                              <w:b/>
                              <w:noProof/>
                              <w:color w:val="003975"/>
                            </w:rPr>
                          </w:pPr>
                          <w:r w:rsidRPr="008D64E3">
                            <w:rPr>
                              <w:b/>
                              <w:noProof/>
                              <w:color w:val="003975"/>
                            </w:rPr>
                            <w:t>IMAGING PERFORMED BY</w:t>
                          </w:r>
                        </w:p>
                        <w:p w14:paraId="12EF7EF6" w14:textId="77777777" w:rsidR="00295710" w:rsidRPr="008D64E3" w:rsidRDefault="00295710" w:rsidP="008D64E3">
                          <w:pPr>
                            <w:pStyle w:val="Header"/>
                            <w:tabs>
                              <w:tab w:val="left" w:pos="990"/>
                            </w:tabs>
                            <w:jc w:val="right"/>
                            <w:rPr>
                              <w:b/>
                              <w:noProof/>
                              <w:color w:val="003975"/>
                            </w:rPr>
                          </w:pPr>
                        </w:p>
                        <w:p w14:paraId="08E655F3" w14:textId="77777777" w:rsidR="00295710" w:rsidRPr="008D64E3" w:rsidRDefault="00295710" w:rsidP="008D64E3">
                          <w:pPr>
                            <w:tabs>
                              <w:tab w:val="left" w:pos="990"/>
                            </w:tabs>
                            <w:jc w:val="right"/>
                            <w:rPr>
                              <w:rFonts w:eastAsia="Times New Roman"/>
                            </w:rPr>
                          </w:pPr>
                          <w:r w:rsidRPr="008D64E3">
                            <w:rPr>
                              <w:rFonts w:eastAsia="Times New Roman"/>
                              <w:color w:val="000000"/>
                              <w:shd w:val="clear" w:color="auto" w:fill="FFFFFF"/>
                            </w:rPr>
                            <w:t xml:space="preserve">Andrea Nicastro, </w:t>
                          </w:r>
                          <w:r w:rsidRPr="008D64E3">
                            <w:rPr>
                              <w:rFonts w:eastAsia="Times New Roman"/>
                              <w:color w:val="000000"/>
                              <w:sz w:val="16"/>
                              <w:szCs w:val="16"/>
                              <w:shd w:val="clear" w:color="auto" w:fill="FFFFFF"/>
                            </w:rPr>
                            <w:t>DVM, Diplomate ACVIM (</w:t>
                          </w:r>
                          <w:r w:rsidRPr="008D64E3">
                            <w:rPr>
                              <w:rFonts w:eastAsia="Times New Roman"/>
                              <w:i/>
                              <w:iCs w:val="0"/>
                              <w:color w:val="000000"/>
                              <w:sz w:val="16"/>
                              <w:szCs w:val="16"/>
                              <w:shd w:val="clear" w:color="auto" w:fill="FFFFFF"/>
                            </w:rPr>
                            <w:t>Small Animal Internal</w:t>
                          </w:r>
                          <w:r w:rsidRPr="008D64E3">
                            <w:rPr>
                              <w:rFonts w:eastAsia="Times New Roman"/>
                              <w:i/>
                              <w:iCs w:val="0"/>
                              <w:color w:val="000000"/>
                              <w:shd w:val="clear" w:color="auto" w:fill="FFFFFF"/>
                            </w:rPr>
                            <w:t xml:space="preserve"> </w:t>
                          </w:r>
                          <w:r w:rsidRPr="008D64E3">
                            <w:rPr>
                              <w:rFonts w:eastAsia="Times New Roman"/>
                              <w:i/>
                              <w:iCs w:val="0"/>
                              <w:color w:val="000000"/>
                              <w:sz w:val="16"/>
                              <w:szCs w:val="16"/>
                              <w:shd w:val="clear" w:color="auto" w:fill="FFFFFF"/>
                            </w:rPr>
                            <w:t>Medicine</w:t>
                          </w:r>
                          <w:r w:rsidRPr="008D64E3">
                            <w:rPr>
                              <w:rFonts w:eastAsia="Times New Roman"/>
                              <w:color w:val="000000"/>
                              <w:sz w:val="16"/>
                              <w:szCs w:val="16"/>
                              <w:shd w:val="clear" w:color="auto" w:fill="FFFFFF"/>
                            </w:rPr>
                            <w:t>)</w:t>
                          </w:r>
                        </w:p>
                        <w:p w14:paraId="077BEFB2" w14:textId="77777777" w:rsidR="00257B2C" w:rsidRPr="008D64E3" w:rsidRDefault="00257B2C" w:rsidP="008D64E3">
                          <w:pPr>
                            <w:pStyle w:val="Header"/>
                            <w:tabs>
                              <w:tab w:val="left" w:pos="990"/>
                            </w:tabs>
                            <w:jc w:val="right"/>
                            <w:rPr>
                              <w:noProof/>
                              <w:color w:val="E09010"/>
                            </w:rPr>
                          </w:pPr>
                        </w:p>
                        <w:p w14:paraId="38A73DC8" w14:textId="77777777" w:rsidR="00257B2C" w:rsidRPr="008D64E3" w:rsidRDefault="00CA7A7E" w:rsidP="008D64E3">
                          <w:pPr>
                            <w:pStyle w:val="Header"/>
                            <w:tabs>
                              <w:tab w:val="left" w:pos="990"/>
                            </w:tabs>
                            <w:ind w:left="-270"/>
                            <w:jc w:val="right"/>
                            <w:rPr>
                              <w:noProof/>
                            </w:rPr>
                          </w:pPr>
                          <w:r w:rsidRPr="008D64E3">
                            <w:rPr>
                              <w:noProof/>
                            </w:rPr>
                            <w:t xml:space="preserve">          </w:t>
                          </w:r>
                        </w:p>
                        <w:p w14:paraId="02F9EB64" w14:textId="77777777" w:rsidR="00CA7A7E" w:rsidRPr="008D64E3" w:rsidRDefault="00CA7A7E" w:rsidP="008D64E3">
                          <w:pPr>
                            <w:pStyle w:val="Header"/>
                            <w:tabs>
                              <w:tab w:val="left" w:pos="990"/>
                            </w:tabs>
                            <w:ind w:left="-270"/>
                            <w:jc w:val="center"/>
                            <w:rPr>
                              <w:b/>
                              <w:noProof/>
                              <w:color w:val="003975"/>
                            </w:rPr>
                          </w:pPr>
                        </w:p>
                      </w:tc>
                    </w:tr>
                    <w:tr w:rsidR="00AB4A31" w:rsidRPr="008D64E3" w14:paraId="535BD920" w14:textId="77777777" w:rsidTr="00295710">
                      <w:trPr>
                        <w:trHeight w:hRule="exact" w:val="857"/>
                      </w:trPr>
                      <w:tc>
                        <w:tcPr>
                          <w:tcW w:w="2085" w:type="dxa"/>
                          <w:shd w:val="clear" w:color="auto" w:fill="auto"/>
                        </w:tcPr>
                        <w:p w14:paraId="3C65D819" w14:textId="77777777" w:rsidR="00257B2C" w:rsidRPr="008D64E3" w:rsidRDefault="00AB4A31" w:rsidP="008D64E3">
                          <w:pPr>
                            <w:pStyle w:val="Header"/>
                            <w:tabs>
                              <w:tab w:val="left" w:pos="990"/>
                            </w:tabs>
                            <w:jc w:val="right"/>
                            <w:rPr>
                              <w:b/>
                              <w:noProof/>
                              <w:color w:val="003975"/>
                            </w:rPr>
                          </w:pPr>
                          <w:r w:rsidRPr="008D64E3">
                            <w:rPr>
                              <w:b/>
                              <w:noProof/>
                              <w:color w:val="003975"/>
                            </w:rPr>
                            <w:t>HOSPITAL NAME</w:t>
                          </w:r>
                        </w:p>
                        <w:p w14:paraId="2A20187E" w14:textId="77777777" w:rsidR="00AB4A31" w:rsidRPr="008D64E3" w:rsidRDefault="00AB4A31" w:rsidP="008D64E3">
                          <w:pPr>
                            <w:pStyle w:val="Header"/>
                            <w:tabs>
                              <w:tab w:val="left" w:pos="990"/>
                            </w:tabs>
                            <w:jc w:val="right"/>
                            <w:rPr>
                              <w:noProof/>
                              <w:color w:val="E09010"/>
                            </w:rPr>
                          </w:pPr>
                        </w:p>
                        <w:p w14:paraId="2C585259" w14:textId="6EA91C87" w:rsidR="00AB4A31" w:rsidRPr="008D64E3" w:rsidRDefault="0046417E" w:rsidP="008D64E3">
                          <w:pPr>
                            <w:pStyle w:val="Header"/>
                            <w:tabs>
                              <w:tab w:val="left" w:pos="990"/>
                            </w:tabs>
                            <w:jc w:val="right"/>
                            <w:rPr>
                              <w:noProof/>
                            </w:rPr>
                          </w:pPr>
                          <w:r>
                            <w:rPr>
                              <w:noProof/>
                            </w:rPr>
                            <w:t>FLowertown AH</w:t>
                          </w:r>
                        </w:p>
                      </w:tc>
                    </w:tr>
                    <w:tr w:rsidR="00AB4A31" w:rsidRPr="008D64E3" w14:paraId="40803EE5" w14:textId="77777777" w:rsidTr="00295710">
                      <w:trPr>
                        <w:trHeight w:hRule="exact" w:val="785"/>
                      </w:trPr>
                      <w:tc>
                        <w:tcPr>
                          <w:tcW w:w="2085" w:type="dxa"/>
                          <w:shd w:val="clear" w:color="auto" w:fill="auto"/>
                        </w:tcPr>
                        <w:p w14:paraId="05A594B1" w14:textId="77777777" w:rsidR="00AB4A31" w:rsidRPr="008D64E3" w:rsidRDefault="00AB4A31" w:rsidP="008D64E3">
                          <w:pPr>
                            <w:pStyle w:val="Header"/>
                            <w:tabs>
                              <w:tab w:val="left" w:pos="990"/>
                            </w:tabs>
                            <w:jc w:val="right"/>
                            <w:rPr>
                              <w:b/>
                              <w:noProof/>
                              <w:color w:val="003975"/>
                            </w:rPr>
                          </w:pPr>
                          <w:r w:rsidRPr="008D64E3">
                            <w:rPr>
                              <w:b/>
                              <w:noProof/>
                              <w:color w:val="003975"/>
                            </w:rPr>
                            <w:t>REFERRING VET</w:t>
                          </w:r>
                        </w:p>
                        <w:p w14:paraId="3C460BA4" w14:textId="77777777" w:rsidR="00AB4A31" w:rsidRPr="008D64E3" w:rsidRDefault="00AB4A31" w:rsidP="008D64E3">
                          <w:pPr>
                            <w:pStyle w:val="Header"/>
                            <w:tabs>
                              <w:tab w:val="left" w:pos="990"/>
                            </w:tabs>
                            <w:jc w:val="right"/>
                            <w:rPr>
                              <w:noProof/>
                              <w:color w:val="E09010"/>
                            </w:rPr>
                          </w:pPr>
                        </w:p>
                        <w:p w14:paraId="6639550A" w14:textId="29333C9A" w:rsidR="00AB4A31" w:rsidRPr="008D64E3" w:rsidRDefault="0046417E" w:rsidP="008D64E3">
                          <w:pPr>
                            <w:pStyle w:val="Header"/>
                            <w:tabs>
                              <w:tab w:val="left" w:pos="990"/>
                            </w:tabs>
                            <w:jc w:val="right"/>
                            <w:rPr>
                              <w:noProof/>
                            </w:rPr>
                          </w:pPr>
                          <w:r>
                            <w:rPr>
                              <w:rFonts w:asciiTheme="minorHAnsi" w:eastAsiaTheme="minorHAnsi" w:hAnsiTheme="minorHAnsi" w:cstheme="minorBidi"/>
                              <w:sz w:val="22"/>
                              <w:szCs w:val="22"/>
                            </w:rPr>
                            <w:t>Dr. Kaitlin Guffey</w:t>
                          </w:r>
                        </w:p>
                      </w:tc>
                    </w:tr>
                    <w:tr w:rsidR="00AB4A31" w:rsidRPr="008D64E3" w14:paraId="4B3C5D41" w14:textId="77777777" w:rsidTr="00232D56">
                      <w:trPr>
                        <w:trHeight w:hRule="exact" w:val="794"/>
                      </w:trPr>
                      <w:tc>
                        <w:tcPr>
                          <w:tcW w:w="2085" w:type="dxa"/>
                          <w:shd w:val="clear" w:color="auto" w:fill="auto"/>
                        </w:tcPr>
                        <w:p w14:paraId="12F99E00" w14:textId="77777777" w:rsidR="00AB4A31" w:rsidRPr="008D64E3" w:rsidRDefault="00AB4A31" w:rsidP="008D64E3">
                          <w:pPr>
                            <w:pStyle w:val="Header"/>
                            <w:tabs>
                              <w:tab w:val="left" w:pos="990"/>
                            </w:tabs>
                            <w:jc w:val="right"/>
                            <w:rPr>
                              <w:b/>
                              <w:noProof/>
                              <w:color w:val="003975"/>
                            </w:rPr>
                          </w:pPr>
                          <w:r w:rsidRPr="008D64E3">
                            <w:rPr>
                              <w:b/>
                              <w:noProof/>
                              <w:color w:val="003975"/>
                            </w:rPr>
                            <w:t>INVOICE</w:t>
                          </w:r>
                        </w:p>
                        <w:p w14:paraId="0D2F326E" w14:textId="77777777" w:rsidR="00AB4A31" w:rsidRPr="008D64E3" w:rsidRDefault="00AB4A31" w:rsidP="008D64E3">
                          <w:pPr>
                            <w:pStyle w:val="Header"/>
                            <w:tabs>
                              <w:tab w:val="left" w:pos="990"/>
                            </w:tabs>
                            <w:jc w:val="right"/>
                            <w:rPr>
                              <w:noProof/>
                              <w:color w:val="E09010"/>
                            </w:rPr>
                          </w:pPr>
                        </w:p>
                        <w:p w14:paraId="66AE63ED" w14:textId="39FFB580" w:rsidR="00AB4A31" w:rsidRPr="008D64E3" w:rsidRDefault="004827E0" w:rsidP="008D64E3">
                          <w:pPr>
                            <w:pStyle w:val="Header"/>
                            <w:tabs>
                              <w:tab w:val="left" w:pos="990"/>
                            </w:tabs>
                            <w:jc w:val="right"/>
                            <w:rPr>
                              <w:noProof/>
                            </w:rPr>
                          </w:pPr>
                          <w:r w:rsidRPr="004827E0">
                            <w:rPr>
                              <w:noProof/>
                            </w:rPr>
                            <w:t>11875</w:t>
                          </w:r>
                        </w:p>
                      </w:tc>
                    </w:tr>
                    <w:tr w:rsidR="00AB4A31" w:rsidRPr="008D64E3" w14:paraId="620DD9CE" w14:textId="77777777" w:rsidTr="00232D56">
                      <w:trPr>
                        <w:trHeight w:hRule="exact" w:val="677"/>
                      </w:trPr>
                      <w:tc>
                        <w:tcPr>
                          <w:tcW w:w="2085" w:type="dxa"/>
                          <w:shd w:val="clear" w:color="auto" w:fill="auto"/>
                        </w:tcPr>
                        <w:p w14:paraId="65D25E81" w14:textId="77777777" w:rsidR="00AB4A31" w:rsidRPr="008D64E3" w:rsidRDefault="00AB4A31" w:rsidP="008D64E3">
                          <w:pPr>
                            <w:pStyle w:val="Header"/>
                            <w:tabs>
                              <w:tab w:val="left" w:pos="990"/>
                            </w:tabs>
                            <w:jc w:val="right"/>
                            <w:rPr>
                              <w:b/>
                              <w:noProof/>
                              <w:color w:val="003975"/>
                            </w:rPr>
                          </w:pPr>
                          <w:r w:rsidRPr="008D64E3">
                            <w:rPr>
                              <w:b/>
                              <w:noProof/>
                              <w:color w:val="003975"/>
                            </w:rPr>
                            <w:t>DATE</w:t>
                          </w:r>
                        </w:p>
                        <w:p w14:paraId="5280572D" w14:textId="77777777" w:rsidR="00AB4A31" w:rsidRPr="008D64E3" w:rsidRDefault="00AB4A31" w:rsidP="008D64E3">
                          <w:pPr>
                            <w:pStyle w:val="Header"/>
                            <w:tabs>
                              <w:tab w:val="left" w:pos="990"/>
                            </w:tabs>
                            <w:jc w:val="right"/>
                            <w:rPr>
                              <w:noProof/>
                              <w:color w:val="E09010"/>
                            </w:rPr>
                          </w:pPr>
                        </w:p>
                        <w:p w14:paraId="209D2ACC" w14:textId="6509599B" w:rsidR="00AB4A31" w:rsidRPr="008D64E3" w:rsidRDefault="0046417E" w:rsidP="008D64E3">
                          <w:pPr>
                            <w:pStyle w:val="Header"/>
                            <w:tabs>
                              <w:tab w:val="left" w:pos="990"/>
                            </w:tabs>
                            <w:jc w:val="right"/>
                            <w:rPr>
                              <w:noProof/>
                            </w:rPr>
                          </w:pPr>
                          <w:r>
                            <w:rPr>
                              <w:noProof/>
                            </w:rPr>
                            <w:t>12.19</w:t>
                          </w:r>
                          <w:r w:rsidR="003B3816">
                            <w:rPr>
                              <w:noProof/>
                            </w:rPr>
                            <w:t>.</w:t>
                          </w:r>
                          <w:r w:rsidR="007C2CC3" w:rsidRPr="008D64E3">
                            <w:rPr>
                              <w:noProof/>
                            </w:rPr>
                            <w:t>2</w:t>
                          </w:r>
                          <w:r w:rsidR="00792FDC" w:rsidRPr="008D64E3">
                            <w:rPr>
                              <w:noProof/>
                            </w:rPr>
                            <w:t>2</w:t>
                          </w:r>
                        </w:p>
                        <w:p w14:paraId="487F9898" w14:textId="77777777" w:rsidR="00AB4A31" w:rsidRPr="008D64E3" w:rsidRDefault="00AB4A31" w:rsidP="008D64E3">
                          <w:pPr>
                            <w:pStyle w:val="Header"/>
                            <w:tabs>
                              <w:tab w:val="left" w:pos="990"/>
                            </w:tabs>
                            <w:jc w:val="right"/>
                            <w:rPr>
                              <w:noProof/>
                              <w:color w:val="808080"/>
                            </w:rPr>
                          </w:pPr>
                        </w:p>
                      </w:tc>
                    </w:tr>
                  </w:tbl>
                  <w:p w14:paraId="4869A4D4" w14:textId="77777777" w:rsidR="00AB4A31" w:rsidRPr="008D64E3" w:rsidRDefault="00AB4A31" w:rsidP="008D64E3">
                    <w:pPr>
                      <w:tabs>
                        <w:tab w:val="left" w:pos="990"/>
                      </w:tabs>
                    </w:pPr>
                  </w:p>
                </w:txbxContent>
              </v:textbox>
              <w10:wrap type="through" anchorx="page" anchory="page"/>
            </v:shape>
          </w:pict>
        </mc:Fallback>
      </mc:AlternateContent>
    </w:r>
    <w:r w:rsidR="00CA7163">
      <w:rPr>
        <w:noProof/>
      </w:rPr>
      <w:drawing>
        <wp:anchor distT="0" distB="0" distL="114300" distR="114300" simplePos="0" relativeHeight="251658240" behindDoc="1" locked="0" layoutInCell="1" allowOverlap="1" wp14:anchorId="2F056DBD" wp14:editId="7E4FC7F8">
          <wp:simplePos x="0" y="0"/>
          <wp:positionH relativeFrom="column">
            <wp:posOffset>-1389380</wp:posOffset>
          </wp:positionH>
          <wp:positionV relativeFrom="paragraph">
            <wp:posOffset>-278765</wp:posOffset>
          </wp:positionV>
          <wp:extent cx="6855460" cy="1005840"/>
          <wp:effectExtent l="0" t="0" r="0" b="0"/>
          <wp:wrapNone/>
          <wp:docPr id="2" name="Picture 3" descr="Graphical user interface, websi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raphical user interface, website&#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5460" cy="1005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F266D"/>
    <w:multiLevelType w:val="hybridMultilevel"/>
    <w:tmpl w:val="9D404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6C58C9"/>
    <w:multiLevelType w:val="hybridMultilevel"/>
    <w:tmpl w:val="0A442480"/>
    <w:lvl w:ilvl="0" w:tplc="562A22A2">
      <w:start w:val="12"/>
      <w:numFmt w:val="bullet"/>
      <w:lvlText w:val="•"/>
      <w:lvlJc w:val="left"/>
      <w:pPr>
        <w:ind w:left="720" w:hanging="360"/>
      </w:pPr>
      <w:rPr>
        <w:rFonts w:ascii="Lato" w:eastAsia="Calibri" w:hAnsi="Lato"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7D4E0B"/>
    <w:multiLevelType w:val="hybridMultilevel"/>
    <w:tmpl w:val="800A6A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26890CB8"/>
    <w:multiLevelType w:val="hybridMultilevel"/>
    <w:tmpl w:val="C3EE078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BF619B"/>
    <w:multiLevelType w:val="hybridMultilevel"/>
    <w:tmpl w:val="A49ED4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82746F8"/>
    <w:multiLevelType w:val="hybridMultilevel"/>
    <w:tmpl w:val="D9923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D736EBC"/>
    <w:multiLevelType w:val="hybridMultilevel"/>
    <w:tmpl w:val="8C68E8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FBA2343"/>
    <w:multiLevelType w:val="hybridMultilevel"/>
    <w:tmpl w:val="07D48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F467FC"/>
    <w:multiLevelType w:val="hybridMultilevel"/>
    <w:tmpl w:val="E7C8A5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35168E6"/>
    <w:multiLevelType w:val="hybridMultilevel"/>
    <w:tmpl w:val="FE78F17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153535"/>
    <w:multiLevelType w:val="hybridMultilevel"/>
    <w:tmpl w:val="EDF093AC"/>
    <w:lvl w:ilvl="0" w:tplc="575A93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D7439AD"/>
    <w:multiLevelType w:val="hybridMultilevel"/>
    <w:tmpl w:val="C644A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EC41AF5"/>
    <w:multiLevelType w:val="hybridMultilevel"/>
    <w:tmpl w:val="CFA456AE"/>
    <w:lvl w:ilvl="0" w:tplc="04090001">
      <w:start w:val="1"/>
      <w:numFmt w:val="bullet"/>
      <w:lvlText w:val=""/>
      <w:lvlJc w:val="left"/>
      <w:pPr>
        <w:ind w:left="2160" w:hanging="360"/>
      </w:pPr>
      <w:rPr>
        <w:rFonts w:ascii="Symbol" w:hAnsi="Symbol" w:cs="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cs="Wingdings" w:hint="default"/>
      </w:rPr>
    </w:lvl>
    <w:lvl w:ilvl="3" w:tplc="04090001" w:tentative="1">
      <w:start w:val="1"/>
      <w:numFmt w:val="bullet"/>
      <w:lvlText w:val=""/>
      <w:lvlJc w:val="left"/>
      <w:pPr>
        <w:ind w:left="4320" w:hanging="360"/>
      </w:pPr>
      <w:rPr>
        <w:rFonts w:ascii="Symbol" w:hAnsi="Symbol" w:cs="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cs="Wingdings" w:hint="default"/>
      </w:rPr>
    </w:lvl>
    <w:lvl w:ilvl="6" w:tplc="04090001" w:tentative="1">
      <w:start w:val="1"/>
      <w:numFmt w:val="bullet"/>
      <w:lvlText w:val=""/>
      <w:lvlJc w:val="left"/>
      <w:pPr>
        <w:ind w:left="6480" w:hanging="360"/>
      </w:pPr>
      <w:rPr>
        <w:rFonts w:ascii="Symbol" w:hAnsi="Symbol" w:cs="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cs="Wingdings" w:hint="default"/>
      </w:rPr>
    </w:lvl>
  </w:abstractNum>
  <w:abstractNum w:abstractNumId="13" w15:restartNumberingAfterBreak="0">
    <w:nsid w:val="6F684918"/>
    <w:multiLevelType w:val="hybridMultilevel"/>
    <w:tmpl w:val="3FC01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2CC5819"/>
    <w:multiLevelType w:val="hybridMultilevel"/>
    <w:tmpl w:val="93F83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49960778">
    <w:abstractNumId w:val="0"/>
  </w:num>
  <w:num w:numId="2" w16cid:durableId="477917289">
    <w:abstractNumId w:val="5"/>
  </w:num>
  <w:num w:numId="3" w16cid:durableId="141166105">
    <w:abstractNumId w:val="12"/>
  </w:num>
  <w:num w:numId="4" w16cid:durableId="788672075">
    <w:abstractNumId w:val="13"/>
  </w:num>
  <w:num w:numId="5" w16cid:durableId="1747070392">
    <w:abstractNumId w:val="7"/>
  </w:num>
  <w:num w:numId="6" w16cid:durableId="879054606">
    <w:abstractNumId w:val="14"/>
  </w:num>
  <w:num w:numId="7" w16cid:durableId="98793359">
    <w:abstractNumId w:val="11"/>
  </w:num>
  <w:num w:numId="8" w16cid:durableId="2032607700">
    <w:abstractNumId w:val="4"/>
  </w:num>
  <w:num w:numId="9" w16cid:durableId="1740054230">
    <w:abstractNumId w:val="8"/>
  </w:num>
  <w:num w:numId="10" w16cid:durableId="995064494">
    <w:abstractNumId w:val="10"/>
  </w:num>
  <w:num w:numId="11" w16cid:durableId="1080836527">
    <w:abstractNumId w:val="3"/>
  </w:num>
  <w:num w:numId="12" w16cid:durableId="175584753">
    <w:abstractNumId w:val="6"/>
  </w:num>
  <w:num w:numId="13" w16cid:durableId="233275120">
    <w:abstractNumId w:val="9"/>
  </w:num>
  <w:num w:numId="14" w16cid:durableId="559905692">
    <w:abstractNumId w:val="2"/>
  </w:num>
  <w:num w:numId="15" w16cid:durableId="18844394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hideSpellingErrors/>
  <w:hideGrammaticalErrors/>
  <w:attachedTemplate r:id="rId1"/>
  <w:linkStyle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3"/>
    <w:docVar w:name="OpenInPublishingView" w:val="0"/>
    <w:docVar w:name="PublishingViewTables" w:val="0"/>
  </w:docVars>
  <w:rsids>
    <w:rsidRoot w:val="007612CC"/>
    <w:rsid w:val="00006F07"/>
    <w:rsid w:val="000127DE"/>
    <w:rsid w:val="00040BAA"/>
    <w:rsid w:val="00056D66"/>
    <w:rsid w:val="000625B8"/>
    <w:rsid w:val="000760CC"/>
    <w:rsid w:val="00076E95"/>
    <w:rsid w:val="000801B7"/>
    <w:rsid w:val="00082555"/>
    <w:rsid w:val="000E734E"/>
    <w:rsid w:val="000F22FF"/>
    <w:rsid w:val="00101E33"/>
    <w:rsid w:val="00105022"/>
    <w:rsid w:val="001232AC"/>
    <w:rsid w:val="001303FE"/>
    <w:rsid w:val="00176D46"/>
    <w:rsid w:val="0019519F"/>
    <w:rsid w:val="00196A45"/>
    <w:rsid w:val="001A5D3B"/>
    <w:rsid w:val="001D7213"/>
    <w:rsid w:val="00200BC6"/>
    <w:rsid w:val="002011ED"/>
    <w:rsid w:val="002063F6"/>
    <w:rsid w:val="0021253B"/>
    <w:rsid w:val="00212EA0"/>
    <w:rsid w:val="00213400"/>
    <w:rsid w:val="00232D56"/>
    <w:rsid w:val="00257B2C"/>
    <w:rsid w:val="002628FA"/>
    <w:rsid w:val="002706E6"/>
    <w:rsid w:val="002807D6"/>
    <w:rsid w:val="002869ED"/>
    <w:rsid w:val="00295710"/>
    <w:rsid w:val="002A63EA"/>
    <w:rsid w:val="002D37BC"/>
    <w:rsid w:val="002D43D3"/>
    <w:rsid w:val="002E29EB"/>
    <w:rsid w:val="002F6085"/>
    <w:rsid w:val="00305F2B"/>
    <w:rsid w:val="003131D5"/>
    <w:rsid w:val="00323700"/>
    <w:rsid w:val="0033640C"/>
    <w:rsid w:val="00365604"/>
    <w:rsid w:val="003813D0"/>
    <w:rsid w:val="003A4B28"/>
    <w:rsid w:val="003A5C72"/>
    <w:rsid w:val="003B3816"/>
    <w:rsid w:val="003B63B9"/>
    <w:rsid w:val="003C1362"/>
    <w:rsid w:val="003C269C"/>
    <w:rsid w:val="003C63BC"/>
    <w:rsid w:val="003F1A55"/>
    <w:rsid w:val="0042617D"/>
    <w:rsid w:val="00440AA8"/>
    <w:rsid w:val="004453BF"/>
    <w:rsid w:val="00447DAC"/>
    <w:rsid w:val="00457AC8"/>
    <w:rsid w:val="0046417E"/>
    <w:rsid w:val="004827E0"/>
    <w:rsid w:val="004A349D"/>
    <w:rsid w:val="004C7884"/>
    <w:rsid w:val="004E3792"/>
    <w:rsid w:val="004E6E5C"/>
    <w:rsid w:val="004F4BF6"/>
    <w:rsid w:val="00515131"/>
    <w:rsid w:val="00516A3F"/>
    <w:rsid w:val="0053491A"/>
    <w:rsid w:val="00534D28"/>
    <w:rsid w:val="0054390C"/>
    <w:rsid w:val="0055709F"/>
    <w:rsid w:val="005629B0"/>
    <w:rsid w:val="0058208C"/>
    <w:rsid w:val="00586BEA"/>
    <w:rsid w:val="005A37D5"/>
    <w:rsid w:val="005F0CE8"/>
    <w:rsid w:val="00602400"/>
    <w:rsid w:val="0063212D"/>
    <w:rsid w:val="00644A3D"/>
    <w:rsid w:val="00651C1C"/>
    <w:rsid w:val="006647D1"/>
    <w:rsid w:val="00665D07"/>
    <w:rsid w:val="00673C8E"/>
    <w:rsid w:val="00680099"/>
    <w:rsid w:val="006809A3"/>
    <w:rsid w:val="0068186B"/>
    <w:rsid w:val="00684D9A"/>
    <w:rsid w:val="00685768"/>
    <w:rsid w:val="006A2920"/>
    <w:rsid w:val="006A4A43"/>
    <w:rsid w:val="006B4A8A"/>
    <w:rsid w:val="006B51B2"/>
    <w:rsid w:val="006B5202"/>
    <w:rsid w:val="006F4224"/>
    <w:rsid w:val="007357B5"/>
    <w:rsid w:val="00746E88"/>
    <w:rsid w:val="00757612"/>
    <w:rsid w:val="007612CC"/>
    <w:rsid w:val="00792FDC"/>
    <w:rsid w:val="007C1D4A"/>
    <w:rsid w:val="007C2CC3"/>
    <w:rsid w:val="007D7511"/>
    <w:rsid w:val="007D79A3"/>
    <w:rsid w:val="00824685"/>
    <w:rsid w:val="00827729"/>
    <w:rsid w:val="00831920"/>
    <w:rsid w:val="00833246"/>
    <w:rsid w:val="008431B4"/>
    <w:rsid w:val="00864A1B"/>
    <w:rsid w:val="00865041"/>
    <w:rsid w:val="00865640"/>
    <w:rsid w:val="00886F2F"/>
    <w:rsid w:val="008A07DF"/>
    <w:rsid w:val="008A5B79"/>
    <w:rsid w:val="008B55E5"/>
    <w:rsid w:val="008C034B"/>
    <w:rsid w:val="008D64E3"/>
    <w:rsid w:val="008E19E9"/>
    <w:rsid w:val="008E4444"/>
    <w:rsid w:val="008E4755"/>
    <w:rsid w:val="00900EB0"/>
    <w:rsid w:val="009207F9"/>
    <w:rsid w:val="00920BFB"/>
    <w:rsid w:val="0094270F"/>
    <w:rsid w:val="0096264C"/>
    <w:rsid w:val="00966FDC"/>
    <w:rsid w:val="009674DE"/>
    <w:rsid w:val="00980339"/>
    <w:rsid w:val="00982C73"/>
    <w:rsid w:val="0099154D"/>
    <w:rsid w:val="009C53DD"/>
    <w:rsid w:val="009D50DF"/>
    <w:rsid w:val="009D7044"/>
    <w:rsid w:val="009E1446"/>
    <w:rsid w:val="009E1B22"/>
    <w:rsid w:val="009F229D"/>
    <w:rsid w:val="009F5164"/>
    <w:rsid w:val="009F6A20"/>
    <w:rsid w:val="00A00D2D"/>
    <w:rsid w:val="00A01F78"/>
    <w:rsid w:val="00A04F2E"/>
    <w:rsid w:val="00A0709B"/>
    <w:rsid w:val="00A10917"/>
    <w:rsid w:val="00A323C7"/>
    <w:rsid w:val="00A40F1C"/>
    <w:rsid w:val="00A73BA9"/>
    <w:rsid w:val="00A833CF"/>
    <w:rsid w:val="00A857EA"/>
    <w:rsid w:val="00AB4A31"/>
    <w:rsid w:val="00AD7394"/>
    <w:rsid w:val="00AE220F"/>
    <w:rsid w:val="00AF7BBD"/>
    <w:rsid w:val="00B0693F"/>
    <w:rsid w:val="00B07DCC"/>
    <w:rsid w:val="00B2525A"/>
    <w:rsid w:val="00B30330"/>
    <w:rsid w:val="00B308C2"/>
    <w:rsid w:val="00B7362D"/>
    <w:rsid w:val="00B74801"/>
    <w:rsid w:val="00B77D8D"/>
    <w:rsid w:val="00B82915"/>
    <w:rsid w:val="00B83C32"/>
    <w:rsid w:val="00BA4C61"/>
    <w:rsid w:val="00BD5893"/>
    <w:rsid w:val="00BD6322"/>
    <w:rsid w:val="00BE5BB3"/>
    <w:rsid w:val="00C02BA6"/>
    <w:rsid w:val="00C031DB"/>
    <w:rsid w:val="00C07851"/>
    <w:rsid w:val="00C145A4"/>
    <w:rsid w:val="00C15FC2"/>
    <w:rsid w:val="00C27DA9"/>
    <w:rsid w:val="00C94D88"/>
    <w:rsid w:val="00CA7163"/>
    <w:rsid w:val="00CA71CD"/>
    <w:rsid w:val="00CA7A7E"/>
    <w:rsid w:val="00CD28CF"/>
    <w:rsid w:val="00CE4158"/>
    <w:rsid w:val="00CF7278"/>
    <w:rsid w:val="00D13CF7"/>
    <w:rsid w:val="00D50C8C"/>
    <w:rsid w:val="00D54954"/>
    <w:rsid w:val="00D576CF"/>
    <w:rsid w:val="00D73FE4"/>
    <w:rsid w:val="00D92B5B"/>
    <w:rsid w:val="00DB7F2A"/>
    <w:rsid w:val="00DD7561"/>
    <w:rsid w:val="00DF3510"/>
    <w:rsid w:val="00E24402"/>
    <w:rsid w:val="00E2643A"/>
    <w:rsid w:val="00E54019"/>
    <w:rsid w:val="00E74FCA"/>
    <w:rsid w:val="00E910AA"/>
    <w:rsid w:val="00EA5282"/>
    <w:rsid w:val="00EB7853"/>
    <w:rsid w:val="00EC0875"/>
    <w:rsid w:val="00F17E6C"/>
    <w:rsid w:val="00F21A36"/>
    <w:rsid w:val="00F33994"/>
    <w:rsid w:val="00F4398B"/>
    <w:rsid w:val="00F50B05"/>
    <w:rsid w:val="00F527EA"/>
    <w:rsid w:val="00F540C4"/>
    <w:rsid w:val="00F655B4"/>
    <w:rsid w:val="00F809A9"/>
    <w:rsid w:val="00F844D8"/>
    <w:rsid w:val="00F92BE8"/>
    <w:rsid w:val="00FD7D2C"/>
    <w:rsid w:val="00FE3A6D"/>
    <w:rsid w:val="00FE71B6"/>
    <w:rsid w:val="00FF6B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AC588F4"/>
  <w14:defaultImageDpi w14:val="300"/>
  <w15:chartTrackingRefBased/>
  <w15:docId w15:val="{6312067D-26F0-CF41-BB9D-B4A0F7560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ato" w:eastAsia="MS Mincho" w:hAnsi="Lato" w:cs="Times New Roman"/>
        <w:bCs/>
        <w:iCs/>
        <w:color w:val="292F33"/>
        <w:sz w:val="19"/>
        <w:szCs w:val="19"/>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5202"/>
    <w:rPr>
      <w:rFonts w:eastAsia="Calibri" w:cs="Helvetica"/>
      <w:bCs w:val="0"/>
    </w:rPr>
  </w:style>
  <w:style w:type="character" w:default="1" w:styleId="DefaultParagraphFont">
    <w:name w:val="Default Paragraph Font"/>
    <w:uiPriority w:val="1"/>
    <w:semiHidden/>
    <w:unhideWhenUsed/>
    <w:rsid w:val="006B520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6B5202"/>
  </w:style>
  <w:style w:type="paragraph" w:styleId="Header">
    <w:name w:val="header"/>
    <w:basedOn w:val="Normal"/>
    <w:link w:val="HeaderChar"/>
    <w:uiPriority w:val="99"/>
    <w:unhideWhenUsed/>
    <w:rsid w:val="006B5202"/>
    <w:pPr>
      <w:tabs>
        <w:tab w:val="center" w:pos="4680"/>
        <w:tab w:val="right" w:pos="9360"/>
      </w:tabs>
    </w:pPr>
  </w:style>
  <w:style w:type="character" w:customStyle="1" w:styleId="HeaderChar">
    <w:name w:val="Header Char"/>
    <w:basedOn w:val="DefaultParagraphFont"/>
    <w:link w:val="Header"/>
    <w:uiPriority w:val="99"/>
    <w:rsid w:val="006B5202"/>
    <w:rPr>
      <w:rFonts w:eastAsia="Calibri" w:cs="Helvetica"/>
      <w:bCs w:val="0"/>
    </w:rPr>
  </w:style>
  <w:style w:type="paragraph" w:styleId="Footer">
    <w:name w:val="footer"/>
    <w:basedOn w:val="Normal"/>
    <w:link w:val="FooterChar"/>
    <w:uiPriority w:val="99"/>
    <w:unhideWhenUsed/>
    <w:rsid w:val="006B5202"/>
    <w:pPr>
      <w:tabs>
        <w:tab w:val="center" w:pos="4680"/>
        <w:tab w:val="right" w:pos="9360"/>
      </w:tabs>
    </w:pPr>
  </w:style>
  <w:style w:type="character" w:customStyle="1" w:styleId="FooterChar">
    <w:name w:val="Footer Char"/>
    <w:basedOn w:val="DefaultParagraphFont"/>
    <w:link w:val="Footer"/>
    <w:uiPriority w:val="99"/>
    <w:rsid w:val="006B5202"/>
    <w:rPr>
      <w:rFonts w:eastAsia="Calibri" w:cs="Helvetica"/>
      <w:bCs w:val="0"/>
    </w:rPr>
  </w:style>
  <w:style w:type="table" w:styleId="TableGrid">
    <w:name w:val="Table Grid"/>
    <w:basedOn w:val="TableNormal"/>
    <w:uiPriority w:val="59"/>
    <w:rsid w:val="00602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C15FC2"/>
    <w:pPr>
      <w:ind w:left="720"/>
      <w:contextualSpacing/>
    </w:pPr>
  </w:style>
  <w:style w:type="character" w:styleId="Hyperlink">
    <w:name w:val="Hyperlink"/>
    <w:uiPriority w:val="99"/>
    <w:unhideWhenUsed/>
    <w:rsid w:val="006B5202"/>
    <w:rPr>
      <w:color w:val="0000FF"/>
      <w:u w:val="single"/>
    </w:rPr>
  </w:style>
  <w:style w:type="character" w:styleId="FollowedHyperlink">
    <w:name w:val="FollowedHyperlink"/>
    <w:basedOn w:val="DefaultParagraphFont"/>
    <w:uiPriority w:val="99"/>
    <w:semiHidden/>
    <w:unhideWhenUsed/>
    <w:rsid w:val="006B5202"/>
    <w:rPr>
      <w:color w:val="954F72" w:themeColor="followedHyperlink"/>
      <w:u w:val="single"/>
    </w:rPr>
  </w:style>
  <w:style w:type="paragraph" w:styleId="NormalWeb">
    <w:name w:val="Normal (Web)"/>
    <w:basedOn w:val="Normal"/>
    <w:uiPriority w:val="99"/>
    <w:unhideWhenUsed/>
    <w:rsid w:val="006B5202"/>
    <w:pPr>
      <w:spacing w:before="100" w:beforeAutospacing="1" w:after="100" w:afterAutospacing="1"/>
    </w:pPr>
  </w:style>
  <w:style w:type="paragraph" w:styleId="ListParagraph">
    <w:name w:val="List Paragraph"/>
    <w:basedOn w:val="Normal"/>
    <w:uiPriority w:val="34"/>
    <w:qFormat/>
    <w:rsid w:val="006B5202"/>
    <w:pPr>
      <w:ind w:left="720"/>
      <w:contextualSpacing/>
    </w:pPr>
  </w:style>
  <w:style w:type="character" w:customStyle="1" w:styleId="apple-converted-space">
    <w:name w:val="apple-converted-space"/>
    <w:basedOn w:val="DefaultParagraphFont"/>
    <w:rsid w:val="006B5202"/>
  </w:style>
  <w:style w:type="character" w:styleId="UnresolvedMention">
    <w:name w:val="Unresolved Mention"/>
    <w:basedOn w:val="DefaultParagraphFont"/>
    <w:uiPriority w:val="99"/>
    <w:semiHidden/>
    <w:unhideWhenUsed/>
    <w:rsid w:val="006B5202"/>
    <w:rPr>
      <w:color w:val="605E5C"/>
      <w:shd w:val="clear" w:color="auto" w:fill="E1DFDD"/>
    </w:rPr>
  </w:style>
  <w:style w:type="character" w:styleId="PageNumber">
    <w:name w:val="page number"/>
    <w:basedOn w:val="DefaultParagraphFont"/>
    <w:uiPriority w:val="99"/>
    <w:semiHidden/>
    <w:unhideWhenUsed/>
    <w:rsid w:val="006B5202"/>
  </w:style>
  <w:style w:type="character" w:customStyle="1" w:styleId="searchhighlight">
    <w:name w:val="searchhighlight"/>
    <w:basedOn w:val="DefaultParagraphFont"/>
    <w:rsid w:val="006B5202"/>
  </w:style>
  <w:style w:type="character" w:customStyle="1" w:styleId="hgkelc">
    <w:name w:val="hgkelc"/>
    <w:basedOn w:val="DefaultParagraphFont"/>
    <w:rsid w:val="006B5202"/>
  </w:style>
  <w:style w:type="paragraph" w:customStyle="1" w:styleId="p1">
    <w:name w:val="p1"/>
    <w:basedOn w:val="Normal"/>
    <w:rsid w:val="00680099"/>
    <w:pPr>
      <w:spacing w:line="270" w:lineRule="atLeast"/>
    </w:pPr>
    <w:rPr>
      <w:rFonts w:ascii="Helvetica Neue" w:eastAsia="Times New Roman" w:hAnsi="Helvetica Neue" w:cs="Calibri"/>
      <w:iCs w:val="0"/>
      <w:color w:val="000000"/>
      <w:sz w:val="23"/>
      <w:szCs w:val="23"/>
    </w:rPr>
  </w:style>
  <w:style w:type="paragraph" w:customStyle="1" w:styleId="p2">
    <w:name w:val="p2"/>
    <w:basedOn w:val="Normal"/>
    <w:rsid w:val="00680099"/>
    <w:pPr>
      <w:spacing w:line="270" w:lineRule="atLeast"/>
    </w:pPr>
    <w:rPr>
      <w:rFonts w:ascii="Helvetica Neue" w:eastAsia="Times New Roman" w:hAnsi="Helvetica Neue" w:cs="Calibri"/>
      <w:iCs w:val="0"/>
      <w:color w:val="000000"/>
      <w:sz w:val="23"/>
      <w:szCs w:val="23"/>
    </w:rPr>
  </w:style>
  <w:style w:type="character" w:customStyle="1" w:styleId="apple-tab-span">
    <w:name w:val="apple-tab-span"/>
    <w:basedOn w:val="DefaultParagraphFont"/>
    <w:rsid w:val="006800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070101">
      <w:bodyDiv w:val="1"/>
      <w:marLeft w:val="0"/>
      <w:marRight w:val="0"/>
      <w:marTop w:val="0"/>
      <w:marBottom w:val="0"/>
      <w:divBdr>
        <w:top w:val="none" w:sz="0" w:space="0" w:color="auto"/>
        <w:left w:val="none" w:sz="0" w:space="0" w:color="auto"/>
        <w:bottom w:val="none" w:sz="0" w:space="0" w:color="auto"/>
        <w:right w:val="none" w:sz="0" w:space="0" w:color="auto"/>
      </w:divBdr>
    </w:div>
    <w:div w:id="791292240">
      <w:bodyDiv w:val="1"/>
      <w:marLeft w:val="0"/>
      <w:marRight w:val="0"/>
      <w:marTop w:val="0"/>
      <w:marBottom w:val="0"/>
      <w:divBdr>
        <w:top w:val="none" w:sz="0" w:space="0" w:color="auto"/>
        <w:left w:val="none" w:sz="0" w:space="0" w:color="auto"/>
        <w:bottom w:val="none" w:sz="0" w:space="0" w:color="auto"/>
        <w:right w:val="none" w:sz="0" w:space="0" w:color="auto"/>
      </w:divBdr>
      <w:divsChild>
        <w:div w:id="845250092">
          <w:marLeft w:val="0"/>
          <w:marRight w:val="0"/>
          <w:marTop w:val="0"/>
          <w:marBottom w:val="0"/>
          <w:divBdr>
            <w:top w:val="none" w:sz="0" w:space="0" w:color="auto"/>
            <w:left w:val="none" w:sz="0" w:space="0" w:color="auto"/>
            <w:bottom w:val="none" w:sz="0" w:space="0" w:color="auto"/>
            <w:right w:val="none" w:sz="0" w:space="0" w:color="auto"/>
          </w:divBdr>
        </w:div>
        <w:div w:id="276568645">
          <w:marLeft w:val="0"/>
          <w:marRight w:val="0"/>
          <w:marTop w:val="0"/>
          <w:marBottom w:val="0"/>
          <w:divBdr>
            <w:top w:val="none" w:sz="0" w:space="0" w:color="auto"/>
            <w:left w:val="none" w:sz="0" w:space="0" w:color="auto"/>
            <w:bottom w:val="none" w:sz="0" w:space="0" w:color="auto"/>
            <w:right w:val="none" w:sz="0" w:space="0" w:color="auto"/>
          </w:divBdr>
        </w:div>
        <w:div w:id="1541816532">
          <w:marLeft w:val="0"/>
          <w:marRight w:val="0"/>
          <w:marTop w:val="0"/>
          <w:marBottom w:val="0"/>
          <w:divBdr>
            <w:top w:val="none" w:sz="0" w:space="0" w:color="auto"/>
            <w:left w:val="none" w:sz="0" w:space="0" w:color="auto"/>
            <w:bottom w:val="none" w:sz="0" w:space="0" w:color="auto"/>
            <w:right w:val="none" w:sz="0" w:space="0" w:color="auto"/>
          </w:divBdr>
        </w:div>
        <w:div w:id="748578725">
          <w:marLeft w:val="0"/>
          <w:marRight w:val="0"/>
          <w:marTop w:val="0"/>
          <w:marBottom w:val="0"/>
          <w:divBdr>
            <w:top w:val="none" w:sz="0" w:space="0" w:color="auto"/>
            <w:left w:val="none" w:sz="0" w:space="0" w:color="auto"/>
            <w:bottom w:val="none" w:sz="0" w:space="0" w:color="auto"/>
            <w:right w:val="none" w:sz="0" w:space="0" w:color="auto"/>
          </w:divBdr>
        </w:div>
        <w:div w:id="1576434879">
          <w:marLeft w:val="0"/>
          <w:marRight w:val="0"/>
          <w:marTop w:val="0"/>
          <w:marBottom w:val="0"/>
          <w:divBdr>
            <w:top w:val="none" w:sz="0" w:space="0" w:color="auto"/>
            <w:left w:val="none" w:sz="0" w:space="0" w:color="auto"/>
            <w:bottom w:val="none" w:sz="0" w:space="0" w:color="auto"/>
            <w:right w:val="none" w:sz="0" w:space="0" w:color="auto"/>
          </w:divBdr>
        </w:div>
        <w:div w:id="1331370288">
          <w:marLeft w:val="0"/>
          <w:marRight w:val="0"/>
          <w:marTop w:val="0"/>
          <w:marBottom w:val="0"/>
          <w:divBdr>
            <w:top w:val="none" w:sz="0" w:space="0" w:color="auto"/>
            <w:left w:val="none" w:sz="0" w:space="0" w:color="auto"/>
            <w:bottom w:val="none" w:sz="0" w:space="0" w:color="auto"/>
            <w:right w:val="none" w:sz="0" w:space="0" w:color="auto"/>
          </w:divBdr>
        </w:div>
        <w:div w:id="1144814472">
          <w:marLeft w:val="0"/>
          <w:marRight w:val="0"/>
          <w:marTop w:val="0"/>
          <w:marBottom w:val="0"/>
          <w:divBdr>
            <w:top w:val="none" w:sz="0" w:space="0" w:color="auto"/>
            <w:left w:val="none" w:sz="0" w:space="0" w:color="auto"/>
            <w:bottom w:val="none" w:sz="0" w:space="0" w:color="auto"/>
            <w:right w:val="none" w:sz="0" w:space="0" w:color="auto"/>
          </w:divBdr>
        </w:div>
        <w:div w:id="804006442">
          <w:marLeft w:val="0"/>
          <w:marRight w:val="0"/>
          <w:marTop w:val="0"/>
          <w:marBottom w:val="0"/>
          <w:divBdr>
            <w:top w:val="none" w:sz="0" w:space="0" w:color="auto"/>
            <w:left w:val="none" w:sz="0" w:space="0" w:color="auto"/>
            <w:bottom w:val="none" w:sz="0" w:space="0" w:color="auto"/>
            <w:right w:val="none" w:sz="0" w:space="0" w:color="auto"/>
          </w:divBdr>
        </w:div>
        <w:div w:id="553002730">
          <w:marLeft w:val="0"/>
          <w:marRight w:val="0"/>
          <w:marTop w:val="0"/>
          <w:marBottom w:val="0"/>
          <w:divBdr>
            <w:top w:val="none" w:sz="0" w:space="0" w:color="auto"/>
            <w:left w:val="none" w:sz="0" w:space="0" w:color="auto"/>
            <w:bottom w:val="none" w:sz="0" w:space="0" w:color="auto"/>
            <w:right w:val="none" w:sz="0" w:space="0" w:color="auto"/>
          </w:divBdr>
        </w:div>
        <w:div w:id="1843662466">
          <w:marLeft w:val="0"/>
          <w:marRight w:val="0"/>
          <w:marTop w:val="0"/>
          <w:marBottom w:val="0"/>
          <w:divBdr>
            <w:top w:val="none" w:sz="0" w:space="0" w:color="auto"/>
            <w:left w:val="none" w:sz="0" w:space="0" w:color="auto"/>
            <w:bottom w:val="none" w:sz="0" w:space="0" w:color="auto"/>
            <w:right w:val="none" w:sz="0" w:space="0" w:color="auto"/>
          </w:divBdr>
        </w:div>
        <w:div w:id="627245848">
          <w:marLeft w:val="0"/>
          <w:marRight w:val="0"/>
          <w:marTop w:val="0"/>
          <w:marBottom w:val="0"/>
          <w:divBdr>
            <w:top w:val="none" w:sz="0" w:space="0" w:color="auto"/>
            <w:left w:val="none" w:sz="0" w:space="0" w:color="auto"/>
            <w:bottom w:val="none" w:sz="0" w:space="0" w:color="auto"/>
            <w:right w:val="none" w:sz="0" w:space="0" w:color="auto"/>
          </w:divBdr>
        </w:div>
      </w:divsChild>
    </w:div>
    <w:div w:id="1197154584">
      <w:bodyDiv w:val="1"/>
      <w:marLeft w:val="0"/>
      <w:marRight w:val="0"/>
      <w:marTop w:val="0"/>
      <w:marBottom w:val="0"/>
      <w:divBdr>
        <w:top w:val="none" w:sz="0" w:space="0" w:color="auto"/>
        <w:left w:val="none" w:sz="0" w:space="0" w:color="auto"/>
        <w:bottom w:val="none" w:sz="0" w:space="0" w:color="auto"/>
        <w:right w:val="none" w:sz="0" w:space="0" w:color="auto"/>
      </w:divBdr>
    </w:div>
    <w:div w:id="2004623302">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wncrum/Desktop/AUTOTEXT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AUTOTEXTS.dotx</Template>
  <TotalTime>0</TotalTime>
  <Pages>4</Pages>
  <Words>1044</Words>
  <Characters>5951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Sonopath</Company>
  <LinksUpToDate>false</LinksUpToDate>
  <CharactersWithSpaces>6982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dawn crum</cp:lastModifiedBy>
  <cp:revision>2</cp:revision>
  <cp:lastPrinted>2017-08-25T10:28:00Z</cp:lastPrinted>
  <dcterms:created xsi:type="dcterms:W3CDTF">2022-12-19T18:44:00Z</dcterms:created>
  <dcterms:modified xsi:type="dcterms:W3CDTF">2022-12-19T18:44:00Z</dcterms:modified>
</cp:coreProperties>
</file>